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634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916"/>
      </w:tblGrid>
      <w:tr w:rsidR="00122815" w:rsidRPr="00B05734" w:rsidTr="00B05734">
        <w:trPr>
          <w:trHeight w:val="15651"/>
        </w:trPr>
        <w:tc>
          <w:tcPr>
            <w:tcW w:w="1091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22815" w:rsidRPr="00B05734" w:rsidRDefault="00122815" w:rsidP="00B05734">
            <w:pPr>
              <w:spacing w:before="240"/>
              <w:rPr>
                <w:b/>
                <w:szCs w:val="32"/>
              </w:rPr>
            </w:pPr>
            <w:r w:rsidRPr="00B05734">
              <w:rPr>
                <w:b/>
                <w:szCs w:val="32"/>
              </w:rPr>
              <w:t>КОМИТЕТ ПРАВИТЕЛЬСТВА ХАБАРОВСКОГО КРАЯ</w:t>
            </w:r>
          </w:p>
          <w:p w:rsidR="00122815" w:rsidRPr="00B05734" w:rsidRDefault="00122815" w:rsidP="00B05734">
            <w:pPr>
              <w:rPr>
                <w:b/>
                <w:szCs w:val="32"/>
              </w:rPr>
            </w:pPr>
            <w:r w:rsidRPr="00B05734">
              <w:rPr>
                <w:b/>
                <w:szCs w:val="32"/>
              </w:rPr>
              <w:t>ПО ГРАЖДАНСКОЙ ЗАЩИТЕ</w:t>
            </w:r>
          </w:p>
          <w:p w:rsidR="00122815" w:rsidRPr="00B05734" w:rsidRDefault="00122815" w:rsidP="00B05734">
            <w:pPr>
              <w:rPr>
                <w:b/>
                <w:szCs w:val="32"/>
              </w:rPr>
            </w:pPr>
          </w:p>
          <w:p w:rsidR="00122815" w:rsidRPr="00B05734" w:rsidRDefault="00122815" w:rsidP="00B05734">
            <w:pPr>
              <w:rPr>
                <w:szCs w:val="28"/>
              </w:rPr>
            </w:pPr>
          </w:p>
          <w:p w:rsidR="00122815" w:rsidRPr="00B05734" w:rsidRDefault="00122815" w:rsidP="00B05734">
            <w:pPr>
              <w:rPr>
                <w:b/>
                <w:sz w:val="36"/>
                <w:szCs w:val="36"/>
              </w:rPr>
            </w:pPr>
          </w:p>
          <w:p w:rsidR="00122815" w:rsidRPr="00B05734" w:rsidRDefault="00122815" w:rsidP="00B05734">
            <w:pPr>
              <w:rPr>
                <w:b/>
                <w:sz w:val="48"/>
                <w:szCs w:val="48"/>
              </w:rPr>
            </w:pPr>
          </w:p>
          <w:p w:rsidR="00122815" w:rsidRPr="00B05734" w:rsidRDefault="00122815" w:rsidP="00B05734">
            <w:pPr>
              <w:rPr>
                <w:b/>
                <w:sz w:val="48"/>
                <w:szCs w:val="48"/>
              </w:rPr>
            </w:pPr>
          </w:p>
          <w:p w:rsidR="00122815" w:rsidRPr="00B05734" w:rsidRDefault="00122815" w:rsidP="00B05734">
            <w:pPr>
              <w:jc w:val="both"/>
              <w:rPr>
                <w:rFonts w:ascii="Cambria" w:hAnsi="Cambria"/>
                <w:b/>
                <w:sz w:val="48"/>
                <w:szCs w:val="48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6" type="#_x0000_t75" style="position:absolute;left:0;text-align:left;margin-left:260.55pt;margin-top:-60.35pt;width:14.15pt;height:17.5pt;z-index:251658240;visibility:visible">
                  <v:imagedata r:id="rId7" o:title=""/>
                </v:shape>
              </w:pict>
            </w:r>
          </w:p>
          <w:p w:rsidR="00122815" w:rsidRPr="00B05734" w:rsidRDefault="00122815" w:rsidP="00B05734">
            <w:pPr>
              <w:rPr>
                <w:b/>
                <w:sz w:val="56"/>
                <w:szCs w:val="48"/>
              </w:rPr>
            </w:pPr>
          </w:p>
          <w:p w:rsidR="00122815" w:rsidRPr="00B05734" w:rsidRDefault="00122815" w:rsidP="00B05734">
            <w:pPr>
              <w:rPr>
                <w:b/>
                <w:sz w:val="56"/>
                <w:szCs w:val="48"/>
              </w:rPr>
            </w:pPr>
          </w:p>
          <w:p w:rsidR="00122815" w:rsidRPr="00B05734" w:rsidRDefault="00122815" w:rsidP="00B05734">
            <w:pPr>
              <w:rPr>
                <w:b/>
                <w:sz w:val="56"/>
                <w:szCs w:val="48"/>
              </w:rPr>
            </w:pPr>
            <w:r>
              <w:rPr>
                <w:noProof/>
                <w:lang w:eastAsia="ru-RU"/>
              </w:rPr>
              <w:pict>
                <v:shape id="Рисунок 1" o:spid="_x0000_s1027" type="#_x0000_t75" style="position:absolute;left:0;text-align:left;margin-left:0;margin-top:62.45pt;width:75.7pt;height:75.7pt;z-index:251657216;visibility:visible;mso-position-horizontal:center;mso-position-horizontal-relative:margin;mso-position-vertical-relative:margin">
                  <v:imagedata r:id="rId8" o:title=""/>
                  <w10:wrap type="square" anchorx="margin" anchory="margin"/>
                </v:shape>
              </w:pict>
            </w:r>
            <w:r w:rsidRPr="00B05734">
              <w:rPr>
                <w:b/>
                <w:sz w:val="56"/>
                <w:szCs w:val="48"/>
              </w:rPr>
              <w:t>РЕКОМЕНДАЦИИ</w:t>
            </w:r>
          </w:p>
          <w:p w:rsidR="00122815" w:rsidRPr="00B05734" w:rsidRDefault="00122815" w:rsidP="00B05734">
            <w:pPr>
              <w:pStyle w:val="NoSpacing"/>
              <w:rPr>
                <w:b/>
                <w:sz w:val="44"/>
                <w:szCs w:val="44"/>
              </w:rPr>
            </w:pPr>
          </w:p>
          <w:p w:rsidR="00122815" w:rsidRPr="00B05734" w:rsidRDefault="00122815" w:rsidP="00B05734">
            <w:pPr>
              <w:pStyle w:val="NoSpacing"/>
              <w:rPr>
                <w:b/>
                <w:sz w:val="44"/>
                <w:szCs w:val="44"/>
              </w:rPr>
            </w:pPr>
            <w:r w:rsidRPr="00B05734">
              <w:rPr>
                <w:b/>
                <w:sz w:val="44"/>
                <w:szCs w:val="44"/>
              </w:rPr>
              <w:t>ПО ОБЕСПЕЧЕНИЮ ПОЖАРНОЙ</w:t>
            </w:r>
          </w:p>
          <w:p w:rsidR="00122815" w:rsidRPr="00B05734" w:rsidRDefault="00122815" w:rsidP="00B05734">
            <w:pPr>
              <w:pStyle w:val="NoSpacing"/>
              <w:rPr>
                <w:b/>
                <w:sz w:val="44"/>
                <w:szCs w:val="44"/>
              </w:rPr>
            </w:pPr>
            <w:r w:rsidRPr="00B05734">
              <w:rPr>
                <w:b/>
                <w:sz w:val="44"/>
                <w:szCs w:val="44"/>
              </w:rPr>
              <w:t>БЕЗОПАСНОСТИ ОБРАЗОВАТЕЛЬНЫХ</w:t>
            </w:r>
          </w:p>
          <w:p w:rsidR="00122815" w:rsidRPr="00B05734" w:rsidRDefault="00122815" w:rsidP="00B05734">
            <w:pPr>
              <w:pStyle w:val="NoSpacing"/>
              <w:rPr>
                <w:b/>
                <w:sz w:val="44"/>
                <w:szCs w:val="44"/>
              </w:rPr>
            </w:pPr>
            <w:r w:rsidRPr="00B05734">
              <w:rPr>
                <w:b/>
                <w:sz w:val="44"/>
                <w:szCs w:val="44"/>
              </w:rPr>
              <w:t>ОРГАНИЗАЦИЙ, РАСПОЛОЖЕННЫХ НА</w:t>
            </w:r>
          </w:p>
          <w:p w:rsidR="00122815" w:rsidRPr="00B05734" w:rsidRDefault="00122815" w:rsidP="00B05734">
            <w:pPr>
              <w:pStyle w:val="NoSpacing"/>
              <w:rPr>
                <w:b/>
                <w:sz w:val="44"/>
                <w:szCs w:val="44"/>
              </w:rPr>
            </w:pPr>
            <w:r w:rsidRPr="00B05734">
              <w:rPr>
                <w:b/>
                <w:sz w:val="44"/>
                <w:szCs w:val="44"/>
              </w:rPr>
              <w:t>ТЕРРИТОРИИ ХАБАРОВСКОГО КРАЯ</w:t>
            </w:r>
          </w:p>
          <w:p w:rsidR="00122815" w:rsidRPr="00B05734" w:rsidRDefault="00122815" w:rsidP="00B05734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122815" w:rsidRPr="00B05734" w:rsidRDefault="00122815" w:rsidP="00B05734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122815" w:rsidRPr="00B05734" w:rsidRDefault="00122815" w:rsidP="00B05734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122815" w:rsidRPr="00B05734" w:rsidRDefault="00122815" w:rsidP="00B05734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122815" w:rsidRPr="00B05734" w:rsidRDefault="00122815" w:rsidP="00B05734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122815" w:rsidRPr="00B05734" w:rsidRDefault="00122815" w:rsidP="00B05734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122815" w:rsidRPr="00B05734" w:rsidRDefault="00122815" w:rsidP="00B05734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122815" w:rsidRPr="00B05734" w:rsidRDefault="00122815" w:rsidP="00B05734">
            <w:pPr>
              <w:rPr>
                <w:szCs w:val="28"/>
              </w:rPr>
            </w:pPr>
          </w:p>
          <w:p w:rsidR="00122815" w:rsidRPr="00B05734" w:rsidRDefault="00122815" w:rsidP="00B05734">
            <w:pPr>
              <w:rPr>
                <w:szCs w:val="28"/>
              </w:rPr>
            </w:pPr>
          </w:p>
          <w:p w:rsidR="00122815" w:rsidRPr="00B05734" w:rsidRDefault="00122815" w:rsidP="00B05734">
            <w:pPr>
              <w:jc w:val="both"/>
              <w:rPr>
                <w:rFonts w:ascii="Cambria" w:hAnsi="Cambria"/>
                <w:szCs w:val="28"/>
              </w:rPr>
            </w:pPr>
          </w:p>
          <w:p w:rsidR="00122815" w:rsidRPr="00B05734" w:rsidRDefault="00122815" w:rsidP="00B05734">
            <w:pPr>
              <w:rPr>
                <w:sz w:val="24"/>
                <w:szCs w:val="28"/>
              </w:rPr>
            </w:pPr>
            <w:r w:rsidRPr="00B05734">
              <w:rPr>
                <w:sz w:val="24"/>
                <w:szCs w:val="28"/>
              </w:rPr>
              <w:t>г. Хабаровск</w:t>
            </w:r>
          </w:p>
          <w:p w:rsidR="00122815" w:rsidRPr="00B05734" w:rsidRDefault="00122815" w:rsidP="00B05734">
            <w:pPr>
              <w:autoSpaceDE w:val="0"/>
              <w:autoSpaceDN w:val="0"/>
              <w:adjustRightInd w:val="0"/>
              <w:outlineLvl w:val="0"/>
              <w:rPr>
                <w:szCs w:val="28"/>
              </w:rPr>
            </w:pPr>
            <w:r w:rsidRPr="00B05734">
              <w:rPr>
                <w:sz w:val="24"/>
                <w:szCs w:val="28"/>
              </w:rPr>
              <w:t>2020 г.</w:t>
            </w:r>
          </w:p>
        </w:tc>
      </w:tr>
    </w:tbl>
    <w:p w:rsidR="00122815" w:rsidRPr="003319CE" w:rsidRDefault="00122815" w:rsidP="00FB3E2B">
      <w:pPr>
        <w:ind w:firstLine="567"/>
        <w:jc w:val="both"/>
        <w:rPr>
          <w:b/>
          <w:bCs/>
          <w:szCs w:val="28"/>
        </w:rPr>
      </w:pPr>
      <w:r w:rsidRPr="003319CE">
        <w:rPr>
          <w:b/>
          <w:bCs/>
          <w:szCs w:val="28"/>
        </w:rPr>
        <w:t>СОДЕРЖАНИЕ</w:t>
      </w:r>
    </w:p>
    <w:tbl>
      <w:tblPr>
        <w:tblW w:w="10456" w:type="dxa"/>
        <w:tblLook w:val="00A0"/>
      </w:tblPr>
      <w:tblGrid>
        <w:gridCol w:w="534"/>
        <w:gridCol w:w="9072"/>
        <w:gridCol w:w="850"/>
      </w:tblGrid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spacing w:before="240" w:line="240" w:lineRule="exact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vAlign w:val="bottom"/>
          </w:tcPr>
          <w:p w:rsidR="00122815" w:rsidRPr="00B05734" w:rsidRDefault="00122815" w:rsidP="00B05734">
            <w:pPr>
              <w:spacing w:before="24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850" w:type="dxa"/>
            <w:vAlign w:val="bottom"/>
          </w:tcPr>
          <w:p w:rsidR="00122815" w:rsidRPr="00B05734" w:rsidRDefault="00122815" w:rsidP="00B05734">
            <w:pPr>
              <w:spacing w:before="240" w:line="240" w:lineRule="exact"/>
              <w:jc w:val="lef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стр.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jc w:val="left"/>
              <w:rPr>
                <w:bCs/>
                <w:szCs w:val="28"/>
              </w:rPr>
            </w:pPr>
            <w:r w:rsidRPr="00B05734">
              <w:rPr>
                <w:bCs/>
                <w:szCs w:val="28"/>
              </w:rPr>
              <w:t>ОБЩИЕ ПОЛОЖЕНИЯ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3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jc w:val="left"/>
              <w:rPr>
                <w:bCs/>
                <w:szCs w:val="28"/>
              </w:rPr>
            </w:pPr>
            <w:r w:rsidRPr="00B05734">
              <w:rPr>
                <w:bCs/>
                <w:szCs w:val="28"/>
              </w:rPr>
              <w:t>ОСНОВНЫЕ ТЕРМИНЫ И ОПРЕДЕЛЕНИЯ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4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outlineLvl w:val="0"/>
              <w:rPr>
                <w:bCs/>
                <w:szCs w:val="28"/>
              </w:rPr>
            </w:pPr>
            <w:r w:rsidRPr="00B05734">
              <w:rPr>
                <w:bCs/>
                <w:szCs w:val="28"/>
              </w:rPr>
              <w:t>ОБЩИЕ ТРЕБОВАНИЯ ПОЖАРНОЙ БЕЗОПАСНОСТИ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6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 xml:space="preserve">ТРЕБОВАНИЯ ПОЖАРНОЙ БЕЗОПАСНОСТИ К ТЕРРИТОРИЯМ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7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>ТРЕБОВАНИЯ ПОЖАРНОЙ БЕЗОПАСНОСТИ К ЗДАНИЯМ И С</w:t>
            </w:r>
            <w:r w:rsidRPr="00B05734">
              <w:rPr>
                <w:szCs w:val="28"/>
              </w:rPr>
              <w:t>О</w:t>
            </w:r>
            <w:r w:rsidRPr="00B05734">
              <w:rPr>
                <w:szCs w:val="28"/>
              </w:rPr>
              <w:t>ОРУЖЕНИЯМ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9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jc w:val="both"/>
              <w:rPr>
                <w:bCs/>
                <w:szCs w:val="28"/>
              </w:rPr>
            </w:pPr>
            <w:r w:rsidRPr="00B05734">
              <w:rPr>
                <w:szCs w:val="28"/>
              </w:rPr>
              <w:t>ТРЕБОВАНИЯ ПОЖАРНОЙ БЕЗОПАСНОСТИ К ПУТЯМ ЭВАКУ</w:t>
            </w:r>
            <w:r w:rsidRPr="00B05734">
              <w:rPr>
                <w:szCs w:val="28"/>
              </w:rPr>
              <w:t>А</w:t>
            </w:r>
            <w:r w:rsidRPr="00B05734">
              <w:rPr>
                <w:szCs w:val="28"/>
              </w:rPr>
              <w:t>ЦИИ И ЭВАКУАЦИОННЫМ ВЫХОДАМ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12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>ТРЕБОВАНИЯ ПОЖАРНОЙ БЕЗОПАСНОСТИ К СИСТЕМАМ ОТ</w:t>
            </w:r>
            <w:r w:rsidRPr="00B05734">
              <w:rPr>
                <w:szCs w:val="28"/>
              </w:rPr>
              <w:t>О</w:t>
            </w:r>
            <w:r w:rsidRPr="00B05734">
              <w:rPr>
                <w:szCs w:val="28"/>
              </w:rPr>
              <w:t>ПЛЕНИЯ,ВЕНТИЛЯЦИИ И КОНДИЦИОНИРОВАНИЯ ВОЗДУХА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14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>ТРЕБОВАНИЯ ПОЖАРНОЙ БЕЗОПАСНОСТИ К ЭЛЕКТРИЧЕСКИМ СЕТЯМ И ЭЛЕКТРОУСТАНОВКАМ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14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>ТРЕБОВАНИЯ ПОЖАРНОЙ БЕЗОПАСНОСТИ К НАРУЖНОМУ И ВНУТРЕННЕМУ ПРОТИВОПОЖАРНОМУ ВОДОСНАБЖЕНИЮ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16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>ТРЕБОВАНИЯ ПОЖАРНОЙ БЕЗОПАСНОСТИ К АВТОМАТИЧ</w:t>
            </w:r>
            <w:r w:rsidRPr="00B05734">
              <w:rPr>
                <w:szCs w:val="28"/>
              </w:rPr>
              <w:t>Е</w:t>
            </w:r>
            <w:r w:rsidRPr="00B05734">
              <w:rPr>
                <w:szCs w:val="28"/>
              </w:rPr>
              <w:t>СКИМ СИСТЕМАМ ПРОТИВОПОЖАРНОЙ ЗАЩИТЫ ЗДАНИЙ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17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autoSpaceDE w:val="0"/>
              <w:autoSpaceDN w:val="0"/>
              <w:adjustRightInd w:val="0"/>
              <w:spacing w:before="120" w:line="240" w:lineRule="exact"/>
              <w:jc w:val="both"/>
              <w:outlineLvl w:val="0"/>
              <w:rPr>
                <w:szCs w:val="28"/>
              </w:rPr>
            </w:pPr>
            <w:r w:rsidRPr="00B05734">
              <w:rPr>
                <w:szCs w:val="28"/>
              </w:rPr>
              <w:t>ТРЕБОВАНИЯ, ПРЕДЪЯВЛЯЕМЫЕ К ПЕРВИЧНЫМ СРЕДСТВАМ ПОЖАРОТУШЕНИЯ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19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autoSpaceDE w:val="0"/>
              <w:autoSpaceDN w:val="0"/>
              <w:adjustRightInd w:val="0"/>
              <w:spacing w:before="120" w:line="240" w:lineRule="exact"/>
              <w:jc w:val="both"/>
              <w:outlineLvl w:val="0"/>
              <w:rPr>
                <w:szCs w:val="28"/>
              </w:rPr>
            </w:pPr>
            <w:r w:rsidRPr="00B05734">
              <w:rPr>
                <w:szCs w:val="28"/>
              </w:rPr>
              <w:t>ОТВЕТСТВЕННОСТЬ ЗА НАРУШЕНИЯ ТРЕБОВАНИЙ ПОЖАРНОЙ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20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spacing w:before="12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>Приложение № 1. ТРЕБОВАНИЯ К ИНСТРУКЦИИ О МЕРАХ П</w:t>
            </w:r>
            <w:r w:rsidRPr="00B05734">
              <w:rPr>
                <w:szCs w:val="28"/>
              </w:rPr>
              <w:t>О</w:t>
            </w:r>
            <w:r w:rsidRPr="00B05734">
              <w:rPr>
                <w:szCs w:val="28"/>
              </w:rPr>
              <w:t>ЖАРНОЙ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24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spacing w:before="12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>Приложение № 2. ОБУЧЕНИЕ РАБОТНИКОВ ОБРАЗОВАТЕЛЬНЫХ ОРГАНИЗАЦИЙ МЕРАМ ПОЖАРНОЙ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26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spacing w:before="12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>Приложение № 3.НОРМЫ ОСНАЩЕНИЯ ЗДАНИЙ, СООРУЖЕНИЙ, СТРОЕНИЙ И ТЕРРИТОРИЙ ПОЖАРНЫМИ ЩИТАМИ. НОРМЫ КОМПЛЕКТАЦИИ ПОЖАРНЫХ ЩИТОВ НЕМЕХАНИЗИРОВА</w:t>
            </w:r>
            <w:r w:rsidRPr="00B05734">
              <w:rPr>
                <w:szCs w:val="28"/>
              </w:rPr>
              <w:t>Н</w:t>
            </w:r>
            <w:r w:rsidRPr="00B05734">
              <w:rPr>
                <w:szCs w:val="28"/>
              </w:rPr>
              <w:t>НЫМ ИНСТРУМЕНТОМ И ИНВЕНТАРЕМ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40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spacing w:before="12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>Приложение № 4. ПРИМЕРНЫЕ КОНСТРУКТИВНЫЕ ХАРАКТЕР</w:t>
            </w:r>
            <w:r w:rsidRPr="00B05734">
              <w:rPr>
                <w:szCs w:val="28"/>
              </w:rPr>
              <w:t>И</w:t>
            </w:r>
            <w:r w:rsidRPr="00B05734">
              <w:rPr>
                <w:szCs w:val="28"/>
              </w:rPr>
              <w:t>СТИКИ ЗДАНИЙ В ЗАВИСИМОСТИ ОТ ИХ СТЕПЕНИ ОГНЕСТО</w:t>
            </w:r>
            <w:r w:rsidRPr="00B05734">
              <w:rPr>
                <w:szCs w:val="28"/>
              </w:rPr>
              <w:t>Й</w:t>
            </w:r>
            <w:r w:rsidRPr="00B05734">
              <w:rPr>
                <w:szCs w:val="28"/>
              </w:rPr>
              <w:t>КОСТИ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41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spacing w:before="12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pStyle w:val="NoSpacing"/>
              <w:spacing w:line="240" w:lineRule="exact"/>
              <w:jc w:val="both"/>
            </w:pPr>
            <w:r w:rsidRPr="00B05734">
              <w:t>Приложение № 5. ПРИМЕРЫ ФОРМИРОВАНИЯ СМЫСЛОВОЙ КО</w:t>
            </w:r>
            <w:r w:rsidRPr="00B05734">
              <w:t>М</w:t>
            </w:r>
            <w:r w:rsidRPr="00B05734">
              <w:t>БИНАЦИИ ЗНАКОВ ДЛЯ УКАЗАНИЯ НАПРАВЛЕНИЯ ДВИЖЕНИЯ К ЭВАКУАЦИОННОМУ ВЫХОДУ, СРЕДСТВАМ ПРОТИВОПОЖА</w:t>
            </w:r>
            <w:r w:rsidRPr="00B05734">
              <w:t>Р</w:t>
            </w:r>
            <w:r w:rsidRPr="00B05734">
              <w:t>НОЙ ЗАЩИТЫ, МЕСТУ СБОРА И СРЕДСТВАМ ОКАЗАНИЯ ПЕРВОЙ МЕДИЦИНСКОЙ ПОМОЩИ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42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spacing w:before="12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pStyle w:val="NoSpacing"/>
              <w:spacing w:line="240" w:lineRule="exact"/>
              <w:ind w:firstLine="33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>Приложение № 6. КЛАССИФИКАЦИЯ ЗДАНИЙ, СООРУЖЕНИЙ И ПОЖАРНЫХ ОТСЕКОВ ПО ФУНКЦИОНАЛЬНОЙ ПОЖАРНОЙ ОПАСНОСТИ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48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spacing w:before="12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pStyle w:val="NoSpacing"/>
              <w:spacing w:line="240" w:lineRule="exact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>Приложение № 7. КЛАССИФИКАЦИЯ СИСТЕМ ОПОВЕЩЕНИЯ И УПРАВЛЕНИЯ ЭВАКУАЦИЕЙ ЛЮДЕЙ ПРИ ПОЖАРАХ В ЗДАНИЯХ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50</w:t>
            </w:r>
          </w:p>
        </w:tc>
      </w:tr>
      <w:tr w:rsidR="00122815" w:rsidRPr="00B05734" w:rsidTr="00B05734">
        <w:tc>
          <w:tcPr>
            <w:tcW w:w="534" w:type="dxa"/>
          </w:tcPr>
          <w:p w:rsidR="00122815" w:rsidRPr="00B05734" w:rsidRDefault="00122815" w:rsidP="00B05734">
            <w:pPr>
              <w:pStyle w:val="ListParagraph"/>
              <w:spacing w:before="12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33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5734">
              <w:rPr>
                <w:rFonts w:ascii="Times New Roman" w:hAnsi="Times New Roman" w:cs="Times New Roman"/>
                <w:sz w:val="28"/>
                <w:szCs w:val="28"/>
              </w:rPr>
              <w:t>Приложение № 8. ТРЕБОВАНИЯ ПОЖАРНОЙ БЕЗОПАСНОСТИ ПО ОСНАЩЕНИЮ ЗДАНИЙ РАЗЛИЧНЫМИ ТИПАМИ СИСТЕМ ОП</w:t>
            </w:r>
            <w:r w:rsidRPr="00B0573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05734">
              <w:rPr>
                <w:rFonts w:ascii="Times New Roman" w:hAnsi="Times New Roman" w:cs="Times New Roman"/>
                <w:sz w:val="28"/>
                <w:szCs w:val="28"/>
              </w:rPr>
              <w:t>ВЕЩЕНИЯ И УПРАВЛЕНИЯ ЭВАКУАЦИЕЙ ЛЮДЕЙ ПРИ ПОЖАРЕ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815" w:rsidRPr="00B05734" w:rsidRDefault="00122815" w:rsidP="00B05734">
            <w:pPr>
              <w:spacing w:before="120" w:line="240" w:lineRule="exact"/>
              <w:rPr>
                <w:bCs/>
                <w:i/>
                <w:szCs w:val="28"/>
              </w:rPr>
            </w:pPr>
            <w:r w:rsidRPr="00B05734">
              <w:rPr>
                <w:bCs/>
                <w:i/>
                <w:szCs w:val="28"/>
              </w:rPr>
              <w:t>51</w:t>
            </w:r>
          </w:p>
        </w:tc>
      </w:tr>
    </w:tbl>
    <w:p w:rsidR="00122815" w:rsidRPr="003319CE" w:rsidRDefault="00122815" w:rsidP="00B42E0D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993" w:hanging="284"/>
        <w:jc w:val="left"/>
        <w:outlineLvl w:val="0"/>
        <w:rPr>
          <w:b/>
          <w:szCs w:val="28"/>
        </w:rPr>
        <w:sectPr w:rsidR="00122815" w:rsidRPr="003319CE" w:rsidSect="00FB3E2B">
          <w:headerReference w:type="default" r:id="rId9"/>
          <w:pgSz w:w="11905" w:h="16838"/>
          <w:pgMar w:top="1134" w:right="567" w:bottom="851" w:left="851" w:header="567" w:footer="227" w:gutter="0"/>
          <w:cols w:space="720"/>
          <w:noEndnote/>
          <w:titlePg/>
          <w:docGrid w:linePitch="381"/>
        </w:sectPr>
      </w:pPr>
    </w:p>
    <w:p w:rsidR="00122815" w:rsidRPr="003F2164" w:rsidRDefault="00122815" w:rsidP="00B42E0D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993" w:hanging="284"/>
        <w:jc w:val="left"/>
        <w:outlineLvl w:val="0"/>
        <w:rPr>
          <w:b/>
          <w:szCs w:val="28"/>
        </w:rPr>
      </w:pPr>
      <w:r w:rsidRPr="003F2164">
        <w:rPr>
          <w:b/>
          <w:szCs w:val="28"/>
        </w:rPr>
        <w:t>ОБЩИЕ ПОЛОЖЕНИЯ</w:t>
      </w:r>
    </w:p>
    <w:p w:rsidR="00122815" w:rsidRDefault="00122815" w:rsidP="00BE7C04">
      <w:pPr>
        <w:pStyle w:val="NoSpacing"/>
        <w:jc w:val="both"/>
        <w:rPr>
          <w:lang w:eastAsia="ru-RU"/>
        </w:rPr>
      </w:pPr>
    </w:p>
    <w:p w:rsidR="00122815" w:rsidRPr="0016150A" w:rsidRDefault="00122815" w:rsidP="00BE7C04">
      <w:pPr>
        <w:shd w:val="clear" w:color="auto" w:fill="FFFFFF"/>
        <w:ind w:firstLine="709"/>
        <w:jc w:val="both"/>
        <w:rPr>
          <w:bCs/>
          <w:color w:val="000000"/>
          <w:spacing w:val="-4"/>
          <w:szCs w:val="28"/>
        </w:rPr>
      </w:pPr>
      <w:r>
        <w:rPr>
          <w:bCs/>
          <w:color w:val="000000"/>
          <w:spacing w:val="-4"/>
          <w:szCs w:val="28"/>
        </w:rPr>
        <w:t>Рекомендации</w:t>
      </w:r>
      <w:r w:rsidRPr="0016150A">
        <w:rPr>
          <w:bCs/>
          <w:color w:val="000000"/>
          <w:spacing w:val="-4"/>
          <w:szCs w:val="28"/>
        </w:rPr>
        <w:t xml:space="preserve"> предназначен</w:t>
      </w:r>
      <w:r>
        <w:rPr>
          <w:bCs/>
          <w:color w:val="000000"/>
          <w:spacing w:val="-4"/>
          <w:szCs w:val="28"/>
        </w:rPr>
        <w:t>ы</w:t>
      </w:r>
      <w:r w:rsidRPr="0016150A">
        <w:rPr>
          <w:bCs/>
          <w:color w:val="000000"/>
          <w:spacing w:val="-4"/>
          <w:szCs w:val="28"/>
        </w:rPr>
        <w:t xml:space="preserve"> для администраци</w:t>
      </w:r>
      <w:r>
        <w:rPr>
          <w:bCs/>
          <w:color w:val="000000"/>
          <w:spacing w:val="-4"/>
          <w:szCs w:val="28"/>
        </w:rPr>
        <w:t>й</w:t>
      </w:r>
      <w:r w:rsidRPr="0016150A">
        <w:rPr>
          <w:bCs/>
          <w:color w:val="000000"/>
          <w:spacing w:val="-4"/>
          <w:szCs w:val="28"/>
        </w:rPr>
        <w:t xml:space="preserve"> всех типов образовательных у</w:t>
      </w:r>
      <w:r w:rsidRPr="0016150A">
        <w:rPr>
          <w:bCs/>
          <w:color w:val="000000"/>
          <w:spacing w:val="-4"/>
          <w:szCs w:val="28"/>
        </w:rPr>
        <w:t>ч</w:t>
      </w:r>
      <w:r w:rsidRPr="0016150A">
        <w:rPr>
          <w:bCs/>
          <w:color w:val="000000"/>
          <w:spacing w:val="-4"/>
          <w:szCs w:val="28"/>
        </w:rPr>
        <w:t xml:space="preserve">реждений, </w:t>
      </w:r>
      <w:r>
        <w:rPr>
          <w:bCs/>
          <w:color w:val="000000"/>
          <w:spacing w:val="-4"/>
          <w:szCs w:val="28"/>
        </w:rPr>
        <w:t>преподавателейоснов безопасности жизнедеятельности</w:t>
      </w:r>
      <w:r w:rsidRPr="0016150A">
        <w:rPr>
          <w:bCs/>
          <w:color w:val="000000"/>
          <w:spacing w:val="-4"/>
          <w:szCs w:val="28"/>
        </w:rPr>
        <w:t>, классных руково</w:t>
      </w:r>
      <w:r>
        <w:rPr>
          <w:bCs/>
          <w:color w:val="000000"/>
          <w:spacing w:val="-4"/>
          <w:szCs w:val="28"/>
        </w:rPr>
        <w:t>ди</w:t>
      </w:r>
      <w:r w:rsidRPr="0016150A">
        <w:rPr>
          <w:bCs/>
          <w:color w:val="000000"/>
          <w:spacing w:val="-4"/>
          <w:szCs w:val="28"/>
        </w:rPr>
        <w:t>т</w:t>
      </w:r>
      <w:r w:rsidRPr="0016150A">
        <w:rPr>
          <w:bCs/>
          <w:color w:val="000000"/>
          <w:spacing w:val="-4"/>
          <w:szCs w:val="28"/>
        </w:rPr>
        <w:t>е</w:t>
      </w:r>
      <w:r w:rsidRPr="0016150A">
        <w:rPr>
          <w:bCs/>
          <w:color w:val="000000"/>
          <w:spacing w:val="-4"/>
          <w:szCs w:val="28"/>
        </w:rPr>
        <w:t>лей, общественных инспекторов пожарной безопасно</w:t>
      </w:r>
      <w:r>
        <w:rPr>
          <w:bCs/>
          <w:color w:val="000000"/>
          <w:spacing w:val="-4"/>
          <w:szCs w:val="28"/>
        </w:rPr>
        <w:t xml:space="preserve">сти и охраны </w:t>
      </w:r>
      <w:r w:rsidRPr="0016150A">
        <w:rPr>
          <w:bCs/>
          <w:color w:val="000000"/>
          <w:spacing w:val="-4"/>
          <w:szCs w:val="28"/>
        </w:rPr>
        <w:t>труда образовател</w:t>
      </w:r>
      <w:r w:rsidRPr="0016150A">
        <w:rPr>
          <w:bCs/>
          <w:color w:val="000000"/>
          <w:spacing w:val="-4"/>
          <w:szCs w:val="28"/>
        </w:rPr>
        <w:t>ь</w:t>
      </w:r>
      <w:r w:rsidRPr="0016150A">
        <w:rPr>
          <w:bCs/>
          <w:color w:val="000000"/>
          <w:spacing w:val="-4"/>
          <w:szCs w:val="28"/>
        </w:rPr>
        <w:t>ных учреждений.</w:t>
      </w:r>
    </w:p>
    <w:p w:rsidR="00122815" w:rsidRPr="0016150A" w:rsidRDefault="00122815" w:rsidP="00BE7C04">
      <w:pPr>
        <w:shd w:val="clear" w:color="auto" w:fill="FFFFFF"/>
        <w:ind w:right="10" w:firstLine="709"/>
        <w:jc w:val="both"/>
        <w:rPr>
          <w:bCs/>
          <w:color w:val="000000"/>
          <w:spacing w:val="-4"/>
          <w:szCs w:val="28"/>
        </w:rPr>
      </w:pPr>
      <w:r w:rsidRPr="0016150A">
        <w:rPr>
          <w:bCs/>
          <w:color w:val="000000"/>
          <w:spacing w:val="-4"/>
          <w:szCs w:val="28"/>
        </w:rPr>
        <w:t xml:space="preserve">В </w:t>
      </w:r>
      <w:r>
        <w:rPr>
          <w:bCs/>
          <w:color w:val="000000"/>
          <w:spacing w:val="-4"/>
          <w:szCs w:val="28"/>
        </w:rPr>
        <w:t xml:space="preserve">рекомендациях </w:t>
      </w:r>
      <w:r w:rsidRPr="0016150A">
        <w:rPr>
          <w:bCs/>
          <w:color w:val="000000"/>
          <w:spacing w:val="-4"/>
          <w:szCs w:val="28"/>
        </w:rPr>
        <w:t>представлены основные законодательные документы, регламе</w:t>
      </w:r>
      <w:r w:rsidRPr="0016150A">
        <w:rPr>
          <w:bCs/>
          <w:color w:val="000000"/>
          <w:spacing w:val="-4"/>
          <w:szCs w:val="28"/>
        </w:rPr>
        <w:t>н</w:t>
      </w:r>
      <w:r w:rsidRPr="0016150A">
        <w:rPr>
          <w:bCs/>
          <w:color w:val="000000"/>
          <w:spacing w:val="-4"/>
          <w:szCs w:val="28"/>
        </w:rPr>
        <w:t>тирующие деятельность образовательных учреждений по п</w:t>
      </w:r>
      <w:r>
        <w:rPr>
          <w:bCs/>
          <w:color w:val="000000"/>
          <w:spacing w:val="-4"/>
          <w:szCs w:val="28"/>
        </w:rPr>
        <w:t>ожарной безопасности, даны реко</w:t>
      </w:r>
      <w:r w:rsidRPr="0016150A">
        <w:rPr>
          <w:bCs/>
          <w:color w:val="000000"/>
          <w:spacing w:val="-4"/>
          <w:szCs w:val="28"/>
        </w:rPr>
        <w:t>мендации по выбору оптимальных требований, предъявляемых надз</w:t>
      </w:r>
      <w:r>
        <w:rPr>
          <w:bCs/>
          <w:color w:val="000000"/>
          <w:spacing w:val="-4"/>
          <w:szCs w:val="28"/>
        </w:rPr>
        <w:t>ор</w:t>
      </w:r>
      <w:r w:rsidRPr="0016150A">
        <w:rPr>
          <w:bCs/>
          <w:color w:val="000000"/>
          <w:spacing w:val="-4"/>
          <w:szCs w:val="28"/>
        </w:rPr>
        <w:t>ными орган</w:t>
      </w:r>
      <w:r w:rsidRPr="0016150A">
        <w:rPr>
          <w:bCs/>
          <w:color w:val="000000"/>
          <w:spacing w:val="-4"/>
          <w:szCs w:val="28"/>
        </w:rPr>
        <w:t>а</w:t>
      </w:r>
      <w:r w:rsidRPr="0016150A">
        <w:rPr>
          <w:bCs/>
          <w:color w:val="000000"/>
          <w:spacing w:val="-4"/>
          <w:szCs w:val="28"/>
        </w:rPr>
        <w:t xml:space="preserve">ми </w:t>
      </w:r>
      <w:r>
        <w:rPr>
          <w:szCs w:val="28"/>
        </w:rPr>
        <w:t>Министерства Российской Федерации по делам гражданской обороны, чрезвыча</w:t>
      </w:r>
      <w:r>
        <w:rPr>
          <w:szCs w:val="28"/>
        </w:rPr>
        <w:t>й</w:t>
      </w:r>
      <w:r>
        <w:rPr>
          <w:szCs w:val="28"/>
        </w:rPr>
        <w:t>ным ситуациям и ликвидации последствий стихийных бедствий</w:t>
      </w:r>
      <w:r w:rsidRPr="0016150A">
        <w:rPr>
          <w:bCs/>
          <w:color w:val="000000"/>
          <w:spacing w:val="-4"/>
          <w:szCs w:val="28"/>
        </w:rPr>
        <w:t xml:space="preserve"> к техническому обе</w:t>
      </w:r>
      <w:r w:rsidRPr="0016150A">
        <w:rPr>
          <w:bCs/>
          <w:color w:val="000000"/>
          <w:spacing w:val="-4"/>
          <w:szCs w:val="28"/>
        </w:rPr>
        <w:t>с</w:t>
      </w:r>
      <w:r w:rsidRPr="0016150A">
        <w:rPr>
          <w:bCs/>
          <w:color w:val="000000"/>
          <w:spacing w:val="-4"/>
          <w:szCs w:val="28"/>
        </w:rPr>
        <w:t>печению пожарной безопасности образовательных учреждений.</w:t>
      </w:r>
    </w:p>
    <w:p w:rsidR="00122815" w:rsidRPr="0016150A" w:rsidRDefault="00122815" w:rsidP="00BE7C04">
      <w:pPr>
        <w:shd w:val="clear" w:color="auto" w:fill="FFFFFF"/>
        <w:ind w:right="38" w:firstLine="709"/>
        <w:jc w:val="both"/>
        <w:rPr>
          <w:bCs/>
          <w:color w:val="000000"/>
          <w:spacing w:val="-4"/>
          <w:szCs w:val="28"/>
        </w:rPr>
      </w:pPr>
      <w:r w:rsidRPr="0016150A">
        <w:rPr>
          <w:bCs/>
          <w:color w:val="000000"/>
          <w:spacing w:val="-4"/>
          <w:szCs w:val="28"/>
        </w:rPr>
        <w:t>Рекомендации подготовлен</w:t>
      </w:r>
      <w:r>
        <w:rPr>
          <w:bCs/>
          <w:color w:val="000000"/>
          <w:spacing w:val="-4"/>
          <w:szCs w:val="28"/>
        </w:rPr>
        <w:t>ы в целях оптимизации и система</w:t>
      </w:r>
      <w:r w:rsidRPr="0016150A">
        <w:rPr>
          <w:bCs/>
          <w:color w:val="000000"/>
          <w:spacing w:val="-4"/>
          <w:szCs w:val="28"/>
        </w:rPr>
        <w:t>тизации требований пожарной безоп</w:t>
      </w:r>
      <w:r>
        <w:rPr>
          <w:bCs/>
          <w:color w:val="000000"/>
          <w:spacing w:val="-4"/>
          <w:szCs w:val="28"/>
        </w:rPr>
        <w:t>асности, предъявляемых к образо</w:t>
      </w:r>
      <w:r w:rsidRPr="0016150A">
        <w:rPr>
          <w:bCs/>
          <w:color w:val="000000"/>
          <w:spacing w:val="-4"/>
          <w:szCs w:val="28"/>
        </w:rPr>
        <w:t>вательным учреждениям.</w:t>
      </w:r>
    </w:p>
    <w:p w:rsidR="00122815" w:rsidRPr="003F2164" w:rsidRDefault="00122815" w:rsidP="00FB3E2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yellow"/>
          <w:u w:val="single"/>
        </w:rPr>
      </w:pPr>
    </w:p>
    <w:p w:rsidR="00122815" w:rsidRPr="00861F43" w:rsidRDefault="00122815" w:rsidP="00E540D0">
      <w:pPr>
        <w:pStyle w:val="ConsPlusNormal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61F43">
        <w:rPr>
          <w:rFonts w:ascii="Times New Roman" w:hAnsi="Times New Roman" w:cs="Times New Roman"/>
          <w:b/>
          <w:bCs/>
          <w:i/>
          <w:sz w:val="28"/>
          <w:szCs w:val="28"/>
        </w:rPr>
        <w:t>Основные нормативные правовые акты в области пожарной безопасности:</w:t>
      </w:r>
    </w:p>
    <w:p w:rsidR="00122815" w:rsidRPr="00BD18A1" w:rsidRDefault="00122815" w:rsidP="00E540D0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szCs w:val="28"/>
        </w:rPr>
      </w:pPr>
      <w:r w:rsidRPr="00BD18A1">
        <w:rPr>
          <w:szCs w:val="28"/>
        </w:rPr>
        <w:t>Федеральный закон от 21.12.1994 № 69-ФЗ "О пожарной безопасности" (далее – Федеральный закон "О пожарной безопасности");</w:t>
      </w:r>
    </w:p>
    <w:p w:rsidR="00122815" w:rsidRPr="00BD18A1" w:rsidRDefault="00122815" w:rsidP="00E540D0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szCs w:val="28"/>
        </w:rPr>
      </w:pPr>
      <w:r w:rsidRPr="00BD18A1">
        <w:rPr>
          <w:szCs w:val="28"/>
        </w:rPr>
        <w:t>Федеральный закон от 22.07.2008 № 123-ФЗ "Технический регламент о требов</w:t>
      </w:r>
      <w:r w:rsidRPr="00BD18A1">
        <w:rPr>
          <w:szCs w:val="28"/>
        </w:rPr>
        <w:t>а</w:t>
      </w:r>
      <w:r w:rsidRPr="00BD18A1">
        <w:rPr>
          <w:szCs w:val="28"/>
        </w:rPr>
        <w:t>ниях пожарной безопасности" (далее – Федеральный закон "Технический регламент о требованиях пожарной безопасности");</w:t>
      </w:r>
    </w:p>
    <w:p w:rsidR="00122815" w:rsidRPr="00BD18A1" w:rsidRDefault="00122815" w:rsidP="00E540D0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szCs w:val="28"/>
        </w:rPr>
      </w:pPr>
      <w:r w:rsidRPr="00BD18A1">
        <w:rPr>
          <w:szCs w:val="28"/>
        </w:rPr>
        <w:t>Кодекс Российской Федерации об административных правонарушениях от 30.12.2001 № 195-ФЗ (далее – Кодекс РФ об административных правонарушениях);</w:t>
      </w:r>
    </w:p>
    <w:p w:rsidR="00122815" w:rsidRPr="00BD18A1" w:rsidRDefault="00122815" w:rsidP="00E540D0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szCs w:val="28"/>
        </w:rPr>
      </w:pPr>
      <w:r w:rsidRPr="00BD18A1">
        <w:rPr>
          <w:szCs w:val="28"/>
        </w:rPr>
        <w:t>Правила противопожарного режима в Российской Федерации, утвержденные Постановлением Правительства Российской Федерации от 25.04.2012 № 390 (далее – Правила противопожарного режима);</w:t>
      </w:r>
    </w:p>
    <w:p w:rsidR="00122815" w:rsidRPr="00CF53E7" w:rsidRDefault="00122815" w:rsidP="00E540D0">
      <w:pPr>
        <w:ind w:firstLine="708"/>
        <w:jc w:val="both"/>
        <w:rPr>
          <w:szCs w:val="28"/>
        </w:rPr>
      </w:pPr>
      <w:r w:rsidRPr="00CF53E7">
        <w:rPr>
          <w:szCs w:val="28"/>
          <w:lang w:eastAsia="ru-RU"/>
        </w:rPr>
        <w:t xml:space="preserve">Приказ </w:t>
      </w:r>
      <w:r>
        <w:rPr>
          <w:szCs w:val="28"/>
        </w:rPr>
        <w:t>Министерства Российской Федерации по делам гражданской обороны, чрезвычайным ситуациям и ликвидации последствий стихийных бедствий</w:t>
      </w:r>
      <w:r w:rsidRPr="00CF53E7">
        <w:rPr>
          <w:szCs w:val="28"/>
          <w:lang w:eastAsia="ru-RU"/>
        </w:rPr>
        <w:t xml:space="preserve">от 12.12.2007 </w:t>
      </w:r>
      <w:r>
        <w:rPr>
          <w:szCs w:val="28"/>
          <w:lang w:eastAsia="ru-RU"/>
        </w:rPr>
        <w:t>№</w:t>
      </w:r>
      <w:r w:rsidRPr="00CF53E7">
        <w:rPr>
          <w:szCs w:val="28"/>
          <w:lang w:eastAsia="ru-RU"/>
        </w:rPr>
        <w:t xml:space="preserve"> 645 "Об утверждении Норм пожарной безопасности "Обучение мерам пожарной безопасности работников организаций"</w:t>
      </w:r>
      <w:r>
        <w:rPr>
          <w:szCs w:val="28"/>
          <w:lang w:eastAsia="ru-RU"/>
        </w:rPr>
        <w:t>;</w:t>
      </w:r>
    </w:p>
    <w:p w:rsidR="00122815" w:rsidRPr="004D5C1C" w:rsidRDefault="00122815" w:rsidP="007A36AB">
      <w:pPr>
        <w:pStyle w:val="NoSpacing"/>
        <w:ind w:firstLine="708"/>
        <w:jc w:val="both"/>
        <w:rPr>
          <w:b/>
        </w:rPr>
      </w:pPr>
      <w:r>
        <w:t>ГОСТ 12.4.026-2015 "</w:t>
      </w:r>
      <w:r w:rsidRPr="004D5C1C">
        <w:t>Система стандартов безопасности труда (ССБТ). Цвета сигнальные, знаки безопасности и разметка сигнальная. Назначение и правила прим</w:t>
      </w:r>
      <w:r w:rsidRPr="004D5C1C">
        <w:t>е</w:t>
      </w:r>
      <w:r w:rsidRPr="004D5C1C">
        <w:t>нения. Общие технические требования и харак</w:t>
      </w:r>
      <w:r>
        <w:t>теристики".</w:t>
      </w:r>
    </w:p>
    <w:p w:rsidR="00122815" w:rsidRDefault="00122815" w:rsidP="00FB3E2B">
      <w:pPr>
        <w:spacing w:line="276" w:lineRule="auto"/>
        <w:rPr>
          <w:color w:val="FF0000"/>
          <w:szCs w:val="28"/>
        </w:rPr>
      </w:pPr>
    </w:p>
    <w:p w:rsidR="00122815" w:rsidRDefault="00122815" w:rsidP="00FB3E2B">
      <w:pPr>
        <w:spacing w:line="276" w:lineRule="auto"/>
        <w:rPr>
          <w:color w:val="FF0000"/>
          <w:szCs w:val="28"/>
        </w:rPr>
      </w:pPr>
    </w:p>
    <w:p w:rsidR="00122815" w:rsidRDefault="00122815" w:rsidP="00FB3E2B">
      <w:pPr>
        <w:spacing w:line="276" w:lineRule="auto"/>
        <w:rPr>
          <w:color w:val="FF0000"/>
          <w:szCs w:val="28"/>
        </w:rPr>
      </w:pPr>
    </w:p>
    <w:p w:rsidR="00122815" w:rsidRDefault="00122815" w:rsidP="00FB3E2B">
      <w:pPr>
        <w:spacing w:line="276" w:lineRule="auto"/>
        <w:rPr>
          <w:color w:val="FF0000"/>
          <w:szCs w:val="28"/>
        </w:rPr>
      </w:pPr>
    </w:p>
    <w:p w:rsidR="00122815" w:rsidRPr="009314AF" w:rsidRDefault="00122815" w:rsidP="00FB3E2B">
      <w:pPr>
        <w:spacing w:line="276" w:lineRule="auto"/>
        <w:rPr>
          <w:color w:val="FF0000"/>
          <w:szCs w:val="28"/>
          <w:highlight w:val="yellow"/>
        </w:rPr>
      </w:pPr>
      <w:r w:rsidRPr="009314AF">
        <w:rPr>
          <w:color w:val="FF0000"/>
          <w:szCs w:val="28"/>
          <w:highlight w:val="yellow"/>
        </w:rPr>
        <w:br w:type="page"/>
      </w:r>
    </w:p>
    <w:p w:rsidR="00122815" w:rsidRPr="0059456F" w:rsidRDefault="00122815" w:rsidP="00B42E0D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1134" w:hanging="425"/>
        <w:jc w:val="left"/>
        <w:rPr>
          <w:b/>
          <w:szCs w:val="28"/>
        </w:rPr>
      </w:pPr>
      <w:r w:rsidRPr="0059456F">
        <w:rPr>
          <w:b/>
          <w:szCs w:val="28"/>
        </w:rPr>
        <w:t>ОСНОВНЫЕ ТЕРМИНЫ И ОПРЕДЕЛЕНИЯ</w:t>
      </w:r>
    </w:p>
    <w:p w:rsidR="00122815" w:rsidRPr="0059456F" w:rsidRDefault="00122815" w:rsidP="00FB3E2B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Cs w:val="28"/>
          <w:highlight w:val="yellow"/>
        </w:rPr>
      </w:pPr>
    </w:p>
    <w:p w:rsidR="00122815" w:rsidRPr="00BC621B" w:rsidRDefault="00122815" w:rsidP="00E540D0">
      <w:pPr>
        <w:autoSpaceDE w:val="0"/>
        <w:autoSpaceDN w:val="0"/>
        <w:adjustRightInd w:val="0"/>
        <w:ind w:firstLine="708"/>
        <w:jc w:val="both"/>
        <w:rPr>
          <w:szCs w:val="28"/>
          <w:lang w:eastAsia="ru-RU"/>
        </w:rPr>
      </w:pPr>
      <w:r w:rsidRPr="00BC621B">
        <w:rPr>
          <w:b/>
          <w:i/>
          <w:szCs w:val="28"/>
          <w:lang w:eastAsia="ru-RU"/>
        </w:rPr>
        <w:t>Пожарная безопасность</w:t>
      </w:r>
      <w:r w:rsidRPr="00BC621B">
        <w:rPr>
          <w:szCs w:val="28"/>
          <w:lang w:eastAsia="ru-RU"/>
        </w:rPr>
        <w:t xml:space="preserve"> – состояние защищенности личности, имущества, о</w:t>
      </w:r>
      <w:r w:rsidRPr="00BC621B">
        <w:rPr>
          <w:szCs w:val="28"/>
          <w:lang w:eastAsia="ru-RU"/>
        </w:rPr>
        <w:t>б</w:t>
      </w:r>
      <w:r w:rsidRPr="00BC621B">
        <w:rPr>
          <w:szCs w:val="28"/>
          <w:lang w:eastAsia="ru-RU"/>
        </w:rPr>
        <w:t>щества и государства от пожара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122815" w:rsidRPr="0035023C" w:rsidRDefault="00122815" w:rsidP="00E540D0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35023C">
        <w:rPr>
          <w:b/>
          <w:i/>
          <w:szCs w:val="28"/>
        </w:rPr>
        <w:t>пожар</w:t>
      </w:r>
      <w:r w:rsidRPr="0035023C">
        <w:rPr>
          <w:szCs w:val="28"/>
        </w:rPr>
        <w:t xml:space="preserve"> – неконтролируемое горение, причиняющее материальный ущерб, вред жизни и здоровью граждан, интересам общества и государства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b/>
          <w:bCs/>
          <w:i/>
          <w:iCs/>
          <w:szCs w:val="28"/>
        </w:rPr>
        <w:t>требования пожарной безопасности</w:t>
      </w:r>
      <w:r w:rsidRPr="0035023C">
        <w:rPr>
          <w:bCs/>
          <w:iCs/>
          <w:szCs w:val="28"/>
        </w:rPr>
        <w:t xml:space="preserve"> – </w:t>
      </w:r>
      <w:r w:rsidRPr="0035023C">
        <w:rPr>
          <w:szCs w:val="28"/>
        </w:rPr>
        <w:t>специальные условия социального и (или) технического характера, установленные в целях обеспечения пожарной безопа</w:t>
      </w:r>
      <w:r w:rsidRPr="0035023C">
        <w:rPr>
          <w:szCs w:val="28"/>
        </w:rPr>
        <w:t>с</w:t>
      </w:r>
      <w:r w:rsidRPr="0035023C">
        <w:rPr>
          <w:szCs w:val="28"/>
        </w:rPr>
        <w:t xml:space="preserve">ности федеральными законами и иными нормативными правовыми актами </w:t>
      </w:r>
      <w:r>
        <w:rPr>
          <w:szCs w:val="28"/>
        </w:rPr>
        <w:t>Российской Федерации</w:t>
      </w:r>
      <w:r w:rsidRPr="0035023C">
        <w:rPr>
          <w:szCs w:val="28"/>
        </w:rPr>
        <w:t>, а также нормативными документами по пожарной безопасности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35023C">
        <w:rPr>
          <w:b/>
          <w:bCs/>
          <w:i/>
          <w:iCs/>
          <w:szCs w:val="28"/>
        </w:rPr>
        <w:t>нарушение требований пожарной безопасности</w:t>
      </w:r>
      <w:r w:rsidRPr="0035023C">
        <w:rPr>
          <w:bCs/>
          <w:iCs/>
          <w:szCs w:val="28"/>
        </w:rPr>
        <w:t xml:space="preserve"> – невыполнение или нена</w:t>
      </w:r>
      <w:r w:rsidRPr="0035023C">
        <w:rPr>
          <w:bCs/>
          <w:iCs/>
          <w:szCs w:val="28"/>
        </w:rPr>
        <w:t>д</w:t>
      </w:r>
      <w:r w:rsidRPr="0035023C">
        <w:rPr>
          <w:bCs/>
          <w:iCs/>
          <w:szCs w:val="28"/>
        </w:rPr>
        <w:t>лежащее выполнение требований пожарной безопасности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35023C">
        <w:rPr>
          <w:b/>
          <w:bCs/>
          <w:i/>
          <w:iCs/>
          <w:szCs w:val="28"/>
        </w:rPr>
        <w:t>меры пожарной безопасности</w:t>
      </w:r>
      <w:r w:rsidRPr="0035023C">
        <w:rPr>
          <w:bCs/>
          <w:iCs/>
          <w:szCs w:val="28"/>
        </w:rPr>
        <w:t xml:space="preserve"> – действия по обеспечению пожарной безопа</w:t>
      </w:r>
      <w:r w:rsidRPr="0035023C">
        <w:rPr>
          <w:bCs/>
          <w:iCs/>
          <w:szCs w:val="28"/>
        </w:rPr>
        <w:t>с</w:t>
      </w:r>
      <w:r w:rsidRPr="0035023C">
        <w:rPr>
          <w:bCs/>
          <w:iCs/>
          <w:szCs w:val="28"/>
        </w:rPr>
        <w:t>ности, в том числе по выполнению требований пожарной безопасности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122815" w:rsidRPr="0035023C" w:rsidRDefault="00122815" w:rsidP="00E540D0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35023C">
        <w:rPr>
          <w:b/>
          <w:bCs/>
          <w:i/>
          <w:iCs/>
          <w:szCs w:val="28"/>
        </w:rPr>
        <w:t>противопожарный режим</w:t>
      </w:r>
      <w:r w:rsidRPr="0035023C">
        <w:rPr>
          <w:bCs/>
          <w:iCs/>
          <w:szCs w:val="28"/>
        </w:rPr>
        <w:t xml:space="preserve"> – </w:t>
      </w:r>
      <w:r w:rsidRPr="0035023C">
        <w:rPr>
          <w:szCs w:val="28"/>
        </w:rPr>
        <w:t>совокупность установленных нормативными пр</w:t>
      </w:r>
      <w:r w:rsidRPr="0035023C">
        <w:rPr>
          <w:szCs w:val="28"/>
        </w:rPr>
        <w:t>а</w:t>
      </w:r>
      <w:r w:rsidRPr="0035023C">
        <w:rPr>
          <w:szCs w:val="28"/>
        </w:rPr>
        <w:t xml:space="preserve">вовыми актами </w:t>
      </w:r>
      <w:r>
        <w:rPr>
          <w:szCs w:val="28"/>
        </w:rPr>
        <w:t>Российской Федерации</w:t>
      </w:r>
      <w:r w:rsidRPr="0035023C">
        <w:rPr>
          <w:szCs w:val="28"/>
        </w:rPr>
        <w:t xml:space="preserve">, нормативными правовыми актами субъектов </w:t>
      </w:r>
      <w:r>
        <w:rPr>
          <w:szCs w:val="28"/>
        </w:rPr>
        <w:t>Российской Федерации</w:t>
      </w:r>
      <w:r w:rsidRPr="0035023C">
        <w:rPr>
          <w:szCs w:val="28"/>
        </w:rPr>
        <w:t xml:space="preserve"> и муниципальными правовыми актами по пожарной безопа</w:t>
      </w:r>
      <w:r w:rsidRPr="0035023C">
        <w:rPr>
          <w:szCs w:val="28"/>
        </w:rPr>
        <w:t>с</w:t>
      </w:r>
      <w:r w:rsidRPr="0035023C">
        <w:rPr>
          <w:szCs w:val="28"/>
        </w:rPr>
        <w:t>ности требований пожарной безопасности, определяющих правила поведения людей, порядок организации производства и (или) содержания территорий, земельных учас</w:t>
      </w:r>
      <w:r w:rsidRPr="0035023C">
        <w:rPr>
          <w:szCs w:val="28"/>
        </w:rPr>
        <w:t>т</w:t>
      </w:r>
      <w:r w:rsidRPr="0035023C">
        <w:rPr>
          <w:szCs w:val="28"/>
        </w:rPr>
        <w:t>ков, зданий, сооружений, помещений организаций и других объектов защиты в целях обеспечения пожарной безопасности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b/>
          <w:bCs/>
          <w:i/>
          <w:iCs/>
          <w:szCs w:val="28"/>
        </w:rPr>
        <w:t>руководитель организации</w:t>
      </w:r>
      <w:r w:rsidRPr="0035023C">
        <w:rPr>
          <w:bCs/>
          <w:iCs/>
          <w:szCs w:val="28"/>
        </w:rPr>
        <w:t xml:space="preserve"> – </w:t>
      </w:r>
      <w:r w:rsidRPr="0035023C">
        <w:rPr>
          <w:szCs w:val="28"/>
        </w:rPr>
        <w:t>физическое лицо, которое в соответствии с Коде</w:t>
      </w:r>
      <w:r w:rsidRPr="0035023C">
        <w:rPr>
          <w:szCs w:val="28"/>
        </w:rPr>
        <w:t>к</w:t>
      </w:r>
      <w:r w:rsidRPr="0035023C">
        <w:rPr>
          <w:szCs w:val="28"/>
        </w:rPr>
        <w:t xml:space="preserve">сом, другими федеральными законами и иными нормативными правовыми актами </w:t>
      </w:r>
      <w:r>
        <w:rPr>
          <w:szCs w:val="28"/>
        </w:rPr>
        <w:t>Российской Федерации</w:t>
      </w:r>
      <w:r w:rsidRPr="0035023C">
        <w:rPr>
          <w:szCs w:val="28"/>
        </w:rPr>
        <w:t>, законами и иными нормативными правовыми актами субъе</w:t>
      </w:r>
      <w:r w:rsidRPr="0035023C">
        <w:rPr>
          <w:szCs w:val="28"/>
        </w:rPr>
        <w:t>к</w:t>
      </w:r>
      <w:r w:rsidRPr="0035023C">
        <w:rPr>
          <w:szCs w:val="28"/>
        </w:rPr>
        <w:t xml:space="preserve">тов </w:t>
      </w:r>
      <w:r>
        <w:rPr>
          <w:szCs w:val="28"/>
        </w:rPr>
        <w:t>Российской Федерации</w:t>
      </w:r>
      <w:r w:rsidRPr="0035023C">
        <w:rPr>
          <w:szCs w:val="28"/>
        </w:rPr>
        <w:t>, нормативными правовыми актами органов местного сам</w:t>
      </w:r>
      <w:r w:rsidRPr="0035023C">
        <w:rPr>
          <w:szCs w:val="28"/>
        </w:rPr>
        <w:t>о</w:t>
      </w:r>
      <w:r w:rsidRPr="0035023C">
        <w:rPr>
          <w:szCs w:val="28"/>
        </w:rPr>
        <w:t>управления, учредительными документами юридического лица (организации) и л</w:t>
      </w:r>
      <w:r w:rsidRPr="0035023C">
        <w:rPr>
          <w:szCs w:val="28"/>
        </w:rPr>
        <w:t>о</w:t>
      </w:r>
      <w:r w:rsidRPr="0035023C">
        <w:rPr>
          <w:szCs w:val="28"/>
        </w:rPr>
        <w:t>кальными нормативными актами осуществляет руководство этой организацией, в том числе выполняет функции ее единоличного исполнительного органа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iCs/>
          <w:szCs w:val="28"/>
        </w:rPr>
      </w:pPr>
      <w:r w:rsidRPr="0035023C">
        <w:rPr>
          <w:iCs/>
          <w:szCs w:val="28"/>
        </w:rPr>
        <w:t xml:space="preserve">(Трудовой кодекс </w:t>
      </w:r>
      <w:r>
        <w:rPr>
          <w:szCs w:val="28"/>
        </w:rPr>
        <w:t>Российской Федерации</w:t>
      </w:r>
      <w:r w:rsidRPr="0035023C">
        <w:rPr>
          <w:iCs/>
          <w:szCs w:val="28"/>
        </w:rPr>
        <w:t xml:space="preserve"> от 30.12.2001 № 197-ФЗ)</w:t>
      </w:r>
    </w:p>
    <w:p w:rsidR="00122815" w:rsidRPr="00BC621B" w:rsidRDefault="00122815" w:rsidP="00E540D0">
      <w:pPr>
        <w:autoSpaceDE w:val="0"/>
        <w:autoSpaceDN w:val="0"/>
        <w:adjustRightInd w:val="0"/>
        <w:ind w:firstLine="708"/>
        <w:jc w:val="both"/>
        <w:rPr>
          <w:bCs/>
          <w:iCs/>
          <w:szCs w:val="28"/>
        </w:rPr>
      </w:pPr>
      <w:r w:rsidRPr="00BC621B">
        <w:rPr>
          <w:b/>
          <w:bCs/>
          <w:i/>
          <w:iCs/>
          <w:szCs w:val="28"/>
        </w:rPr>
        <w:t>объект защиты</w:t>
      </w:r>
      <w:r w:rsidRPr="00BC621B">
        <w:rPr>
          <w:bCs/>
          <w:iCs/>
          <w:szCs w:val="28"/>
        </w:rPr>
        <w:t xml:space="preserve"> – продукция, в том числе имущество граждан или юридических лиц, государственное или муниципальное имущество (включая объекты, расположе</w:t>
      </w:r>
      <w:r w:rsidRPr="00BC621B">
        <w:rPr>
          <w:bCs/>
          <w:iCs/>
          <w:szCs w:val="28"/>
        </w:rPr>
        <w:t>н</w:t>
      </w:r>
      <w:r w:rsidRPr="00BC621B">
        <w:rPr>
          <w:bCs/>
          <w:iCs/>
          <w:szCs w:val="28"/>
        </w:rPr>
        <w:t>ные на территориях поселений, а также здания, сооружения, транспортные средства, технологические установки, оборудование, агрегаты, изделия и иное имущество), к к</w:t>
      </w:r>
      <w:r w:rsidRPr="00BC621B">
        <w:rPr>
          <w:bCs/>
          <w:iCs/>
          <w:szCs w:val="28"/>
        </w:rPr>
        <w:t>о</w:t>
      </w:r>
      <w:r w:rsidRPr="00BC621B">
        <w:rPr>
          <w:bCs/>
          <w:iCs/>
          <w:szCs w:val="28"/>
        </w:rPr>
        <w:t>торой установлены или должны быть установлены требования пожарной безопасности для предотвращения пожара и защиты людей при пожаре</w:t>
      </w:r>
    </w:p>
    <w:p w:rsidR="00122815" w:rsidRPr="00BC621B" w:rsidRDefault="00122815" w:rsidP="00E540D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BC621B">
        <w:rPr>
          <w:szCs w:val="28"/>
        </w:rPr>
        <w:t>(Федеральный закон "Технический регламент о требованиях пожарной безопа</w:t>
      </w:r>
      <w:r w:rsidRPr="00BC621B">
        <w:rPr>
          <w:szCs w:val="28"/>
        </w:rPr>
        <w:t>с</w:t>
      </w:r>
      <w:r w:rsidRPr="00BC621B">
        <w:rPr>
          <w:szCs w:val="28"/>
        </w:rPr>
        <w:t>ности")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35023C">
        <w:rPr>
          <w:b/>
          <w:bCs/>
          <w:i/>
          <w:iCs/>
          <w:szCs w:val="28"/>
        </w:rPr>
        <w:t>первичные средства пожаротушения</w:t>
      </w:r>
      <w:r w:rsidRPr="0035023C">
        <w:rPr>
          <w:bCs/>
          <w:iCs/>
          <w:szCs w:val="28"/>
        </w:rPr>
        <w:t xml:space="preserve"> – средства пожаротушения, использу</w:t>
      </w:r>
      <w:r w:rsidRPr="0035023C">
        <w:rPr>
          <w:bCs/>
          <w:iCs/>
          <w:szCs w:val="28"/>
        </w:rPr>
        <w:t>е</w:t>
      </w:r>
      <w:r w:rsidRPr="0035023C">
        <w:rPr>
          <w:bCs/>
          <w:iCs/>
          <w:szCs w:val="28"/>
        </w:rPr>
        <w:t>мые для борьбы с пожаром в начальной стадии его развития</w:t>
      </w:r>
    </w:p>
    <w:p w:rsidR="00122815" w:rsidRPr="0035023C" w:rsidRDefault="00122815" w:rsidP="00E540D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"Технический регламент о требованиях пожарной безопа</w:t>
      </w:r>
      <w:r w:rsidRPr="0035023C">
        <w:rPr>
          <w:szCs w:val="28"/>
        </w:rPr>
        <w:t>с</w:t>
      </w:r>
      <w:r w:rsidRPr="0035023C">
        <w:rPr>
          <w:szCs w:val="28"/>
        </w:rPr>
        <w:t>ности")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35023C">
        <w:rPr>
          <w:b/>
          <w:bCs/>
          <w:i/>
          <w:iCs/>
          <w:szCs w:val="28"/>
        </w:rPr>
        <w:t>профилактика пожаров</w:t>
      </w:r>
      <w:r w:rsidRPr="0035023C">
        <w:rPr>
          <w:bCs/>
          <w:iCs/>
          <w:szCs w:val="28"/>
        </w:rPr>
        <w:t xml:space="preserve"> – совокупность превентивных мер, направленных на исключение возможности возникновения пожаров и ограничение их последствий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35023C">
        <w:rPr>
          <w:b/>
          <w:bCs/>
          <w:i/>
          <w:iCs/>
          <w:szCs w:val="28"/>
        </w:rPr>
        <w:t>первичные меры пожарной безопасности</w:t>
      </w:r>
      <w:r w:rsidRPr="0035023C">
        <w:rPr>
          <w:bCs/>
          <w:iCs/>
          <w:szCs w:val="28"/>
        </w:rPr>
        <w:t xml:space="preserve"> – реализация принятых в устано</w:t>
      </w:r>
      <w:r w:rsidRPr="0035023C">
        <w:rPr>
          <w:bCs/>
          <w:iCs/>
          <w:szCs w:val="28"/>
        </w:rPr>
        <w:t>в</w:t>
      </w:r>
      <w:r w:rsidRPr="0035023C">
        <w:rPr>
          <w:bCs/>
          <w:iCs/>
          <w:szCs w:val="28"/>
        </w:rPr>
        <w:t>ленном порядке норм и правил по предотвращению пожаров, спасению людей и им</w:t>
      </w:r>
      <w:r w:rsidRPr="0035023C">
        <w:rPr>
          <w:bCs/>
          <w:iCs/>
          <w:szCs w:val="28"/>
        </w:rPr>
        <w:t>у</w:t>
      </w:r>
      <w:r w:rsidRPr="0035023C">
        <w:rPr>
          <w:bCs/>
          <w:iCs/>
          <w:szCs w:val="28"/>
        </w:rPr>
        <w:t>щества от пожаров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b/>
          <w:bCs/>
          <w:i/>
          <w:iCs/>
          <w:szCs w:val="28"/>
        </w:rPr>
        <w:t>система обеспечения пожарной безопасности</w:t>
      </w:r>
      <w:r w:rsidRPr="0035023C">
        <w:rPr>
          <w:bCs/>
          <w:iCs/>
          <w:szCs w:val="28"/>
        </w:rPr>
        <w:t xml:space="preserve"> – </w:t>
      </w:r>
      <w:r w:rsidRPr="0035023C">
        <w:rPr>
          <w:szCs w:val="28"/>
        </w:rPr>
        <w:t>совокупность сил и средств, а также мер правового, организационного, экономического, социального и научно-технического характера, направленных на профилактику пожаров, их тушение и пр</w:t>
      </w:r>
      <w:r w:rsidRPr="0035023C">
        <w:rPr>
          <w:szCs w:val="28"/>
        </w:rPr>
        <w:t>о</w:t>
      </w:r>
      <w:r w:rsidRPr="0035023C">
        <w:rPr>
          <w:szCs w:val="28"/>
        </w:rPr>
        <w:t>ведение аварийно-спасательных работ</w:t>
      </w:r>
    </w:p>
    <w:p w:rsidR="00122815" w:rsidRPr="0035023C" w:rsidRDefault="00122815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122815" w:rsidRPr="009314AF" w:rsidRDefault="00122815" w:rsidP="00FB3E2B">
      <w:pPr>
        <w:spacing w:line="276" w:lineRule="auto"/>
        <w:rPr>
          <w:b/>
          <w:bCs/>
          <w:color w:val="FF0000"/>
          <w:szCs w:val="28"/>
          <w:highlight w:val="yellow"/>
        </w:rPr>
      </w:pPr>
      <w:r w:rsidRPr="009314AF">
        <w:rPr>
          <w:b/>
          <w:bCs/>
          <w:color w:val="FF0000"/>
          <w:szCs w:val="28"/>
          <w:highlight w:val="yellow"/>
        </w:rPr>
        <w:br w:type="page"/>
      </w:r>
    </w:p>
    <w:p w:rsidR="00122815" w:rsidRPr="00F6125E" w:rsidRDefault="00122815" w:rsidP="00B42E0D">
      <w:pPr>
        <w:pStyle w:val="NoSpacing"/>
        <w:numPr>
          <w:ilvl w:val="0"/>
          <w:numId w:val="1"/>
        </w:numPr>
        <w:ind w:left="0" w:firstLine="709"/>
        <w:jc w:val="both"/>
        <w:rPr>
          <w:b/>
          <w:szCs w:val="28"/>
        </w:rPr>
      </w:pPr>
      <w:r w:rsidRPr="00272D47">
        <w:rPr>
          <w:b/>
          <w:szCs w:val="28"/>
        </w:rPr>
        <w:t>ОБЩИЕ ТРЕБОВАНИЯ ПОЖАРНОЙ БЕЗОПАСНОСТИ</w:t>
      </w:r>
    </w:p>
    <w:p w:rsidR="00122815" w:rsidRPr="00C15C20" w:rsidRDefault="00122815" w:rsidP="00FB3E2B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szCs w:val="28"/>
          <w:highlight w:val="yellow"/>
        </w:rPr>
      </w:pPr>
    </w:p>
    <w:p w:rsidR="00122815" w:rsidRPr="00537F01" w:rsidRDefault="00122815" w:rsidP="00537F0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537F01">
        <w:rPr>
          <w:szCs w:val="28"/>
        </w:rPr>
        <w:t>3.1. Руководители организации обязаны:</w:t>
      </w:r>
    </w:p>
    <w:p w:rsidR="00122815" w:rsidRPr="00C15C20" w:rsidRDefault="00122815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соблюдать требования пожарной безопасности, а также выполнять предпис</w:t>
      </w:r>
      <w:r w:rsidRPr="00C15C20">
        <w:rPr>
          <w:szCs w:val="28"/>
        </w:rPr>
        <w:t>а</w:t>
      </w:r>
      <w:r w:rsidRPr="00C15C20">
        <w:rPr>
          <w:szCs w:val="28"/>
        </w:rPr>
        <w:t>ния, постановления и иные законные требования должностных лиц пожарной охраны;</w:t>
      </w:r>
    </w:p>
    <w:p w:rsidR="00122815" w:rsidRPr="00C15C20" w:rsidRDefault="00122815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разрабатывать и осуществлять меры пожарной безопасности;</w:t>
      </w:r>
    </w:p>
    <w:p w:rsidR="00122815" w:rsidRPr="00C15C20" w:rsidRDefault="00122815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проводить противопожарную пропаганду, а также обучать своих работников мерам пожарной безопасности;</w:t>
      </w:r>
    </w:p>
    <w:p w:rsidR="00122815" w:rsidRPr="00C15C20" w:rsidRDefault="00122815" w:rsidP="00537F01">
      <w:pPr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C15C20">
        <w:rPr>
          <w:szCs w:val="28"/>
        </w:rPr>
        <w:t>- </w:t>
      </w:r>
      <w:r w:rsidRPr="00C15C20">
        <w:rPr>
          <w:spacing w:val="-4"/>
          <w:szCs w:val="28"/>
        </w:rPr>
        <w:t>включать в коллективный договор (соглашение) вопросы пожарной безопасности;</w:t>
      </w:r>
    </w:p>
    <w:p w:rsidR="00122815" w:rsidRPr="00C15C20" w:rsidRDefault="00122815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содержать в исправном состоянии системы и средства противопожарной защ</w:t>
      </w:r>
      <w:r w:rsidRPr="00C15C20">
        <w:rPr>
          <w:szCs w:val="28"/>
        </w:rPr>
        <w:t>и</w:t>
      </w:r>
      <w:r w:rsidRPr="00C15C20">
        <w:rPr>
          <w:szCs w:val="28"/>
        </w:rPr>
        <w:t>ты, включая первичные средства тушения пожаров, не допускать их использования не по назначению;</w:t>
      </w:r>
    </w:p>
    <w:p w:rsidR="00122815" w:rsidRPr="00C15C20" w:rsidRDefault="00122815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оказывать содействие пожарной охране при тушении пожаров, установлении причин и условий их возникновения и развития, а также при выявлении лиц, виновных в нарушении требований пожарной безопасности и возникновении пожаров;</w:t>
      </w:r>
    </w:p>
    <w:p w:rsidR="00122815" w:rsidRPr="00C15C20" w:rsidRDefault="00122815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предоставлять в установленном порядке при тушении пожаров на территориях предприятий необходимые силы и средства;</w:t>
      </w:r>
    </w:p>
    <w:p w:rsidR="00122815" w:rsidRPr="00C15C20" w:rsidRDefault="00122815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обеспечивать доступ должностным лицам пожарной охраны при осуществл</w:t>
      </w:r>
      <w:r w:rsidRPr="00C15C20">
        <w:rPr>
          <w:szCs w:val="28"/>
        </w:rPr>
        <w:t>е</w:t>
      </w:r>
      <w:r w:rsidRPr="00C15C20">
        <w:rPr>
          <w:szCs w:val="28"/>
        </w:rPr>
        <w:t>нии ими служебных обязанностей на территории, в здания, сооружения и на иные об</w:t>
      </w:r>
      <w:r w:rsidRPr="00C15C20">
        <w:rPr>
          <w:szCs w:val="28"/>
        </w:rPr>
        <w:t>ъ</w:t>
      </w:r>
      <w:r w:rsidRPr="00C15C20">
        <w:rPr>
          <w:szCs w:val="28"/>
        </w:rPr>
        <w:t>екты предприятий;</w:t>
      </w:r>
    </w:p>
    <w:p w:rsidR="00122815" w:rsidRPr="00C15C20" w:rsidRDefault="00122815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предоставлять по требованию должностных лиц государственного пожарного надзора сведения и документы о состоянии пожарной безопасности на предприятиях, в том числе о пожарной опасности производимой ими продукции, а также о происше</w:t>
      </w:r>
      <w:r w:rsidRPr="00C15C20">
        <w:rPr>
          <w:szCs w:val="28"/>
        </w:rPr>
        <w:t>д</w:t>
      </w:r>
      <w:r w:rsidRPr="00C15C20">
        <w:rPr>
          <w:szCs w:val="28"/>
        </w:rPr>
        <w:t>ших на их территориях пожарах и их последствиях;</w:t>
      </w:r>
    </w:p>
    <w:p w:rsidR="00122815" w:rsidRPr="00C15C20" w:rsidRDefault="00122815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незамедлительно сообщать в пожарную охрану о возникших пожарах, неи</w:t>
      </w:r>
      <w:r w:rsidRPr="00C15C20">
        <w:rPr>
          <w:szCs w:val="28"/>
        </w:rPr>
        <w:t>с</w:t>
      </w:r>
      <w:r w:rsidRPr="00C15C20">
        <w:rPr>
          <w:szCs w:val="28"/>
        </w:rPr>
        <w:t>правностях имеющихся систем и средств противопожарной защиты, об изменении с</w:t>
      </w:r>
      <w:r w:rsidRPr="00C15C20">
        <w:rPr>
          <w:szCs w:val="28"/>
        </w:rPr>
        <w:t>о</w:t>
      </w:r>
      <w:r w:rsidRPr="00C15C20">
        <w:rPr>
          <w:szCs w:val="28"/>
        </w:rPr>
        <w:t>стояния дорог и проездов;</w:t>
      </w:r>
    </w:p>
    <w:p w:rsidR="00122815" w:rsidRPr="00C15C20" w:rsidRDefault="00122815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содействовать деятельности добровольных пожарных;</w:t>
      </w:r>
    </w:p>
    <w:p w:rsidR="00122815" w:rsidRPr="00C15C20" w:rsidRDefault="00122815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обеспечивать создание и содержание подразделений пожарной охраны на об</w:t>
      </w:r>
      <w:r w:rsidRPr="00C15C20">
        <w:rPr>
          <w:szCs w:val="28"/>
        </w:rPr>
        <w:t>ъ</w:t>
      </w:r>
      <w:r w:rsidRPr="00C15C20">
        <w:rPr>
          <w:szCs w:val="28"/>
        </w:rPr>
        <w:t xml:space="preserve">ектах исходя из требований, установленных </w:t>
      </w:r>
      <w:hyperlink r:id="rId10" w:history="1">
        <w:r w:rsidRPr="00C15C20">
          <w:rPr>
            <w:szCs w:val="28"/>
          </w:rPr>
          <w:t>статьей 97</w:t>
        </w:r>
      </w:hyperlink>
      <w:r w:rsidRPr="00C15C20">
        <w:rPr>
          <w:szCs w:val="28"/>
        </w:rPr>
        <w:t xml:space="preserve"> Федерального закона "Техн</w:t>
      </w:r>
      <w:r w:rsidRPr="00C15C20">
        <w:rPr>
          <w:szCs w:val="28"/>
        </w:rPr>
        <w:t>и</w:t>
      </w:r>
      <w:r w:rsidRPr="00C15C20">
        <w:rPr>
          <w:szCs w:val="28"/>
        </w:rPr>
        <w:t>ческий регламент о требованиях пожарной безопасности".</w:t>
      </w:r>
    </w:p>
    <w:p w:rsidR="00122815" w:rsidRPr="00C15C20" w:rsidRDefault="00122815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Руководители организаций осуществляют непосредственное руководство сист</w:t>
      </w:r>
      <w:r w:rsidRPr="00C15C20">
        <w:rPr>
          <w:szCs w:val="28"/>
        </w:rPr>
        <w:t>е</w:t>
      </w:r>
      <w:r w:rsidRPr="00C15C20">
        <w:rPr>
          <w:szCs w:val="28"/>
        </w:rPr>
        <w:t>мой пожарной безопасности в пределах своей компетенции на подведомственных об</w:t>
      </w:r>
      <w:r w:rsidRPr="00C15C20">
        <w:rPr>
          <w:szCs w:val="28"/>
        </w:rPr>
        <w:t>ъ</w:t>
      </w:r>
      <w:r w:rsidRPr="00C15C20">
        <w:rPr>
          <w:szCs w:val="28"/>
        </w:rPr>
        <w:t>ектах и несут персональную ответственность за соблюдение требований пожарной безопасности.</w:t>
      </w:r>
    </w:p>
    <w:p w:rsidR="00122815" w:rsidRPr="00C15C20" w:rsidRDefault="00122815" w:rsidP="00537F01">
      <w:pPr>
        <w:pStyle w:val="ListParagraph"/>
        <w:autoSpaceDE w:val="0"/>
        <w:autoSpaceDN w:val="0"/>
        <w:adjustRightInd w:val="0"/>
        <w:ind w:left="0" w:firstLine="709"/>
        <w:jc w:val="both"/>
        <w:outlineLvl w:val="0"/>
        <w:rPr>
          <w:szCs w:val="28"/>
        </w:rPr>
      </w:pPr>
      <w:r w:rsidRPr="00C15C20">
        <w:rPr>
          <w:szCs w:val="28"/>
        </w:rPr>
        <w:t>(ст. 37 Федерального закона "О пожарной безопасности")</w:t>
      </w:r>
    </w:p>
    <w:p w:rsidR="00122815" w:rsidRPr="009F760A" w:rsidRDefault="00122815" w:rsidP="00537F01">
      <w:pPr>
        <w:pStyle w:val="NoSpacing"/>
        <w:ind w:firstLine="709"/>
        <w:jc w:val="both"/>
        <w:rPr>
          <w:szCs w:val="28"/>
        </w:rPr>
      </w:pPr>
      <w:r>
        <w:rPr>
          <w:szCs w:val="28"/>
        </w:rPr>
        <w:t xml:space="preserve">3.2. </w:t>
      </w:r>
      <w:r w:rsidRPr="009F760A">
        <w:rPr>
          <w:szCs w:val="28"/>
        </w:rPr>
        <w:t>В отношении каждого объекта защиты (за исключением индивидуальных жилых домов) руководителем (иным уполномоченным должностным лицом) орган</w:t>
      </w:r>
      <w:r w:rsidRPr="009F760A">
        <w:rPr>
          <w:szCs w:val="28"/>
        </w:rPr>
        <w:t>и</w:t>
      </w:r>
      <w:r w:rsidRPr="009F760A">
        <w:rPr>
          <w:szCs w:val="28"/>
        </w:rPr>
        <w:t>зации (индивидуальным предпринимателем), в пользовании которой на праве собс</w:t>
      </w:r>
      <w:r w:rsidRPr="009F760A">
        <w:rPr>
          <w:szCs w:val="28"/>
        </w:rPr>
        <w:t>т</w:t>
      </w:r>
      <w:r w:rsidRPr="009F760A">
        <w:rPr>
          <w:szCs w:val="28"/>
        </w:rPr>
        <w:t xml:space="preserve">венности или на ином законном основании находятся объекты защиты (далее </w:t>
      </w:r>
      <w:r>
        <w:rPr>
          <w:szCs w:val="28"/>
        </w:rPr>
        <w:t>–</w:t>
      </w:r>
      <w:r w:rsidRPr="009F760A">
        <w:rPr>
          <w:szCs w:val="28"/>
        </w:rPr>
        <w:t xml:space="preserve"> рук</w:t>
      </w:r>
      <w:r w:rsidRPr="009F760A">
        <w:rPr>
          <w:szCs w:val="28"/>
        </w:rPr>
        <w:t>о</w:t>
      </w:r>
      <w:r w:rsidRPr="009F760A">
        <w:rPr>
          <w:szCs w:val="28"/>
        </w:rPr>
        <w:t xml:space="preserve">водитель организации), утверждается инструкция о мерах пожарной безопасности </w:t>
      </w:r>
      <w:r w:rsidRPr="005B1E43">
        <w:rPr>
          <w:szCs w:val="28"/>
        </w:rPr>
        <w:t>(приложение №1),</w:t>
      </w:r>
      <w:r w:rsidRPr="009F760A">
        <w:rPr>
          <w:szCs w:val="28"/>
        </w:rPr>
        <w:t xml:space="preserve"> в том числе отдельно для каждого пожаровзрывоопасного и пож</w:t>
      </w:r>
      <w:r w:rsidRPr="009F760A">
        <w:rPr>
          <w:szCs w:val="28"/>
        </w:rPr>
        <w:t>а</w:t>
      </w:r>
      <w:r w:rsidRPr="009F760A">
        <w:rPr>
          <w:szCs w:val="28"/>
        </w:rPr>
        <w:t>роопасного помещения категории А, Б и В1 производственного и складского назнач</w:t>
      </w:r>
      <w:r w:rsidRPr="009F760A">
        <w:rPr>
          <w:szCs w:val="28"/>
        </w:rPr>
        <w:t>е</w:t>
      </w:r>
      <w:r w:rsidRPr="009F760A">
        <w:rPr>
          <w:szCs w:val="28"/>
        </w:rPr>
        <w:t>ния.</w:t>
      </w:r>
    </w:p>
    <w:p w:rsidR="00122815" w:rsidRPr="009F760A" w:rsidRDefault="00122815" w:rsidP="00537F01">
      <w:pPr>
        <w:pStyle w:val="NoSpacing"/>
        <w:ind w:firstLine="709"/>
        <w:jc w:val="both"/>
        <w:rPr>
          <w:szCs w:val="28"/>
        </w:rPr>
      </w:pPr>
      <w:r w:rsidRPr="009F760A">
        <w:rPr>
          <w:szCs w:val="28"/>
        </w:rPr>
        <w:t>(п. 2 Правил противопожарного режима)</w:t>
      </w:r>
    </w:p>
    <w:p w:rsidR="00122815" w:rsidRPr="009F760A" w:rsidRDefault="00122815" w:rsidP="00537F01">
      <w:pPr>
        <w:pStyle w:val="NoSpacing"/>
        <w:ind w:firstLine="709"/>
        <w:jc w:val="both"/>
        <w:rPr>
          <w:szCs w:val="28"/>
        </w:rPr>
      </w:pPr>
      <w:r>
        <w:rPr>
          <w:szCs w:val="28"/>
        </w:rPr>
        <w:t xml:space="preserve">3.3. </w:t>
      </w:r>
      <w:r w:rsidRPr="009F760A">
        <w:rPr>
          <w:szCs w:val="28"/>
        </w:rPr>
        <w:t>Лица допускаются к работе на объекте только после прох</w:t>
      </w:r>
      <w:r>
        <w:rPr>
          <w:szCs w:val="28"/>
        </w:rPr>
        <w:t xml:space="preserve">ождения обучения мерам пожарной </w:t>
      </w:r>
      <w:r w:rsidRPr="009F760A">
        <w:rPr>
          <w:szCs w:val="28"/>
        </w:rPr>
        <w:t>безопасности.</w:t>
      </w:r>
    </w:p>
    <w:p w:rsidR="00122815" w:rsidRDefault="00122815" w:rsidP="00537F01">
      <w:pPr>
        <w:pStyle w:val="NoSpacing"/>
        <w:ind w:firstLine="709"/>
        <w:jc w:val="both"/>
        <w:rPr>
          <w:szCs w:val="28"/>
        </w:rPr>
      </w:pPr>
      <w:r w:rsidRPr="009F760A">
        <w:rPr>
          <w:szCs w:val="28"/>
        </w:rPr>
        <w:t>Обучение лиц мерам пожарной безопасности осуществляется путем проведения противопожарногоинструктажа и прохождения по</w:t>
      </w:r>
      <w:r>
        <w:rPr>
          <w:szCs w:val="28"/>
        </w:rPr>
        <w:t xml:space="preserve">жарно-технического минимума. </w:t>
      </w:r>
      <w:r w:rsidRPr="009F760A">
        <w:rPr>
          <w:szCs w:val="28"/>
        </w:rPr>
        <w:t>П</w:t>
      </w:r>
      <w:r w:rsidRPr="009F760A">
        <w:rPr>
          <w:szCs w:val="28"/>
        </w:rPr>
        <w:t>о</w:t>
      </w:r>
      <w:r w:rsidRPr="009F760A">
        <w:rPr>
          <w:szCs w:val="28"/>
        </w:rPr>
        <w:t>рядок и сроки проведения противопожарного инструктажа и п</w:t>
      </w:r>
      <w:r>
        <w:rPr>
          <w:szCs w:val="28"/>
        </w:rPr>
        <w:t xml:space="preserve">рохождения пожарно-технического </w:t>
      </w:r>
      <w:r w:rsidRPr="009F760A">
        <w:rPr>
          <w:szCs w:val="28"/>
        </w:rPr>
        <w:t>минимума определяются руководителем организации</w:t>
      </w:r>
      <w:r w:rsidRPr="005B1E43">
        <w:rPr>
          <w:szCs w:val="28"/>
        </w:rPr>
        <w:t>(приложение № 2).</w:t>
      </w:r>
    </w:p>
    <w:p w:rsidR="00122815" w:rsidRPr="009F760A" w:rsidRDefault="00122815" w:rsidP="00537F01">
      <w:pPr>
        <w:pStyle w:val="NoSpacing"/>
        <w:ind w:firstLine="709"/>
        <w:jc w:val="both"/>
        <w:rPr>
          <w:szCs w:val="28"/>
        </w:rPr>
      </w:pPr>
      <w:r w:rsidRPr="009F760A">
        <w:rPr>
          <w:szCs w:val="28"/>
        </w:rPr>
        <w:t>(п. 3 Пр</w:t>
      </w:r>
      <w:r>
        <w:rPr>
          <w:szCs w:val="28"/>
        </w:rPr>
        <w:t>авил противопожарного режима)</w:t>
      </w:r>
    </w:p>
    <w:p w:rsidR="00122815" w:rsidRPr="009F760A" w:rsidRDefault="00122815" w:rsidP="00537F01">
      <w:pPr>
        <w:pStyle w:val="NoSpacing"/>
        <w:ind w:firstLine="709"/>
        <w:jc w:val="both"/>
        <w:rPr>
          <w:szCs w:val="28"/>
        </w:rPr>
      </w:pPr>
      <w:r>
        <w:rPr>
          <w:szCs w:val="28"/>
        </w:rPr>
        <w:t xml:space="preserve">3.4. </w:t>
      </w:r>
      <w:r w:rsidRPr="009F760A">
        <w:rPr>
          <w:szCs w:val="28"/>
        </w:rPr>
        <w:t>Руководитель организации назначает лицо, ответственное за</w:t>
      </w:r>
      <w:r>
        <w:rPr>
          <w:szCs w:val="28"/>
        </w:rPr>
        <w:t xml:space="preserve"> пожарную безопасность, которое </w:t>
      </w:r>
      <w:r w:rsidRPr="009F760A">
        <w:rPr>
          <w:szCs w:val="28"/>
        </w:rPr>
        <w:t>обеспечивает соблюдение требований пожарной безопасности на объекте защиты.</w:t>
      </w:r>
    </w:p>
    <w:p w:rsidR="00122815" w:rsidRPr="009F760A" w:rsidRDefault="00122815" w:rsidP="00537F01">
      <w:pPr>
        <w:pStyle w:val="NoSpacing"/>
        <w:ind w:firstLine="709"/>
        <w:jc w:val="both"/>
        <w:rPr>
          <w:szCs w:val="28"/>
        </w:rPr>
      </w:pPr>
      <w:r w:rsidRPr="009F760A">
        <w:rPr>
          <w:szCs w:val="28"/>
        </w:rPr>
        <w:t>(п. 4 Правил противопожарного режима)</w:t>
      </w:r>
    </w:p>
    <w:p w:rsidR="00122815" w:rsidRPr="00C15C20" w:rsidRDefault="00122815" w:rsidP="00FB3E2B">
      <w:pPr>
        <w:autoSpaceDE w:val="0"/>
        <w:autoSpaceDN w:val="0"/>
        <w:adjustRightInd w:val="0"/>
        <w:spacing w:line="276" w:lineRule="auto"/>
        <w:jc w:val="both"/>
        <w:outlineLvl w:val="0"/>
        <w:rPr>
          <w:szCs w:val="28"/>
          <w:highlight w:val="yellow"/>
        </w:rPr>
      </w:pPr>
    </w:p>
    <w:p w:rsidR="00122815" w:rsidRPr="00724FF8" w:rsidRDefault="00122815" w:rsidP="00B42E0D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993" w:hanging="284"/>
        <w:jc w:val="both"/>
        <w:rPr>
          <w:b/>
          <w:szCs w:val="28"/>
        </w:rPr>
      </w:pPr>
      <w:r w:rsidRPr="00724FF8">
        <w:rPr>
          <w:b/>
          <w:szCs w:val="28"/>
        </w:rPr>
        <w:t>ТРЕБОВАНИЯ ПОЖАРНОЙ БЕЗОПАСНОСТИ К ТЕРРИТОРИ</w:t>
      </w:r>
      <w:bookmarkStart w:id="0" w:name="Par1"/>
      <w:bookmarkEnd w:id="0"/>
      <w:r w:rsidRPr="00724FF8">
        <w:rPr>
          <w:b/>
          <w:szCs w:val="28"/>
        </w:rPr>
        <w:t>И</w:t>
      </w:r>
    </w:p>
    <w:p w:rsidR="00122815" w:rsidRPr="009314AF" w:rsidRDefault="00122815" w:rsidP="00FB3E2B">
      <w:pPr>
        <w:widowControl w:val="0"/>
        <w:autoSpaceDE w:val="0"/>
        <w:autoSpaceDN w:val="0"/>
        <w:adjustRightInd w:val="0"/>
        <w:spacing w:line="276" w:lineRule="auto"/>
        <w:jc w:val="both"/>
        <w:outlineLvl w:val="3"/>
        <w:rPr>
          <w:color w:val="FF0000"/>
          <w:szCs w:val="28"/>
          <w:highlight w:val="yellow"/>
        </w:rPr>
      </w:pPr>
      <w:bookmarkStart w:id="1" w:name="Par937"/>
      <w:bookmarkEnd w:id="1"/>
    </w:p>
    <w:p w:rsidR="00122815" w:rsidRPr="004B0865" w:rsidRDefault="00122815" w:rsidP="00CE7D6B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pacing w:val="-4"/>
          <w:szCs w:val="28"/>
        </w:rPr>
      </w:pPr>
      <w:r w:rsidRPr="004B0865">
        <w:rPr>
          <w:spacing w:val="-4"/>
          <w:szCs w:val="28"/>
        </w:rPr>
        <w:t xml:space="preserve">Правообладатели земельных участков (собственники земельных участков, землепользователи, землевладельцы и арендаторы земельных участков), расположенных в границах населенных пунктов, </w:t>
      </w:r>
      <w:r w:rsidRPr="00CE7D6B">
        <w:rPr>
          <w:spacing w:val="-4"/>
          <w:szCs w:val="28"/>
        </w:rPr>
        <w:t>территории садоводства или огородничества</w:t>
      </w:r>
      <w:r w:rsidRPr="004B0865">
        <w:rPr>
          <w:spacing w:val="-4"/>
          <w:szCs w:val="28"/>
        </w:rPr>
        <w:t>обязаны производить регулярную уборку мусора и покос травы.</w:t>
      </w:r>
    </w:p>
    <w:p w:rsidR="00122815" w:rsidRPr="004B0865" w:rsidRDefault="00122815" w:rsidP="00FE42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B0865">
        <w:rPr>
          <w:szCs w:val="28"/>
        </w:rPr>
        <w:t>Границы уборки территорий определяются границами земельного участка на о</w:t>
      </w:r>
      <w:r w:rsidRPr="004B0865">
        <w:rPr>
          <w:szCs w:val="28"/>
        </w:rPr>
        <w:t>с</w:t>
      </w:r>
      <w:r w:rsidRPr="004B0865">
        <w:rPr>
          <w:szCs w:val="28"/>
        </w:rPr>
        <w:t>новании кадастрового или межевого плана.</w:t>
      </w:r>
    </w:p>
    <w:p w:rsidR="00122815" w:rsidRDefault="00122815" w:rsidP="00FE42A0">
      <w:pPr>
        <w:pStyle w:val="ListParagraph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B0865">
        <w:rPr>
          <w:szCs w:val="28"/>
        </w:rPr>
        <w:t>(п. 17(1) Правил противопожарного режима)</w:t>
      </w:r>
    </w:p>
    <w:p w:rsidR="00122815" w:rsidRPr="003F1C41" w:rsidRDefault="00122815" w:rsidP="00B42E0D">
      <w:pPr>
        <w:pStyle w:val="NoSpacing"/>
        <w:numPr>
          <w:ilvl w:val="1"/>
          <w:numId w:val="1"/>
        </w:numPr>
        <w:jc w:val="both"/>
        <w:rPr>
          <w:szCs w:val="28"/>
        </w:rPr>
      </w:pPr>
      <w:r w:rsidRPr="003F1C41">
        <w:rPr>
          <w:szCs w:val="28"/>
        </w:rPr>
        <w:t>Запрещается:</w:t>
      </w:r>
    </w:p>
    <w:p w:rsidR="00122815" w:rsidRPr="00DD52D0" w:rsidRDefault="00122815" w:rsidP="00FE42A0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DD52D0">
        <w:rPr>
          <w:szCs w:val="28"/>
        </w:rPr>
        <w:t>- курение на территории и в помещениях учреждений</w:t>
      </w:r>
      <w:r>
        <w:rPr>
          <w:szCs w:val="28"/>
        </w:rPr>
        <w:t>;</w:t>
      </w:r>
    </w:p>
    <w:p w:rsidR="00122815" w:rsidRDefault="00122815" w:rsidP="00FE42A0">
      <w:pPr>
        <w:pStyle w:val="NoSpacing"/>
        <w:ind w:firstLine="709"/>
        <w:jc w:val="both"/>
        <w:rPr>
          <w:szCs w:val="28"/>
        </w:rPr>
      </w:pPr>
      <w:r w:rsidRPr="003F1C41">
        <w:rPr>
          <w:szCs w:val="28"/>
        </w:rPr>
        <w:t>(п. 1</w:t>
      </w:r>
      <w:r>
        <w:rPr>
          <w:szCs w:val="28"/>
        </w:rPr>
        <w:t>4</w:t>
      </w:r>
      <w:r w:rsidRPr="003F1C41">
        <w:rPr>
          <w:szCs w:val="28"/>
        </w:rPr>
        <w:t xml:space="preserve"> Правил противопожарного режима)</w:t>
      </w:r>
    </w:p>
    <w:p w:rsidR="00122815" w:rsidRPr="003525F8" w:rsidRDefault="00122815" w:rsidP="003525F8">
      <w:pPr>
        <w:pStyle w:val="NoSpacing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Pr="003525F8">
        <w:rPr>
          <w:szCs w:val="28"/>
        </w:rPr>
        <w:t>на территориях общего пользования, прилегающих к объектам защиты, в том числе к жилым домам, садовым домам, объектам недвижимого имущества, относ</w:t>
      </w:r>
      <w:r w:rsidRPr="003525F8">
        <w:rPr>
          <w:szCs w:val="28"/>
        </w:rPr>
        <w:t>я</w:t>
      </w:r>
      <w:r w:rsidRPr="003525F8">
        <w:rPr>
          <w:szCs w:val="28"/>
        </w:rPr>
        <w:t>щимся к имуществу общего пользования садоводческого или огороднического неко</w:t>
      </w:r>
      <w:r w:rsidRPr="003525F8">
        <w:rPr>
          <w:szCs w:val="28"/>
        </w:rPr>
        <w:t>м</w:t>
      </w:r>
      <w:r w:rsidRPr="003525F8">
        <w:rPr>
          <w:szCs w:val="28"/>
        </w:rPr>
        <w:t>мерческого товарищества, оставлять емкости с легковоспламеняющимися и горючими жидкостями, горючими газами</w:t>
      </w:r>
      <w:r>
        <w:rPr>
          <w:szCs w:val="28"/>
        </w:rPr>
        <w:t>.</w:t>
      </w:r>
    </w:p>
    <w:p w:rsidR="00122815" w:rsidRPr="003F1C41" w:rsidRDefault="00122815" w:rsidP="00FE42A0">
      <w:pPr>
        <w:pStyle w:val="NoSpacing"/>
        <w:ind w:firstLine="709"/>
        <w:jc w:val="both"/>
        <w:rPr>
          <w:szCs w:val="28"/>
        </w:rPr>
      </w:pPr>
      <w:r w:rsidRPr="003F1C41">
        <w:rPr>
          <w:szCs w:val="28"/>
        </w:rPr>
        <w:t>(п. 18 Правил противопожарного режима)</w:t>
      </w:r>
    </w:p>
    <w:p w:rsidR="00122815" w:rsidRPr="003F1C41" w:rsidRDefault="00122815" w:rsidP="003525F8">
      <w:pPr>
        <w:pStyle w:val="NoSpacing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>
        <w:rPr>
          <w:szCs w:val="28"/>
        </w:rPr>
        <w:t>и</w:t>
      </w:r>
      <w:r w:rsidRPr="003525F8">
        <w:rPr>
          <w:szCs w:val="28"/>
        </w:rPr>
        <w:t>спользовать противопожарные расстояния между зданиями, сооружениями и строениями для складирования материалов, оборудования и тары, для стоянки тран</w:t>
      </w:r>
      <w:r w:rsidRPr="003525F8">
        <w:rPr>
          <w:szCs w:val="28"/>
        </w:rPr>
        <w:t>с</w:t>
      </w:r>
      <w:r w:rsidRPr="003525F8">
        <w:rPr>
          <w:szCs w:val="28"/>
        </w:rPr>
        <w:t>порта и строительства (установки) зданий и сооружений, для разведения костров и сжигания отходов и тары</w:t>
      </w:r>
      <w:r>
        <w:rPr>
          <w:szCs w:val="28"/>
        </w:rPr>
        <w:t>.</w:t>
      </w:r>
    </w:p>
    <w:p w:rsidR="00122815" w:rsidRPr="003F1C41" w:rsidRDefault="00122815" w:rsidP="00FE42A0">
      <w:pPr>
        <w:pStyle w:val="NoSpacing"/>
        <w:ind w:firstLine="709"/>
        <w:jc w:val="both"/>
        <w:rPr>
          <w:szCs w:val="28"/>
        </w:rPr>
      </w:pPr>
      <w:r w:rsidRPr="003F1C41">
        <w:rPr>
          <w:szCs w:val="28"/>
        </w:rPr>
        <w:t>(п. 74 Правил противопожарного режима)</w:t>
      </w:r>
    </w:p>
    <w:p w:rsidR="00122815" w:rsidRPr="003525F8" w:rsidRDefault="00122815" w:rsidP="003525F8">
      <w:pPr>
        <w:pStyle w:val="NoSpacing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Pr="003525F8">
        <w:rPr>
          <w:szCs w:val="28"/>
        </w:rPr>
        <w:t>использовать для хозяйственных и (или) производственных целей запас воды, предназначенный для нужд пожаротушения</w:t>
      </w:r>
      <w:r>
        <w:rPr>
          <w:szCs w:val="28"/>
        </w:rPr>
        <w:t>.</w:t>
      </w:r>
    </w:p>
    <w:p w:rsidR="00122815" w:rsidRPr="003F1C41" w:rsidRDefault="00122815" w:rsidP="00FE42A0">
      <w:pPr>
        <w:pStyle w:val="NoSpacing"/>
        <w:ind w:firstLine="709"/>
        <w:jc w:val="both"/>
        <w:rPr>
          <w:szCs w:val="28"/>
        </w:rPr>
      </w:pPr>
      <w:r w:rsidRPr="003F1C41">
        <w:rPr>
          <w:szCs w:val="28"/>
        </w:rPr>
        <w:t>(п. 60 Правил противопожарного режима)</w:t>
      </w:r>
    </w:p>
    <w:p w:rsidR="00122815" w:rsidRPr="003F1C41" w:rsidRDefault="00122815" w:rsidP="00FE42A0">
      <w:pPr>
        <w:pStyle w:val="NoSpacing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Pr="003F1C41">
        <w:rPr>
          <w:szCs w:val="28"/>
        </w:rPr>
        <w:t>прокладка и эксплуатация воздушных линий электропередачи (в том числе вр</w:t>
      </w:r>
      <w:r w:rsidRPr="003F1C41">
        <w:rPr>
          <w:szCs w:val="28"/>
        </w:rPr>
        <w:t>е</w:t>
      </w:r>
      <w:r w:rsidRPr="003F1C41">
        <w:rPr>
          <w:szCs w:val="28"/>
        </w:rPr>
        <w:t>менных и проложенных кабелем) над горючими кровлями, навесами, а также откр</w:t>
      </w:r>
      <w:r w:rsidRPr="003F1C41">
        <w:rPr>
          <w:szCs w:val="28"/>
        </w:rPr>
        <w:t>ы</w:t>
      </w:r>
      <w:r w:rsidRPr="003F1C41">
        <w:rPr>
          <w:szCs w:val="28"/>
        </w:rPr>
        <w:t>тыми складами (штабелями, скирдами и др.) горючих веществ, материалов и изделий;</w:t>
      </w:r>
    </w:p>
    <w:p w:rsidR="00122815" w:rsidRPr="003F1C41" w:rsidRDefault="00122815" w:rsidP="00FE42A0">
      <w:pPr>
        <w:pStyle w:val="NoSpacing"/>
        <w:ind w:firstLine="709"/>
        <w:jc w:val="both"/>
        <w:rPr>
          <w:szCs w:val="28"/>
        </w:rPr>
      </w:pPr>
      <w:r w:rsidRPr="003F1C41">
        <w:rPr>
          <w:szCs w:val="28"/>
        </w:rPr>
        <w:t>(п. 41 Правил противопожарного режима)</w:t>
      </w:r>
    </w:p>
    <w:p w:rsidR="00122815" w:rsidRPr="003F1C41" w:rsidRDefault="00122815" w:rsidP="00FE42A0">
      <w:pPr>
        <w:pStyle w:val="NoSpacing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Pr="003F1C41">
        <w:rPr>
          <w:szCs w:val="28"/>
        </w:rPr>
        <w:t>использовать для стоянки автомобилей (частных автомобилей и автомобилей организаций) разворотные и специальные площадки, предназначенные для установки пожарно-спасательной техники;</w:t>
      </w:r>
    </w:p>
    <w:p w:rsidR="00122815" w:rsidRPr="003F1C41" w:rsidRDefault="00122815" w:rsidP="00FE42A0">
      <w:pPr>
        <w:pStyle w:val="NoSpacing"/>
        <w:ind w:firstLine="709"/>
        <w:jc w:val="both"/>
        <w:rPr>
          <w:szCs w:val="28"/>
        </w:rPr>
      </w:pPr>
      <w:r w:rsidRPr="003F1C41">
        <w:rPr>
          <w:szCs w:val="28"/>
        </w:rPr>
        <w:t>(п. 75 Правил противопожарного режима)</w:t>
      </w:r>
    </w:p>
    <w:p w:rsidR="00122815" w:rsidRPr="003F1C41" w:rsidRDefault="00122815" w:rsidP="00FE42A0">
      <w:pPr>
        <w:pStyle w:val="NoSpacing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Pr="003F1C41">
        <w:rPr>
          <w:szCs w:val="28"/>
        </w:rPr>
        <w:t>сжигать отходы и тару в местах, находящихся на расстоянии менее 50 метров от объектов;</w:t>
      </w:r>
    </w:p>
    <w:p w:rsidR="00122815" w:rsidRPr="003F1C41" w:rsidRDefault="00122815" w:rsidP="00FE42A0">
      <w:pPr>
        <w:pStyle w:val="NoSpacing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>
        <w:rPr>
          <w:szCs w:val="28"/>
        </w:rPr>
        <w:t xml:space="preserve"> на территории поселений, </w:t>
      </w:r>
      <w:r w:rsidRPr="003F1C41">
        <w:rPr>
          <w:szCs w:val="28"/>
        </w:rPr>
        <w:t>городских округов</w:t>
      </w:r>
      <w:r>
        <w:rPr>
          <w:szCs w:val="28"/>
        </w:rPr>
        <w:t xml:space="preserve"> и внутренгородских муниципал</w:t>
      </w:r>
      <w:r>
        <w:rPr>
          <w:szCs w:val="28"/>
        </w:rPr>
        <w:t>ь</w:t>
      </w:r>
      <w:r>
        <w:rPr>
          <w:szCs w:val="28"/>
        </w:rPr>
        <w:t>ных образований</w:t>
      </w:r>
      <w:r w:rsidRPr="003F1C41">
        <w:rPr>
          <w:szCs w:val="28"/>
        </w:rPr>
        <w:t>, а также на расстоянии менее 1000 метров от лесных массивов запу</w:t>
      </w:r>
      <w:r w:rsidRPr="003F1C41">
        <w:rPr>
          <w:szCs w:val="28"/>
        </w:rPr>
        <w:t>с</w:t>
      </w:r>
      <w:r w:rsidRPr="003F1C41">
        <w:rPr>
          <w:szCs w:val="28"/>
        </w:rPr>
        <w:t>кать неуправляемые изделия из горючих материалов, принцип подъема которых на высоту основан на нагревании воздуха внутри конструкции с помощью открытого о</w:t>
      </w:r>
      <w:r w:rsidRPr="003F1C41">
        <w:rPr>
          <w:szCs w:val="28"/>
        </w:rPr>
        <w:t>г</w:t>
      </w:r>
      <w:r w:rsidRPr="003F1C41">
        <w:rPr>
          <w:szCs w:val="28"/>
        </w:rPr>
        <w:t>ня;</w:t>
      </w:r>
    </w:p>
    <w:p w:rsidR="00122815" w:rsidRPr="003F1C41" w:rsidRDefault="00122815" w:rsidP="00FE42A0">
      <w:pPr>
        <w:pStyle w:val="NoSpacing"/>
        <w:ind w:firstLine="709"/>
        <w:jc w:val="both"/>
        <w:rPr>
          <w:szCs w:val="28"/>
        </w:rPr>
      </w:pPr>
      <w:r w:rsidRPr="003F1C41">
        <w:rPr>
          <w:szCs w:val="28"/>
        </w:rPr>
        <w:t>(п. 77 Правил противопожарного режима)</w:t>
      </w:r>
    </w:p>
    <w:p w:rsidR="00122815" w:rsidRPr="003F1C41" w:rsidRDefault="00122815" w:rsidP="00FE42A0">
      <w:pPr>
        <w:pStyle w:val="NoSpacing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Pr="003F1C41">
        <w:rPr>
          <w:szCs w:val="28"/>
        </w:rPr>
        <w:t>использовать территории противопожарных расстояний от объектов и сооруж</w:t>
      </w:r>
      <w:r w:rsidRPr="003F1C41">
        <w:rPr>
          <w:szCs w:val="28"/>
        </w:rPr>
        <w:t>е</w:t>
      </w:r>
      <w:r w:rsidRPr="003F1C41">
        <w:rPr>
          <w:szCs w:val="28"/>
        </w:rPr>
        <w:t>ний различного назначения до лесничеств (лесопарков), мест разработки или открыт</w:t>
      </w:r>
      <w:r w:rsidRPr="003F1C41">
        <w:rPr>
          <w:szCs w:val="28"/>
        </w:rPr>
        <w:t>о</w:t>
      </w:r>
      <w:r w:rsidRPr="003F1C41">
        <w:rPr>
          <w:szCs w:val="28"/>
        </w:rPr>
        <w:t>го залегания торфа под строительство различных сооружений и подсобных строений, а также для складирования горючих материалов, мусора, отходов древесных, строител</w:t>
      </w:r>
      <w:r w:rsidRPr="003F1C41">
        <w:rPr>
          <w:szCs w:val="28"/>
        </w:rPr>
        <w:t>ь</w:t>
      </w:r>
      <w:r w:rsidRPr="003F1C41">
        <w:rPr>
          <w:szCs w:val="28"/>
        </w:rPr>
        <w:t>ных и других горючих материалов;</w:t>
      </w:r>
    </w:p>
    <w:p w:rsidR="00122815" w:rsidRPr="001C054D" w:rsidRDefault="00122815" w:rsidP="00FE42A0">
      <w:pPr>
        <w:pStyle w:val="NoSpacing"/>
        <w:ind w:firstLine="709"/>
        <w:jc w:val="both"/>
        <w:rPr>
          <w:szCs w:val="28"/>
        </w:rPr>
      </w:pPr>
      <w:r w:rsidRPr="003F1C41">
        <w:rPr>
          <w:szCs w:val="28"/>
        </w:rPr>
        <w:t>(п. 79 Правил противопожарного режима)</w:t>
      </w:r>
      <w:bookmarkStart w:id="2" w:name="Par245"/>
      <w:bookmarkStart w:id="3" w:name="Par904"/>
      <w:bookmarkStart w:id="4" w:name="Par1106"/>
      <w:bookmarkEnd w:id="2"/>
      <w:bookmarkEnd w:id="3"/>
      <w:bookmarkEnd w:id="4"/>
    </w:p>
    <w:p w:rsidR="00122815" w:rsidRPr="001E0240" w:rsidRDefault="00122815" w:rsidP="00B42E0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E0240">
        <w:rPr>
          <w:szCs w:val="28"/>
        </w:rPr>
        <w:t>Для размещения первичных средств пожаротушения в производственных и складских помещениях, не оборудованных внутренним противопожарным водопров</w:t>
      </w:r>
      <w:r w:rsidRPr="001E0240">
        <w:rPr>
          <w:szCs w:val="28"/>
        </w:rPr>
        <w:t>о</w:t>
      </w:r>
      <w:r w:rsidRPr="001E0240">
        <w:rPr>
          <w:szCs w:val="28"/>
        </w:rPr>
        <w:t>дом и автоматическими установками пожаротушения, а также на территории предпр</w:t>
      </w:r>
      <w:r w:rsidRPr="001E0240">
        <w:rPr>
          <w:szCs w:val="28"/>
        </w:rPr>
        <w:t>и</w:t>
      </w:r>
      <w:r w:rsidRPr="001E0240">
        <w:rPr>
          <w:szCs w:val="28"/>
        </w:rPr>
        <w:t>ятий (организаций), не имеющих наружного противопожарного водопровода, или при удалении зданий (сооружений), наружных технологических установок этих предпр</w:t>
      </w:r>
      <w:r w:rsidRPr="001E0240">
        <w:rPr>
          <w:szCs w:val="28"/>
        </w:rPr>
        <w:t>и</w:t>
      </w:r>
      <w:r w:rsidRPr="001E0240">
        <w:rPr>
          <w:szCs w:val="28"/>
        </w:rPr>
        <w:t>ятий (организаций) на расстояние более 100 метров от источников наружного прот</w:t>
      </w:r>
      <w:r w:rsidRPr="001E0240">
        <w:rPr>
          <w:szCs w:val="28"/>
        </w:rPr>
        <w:t>и</w:t>
      </w:r>
      <w:r w:rsidRPr="001E0240">
        <w:rPr>
          <w:szCs w:val="28"/>
        </w:rPr>
        <w:t>вопожарного водоснабжения должны оборудоваться пожарные щиты.</w:t>
      </w:r>
    </w:p>
    <w:p w:rsidR="00122815" w:rsidRPr="001E0240" w:rsidRDefault="00122815" w:rsidP="00FE42A0">
      <w:pPr>
        <w:pStyle w:val="ListParagraph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E0240">
        <w:rPr>
          <w:szCs w:val="28"/>
        </w:rPr>
        <w:t>Необходимое количество пожарных щитов и их тип определяются в зависимости от категории помещений, зданий (сооружений) и наружных технологических устан</w:t>
      </w:r>
      <w:r w:rsidRPr="001E0240">
        <w:rPr>
          <w:szCs w:val="28"/>
        </w:rPr>
        <w:t>о</w:t>
      </w:r>
      <w:r w:rsidRPr="001E0240">
        <w:rPr>
          <w:szCs w:val="28"/>
        </w:rPr>
        <w:t xml:space="preserve">вок по взрывопожарной и пожарной опасности согласно </w:t>
      </w:r>
      <w:hyperlink w:anchor="Par1578" w:history="1">
        <w:r w:rsidRPr="001E0240">
          <w:rPr>
            <w:szCs w:val="28"/>
          </w:rPr>
          <w:t xml:space="preserve">приложению </w:t>
        </w:r>
      </w:hyperlink>
      <w:r w:rsidRPr="001E0240">
        <w:rPr>
          <w:szCs w:val="28"/>
        </w:rPr>
        <w:t xml:space="preserve">№ </w:t>
      </w:r>
      <w:r>
        <w:rPr>
          <w:szCs w:val="28"/>
        </w:rPr>
        <w:t>3</w:t>
      </w:r>
      <w:r w:rsidRPr="001E0240">
        <w:rPr>
          <w:szCs w:val="28"/>
        </w:rPr>
        <w:t>.</w:t>
      </w:r>
    </w:p>
    <w:p w:rsidR="00122815" w:rsidRPr="001E0240" w:rsidRDefault="00122815" w:rsidP="00FE42A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1E0240">
        <w:rPr>
          <w:szCs w:val="28"/>
        </w:rPr>
        <w:t>(п. 481 Правил противопожарного режима)</w:t>
      </w:r>
    </w:p>
    <w:p w:rsidR="00122815" w:rsidRPr="001E0240" w:rsidRDefault="00122815" w:rsidP="00B42E0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E0240">
        <w:rPr>
          <w:szCs w:val="28"/>
        </w:rPr>
        <w:t>Пожарные щиты комплектуются немеханизированным пожарным инстр</w:t>
      </w:r>
      <w:r w:rsidRPr="001E0240">
        <w:rPr>
          <w:szCs w:val="28"/>
        </w:rPr>
        <w:t>у</w:t>
      </w:r>
      <w:r w:rsidRPr="001E0240">
        <w:rPr>
          <w:szCs w:val="28"/>
        </w:rPr>
        <w:t xml:space="preserve">ментом и инвентарем согласно </w:t>
      </w:r>
      <w:hyperlink w:anchor="Par1625" w:history="1">
        <w:r w:rsidRPr="005B1E43">
          <w:rPr>
            <w:szCs w:val="28"/>
          </w:rPr>
          <w:t xml:space="preserve">приложению </w:t>
        </w:r>
      </w:hyperlink>
      <w:r w:rsidRPr="005B1E43">
        <w:rPr>
          <w:szCs w:val="28"/>
        </w:rPr>
        <w:t>№ 3.</w:t>
      </w:r>
    </w:p>
    <w:p w:rsidR="00122815" w:rsidRPr="001E0240" w:rsidRDefault="00122815" w:rsidP="00FE42A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1E0240">
        <w:rPr>
          <w:szCs w:val="28"/>
        </w:rPr>
        <w:t>(п. 482 Правил противопожарного режима)</w:t>
      </w:r>
    </w:p>
    <w:p w:rsidR="00122815" w:rsidRPr="006F6E64" w:rsidRDefault="00122815" w:rsidP="00B42E0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bookmarkStart w:id="5" w:name="Par62"/>
      <w:bookmarkEnd w:id="5"/>
      <w:r w:rsidRPr="006F6E64">
        <w:rPr>
          <w:szCs w:val="28"/>
        </w:rPr>
        <w:t>Руководитель организации обеспечивает исправное содержание (в любое время года) дорог, проездов и подъездов к зданиям, сооружениям и строениям, откр</w:t>
      </w:r>
      <w:r w:rsidRPr="006F6E64">
        <w:rPr>
          <w:szCs w:val="28"/>
        </w:rPr>
        <w:t>ы</w:t>
      </w:r>
      <w:r w:rsidRPr="006F6E64">
        <w:rPr>
          <w:szCs w:val="28"/>
        </w:rPr>
        <w:t>тым складам, наружным пожарным лестницам и пожарным гидрантам.</w:t>
      </w:r>
    </w:p>
    <w:p w:rsidR="00122815" w:rsidRPr="006F6E64" w:rsidRDefault="00122815" w:rsidP="00FE42A0">
      <w:pPr>
        <w:pStyle w:val="ListParagraph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F6E64">
        <w:rPr>
          <w:szCs w:val="28"/>
        </w:rPr>
        <w:t>(п. 75 Правил противопожарного режима)</w:t>
      </w:r>
    </w:p>
    <w:p w:rsidR="00122815" w:rsidRPr="006F6E64" w:rsidRDefault="00122815" w:rsidP="00B42E0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F6E64">
        <w:rPr>
          <w:szCs w:val="28"/>
        </w:rPr>
        <w:t>При проведении ремонтных работ дорог или проездов, связанных с их з</w:t>
      </w:r>
      <w:r w:rsidRPr="006F6E64">
        <w:rPr>
          <w:szCs w:val="28"/>
        </w:rPr>
        <w:t>а</w:t>
      </w:r>
      <w:r w:rsidRPr="006F6E64">
        <w:rPr>
          <w:szCs w:val="28"/>
        </w:rPr>
        <w:t>крытием, руководитель организации, осуществляющей ремонт (строительство), пр</w:t>
      </w:r>
      <w:r w:rsidRPr="006F6E64">
        <w:rPr>
          <w:szCs w:val="28"/>
        </w:rPr>
        <w:t>е</w:t>
      </w:r>
      <w:r w:rsidRPr="006F6E64">
        <w:rPr>
          <w:szCs w:val="28"/>
        </w:rPr>
        <w:t>доставляет в подразделение пожарной охраны соответствующую информацию о ср</w:t>
      </w:r>
      <w:r w:rsidRPr="006F6E64">
        <w:rPr>
          <w:szCs w:val="28"/>
        </w:rPr>
        <w:t>о</w:t>
      </w:r>
      <w:r w:rsidRPr="006F6E64">
        <w:rPr>
          <w:szCs w:val="28"/>
        </w:rPr>
        <w:t>ках проведения этих работ и обеспечивает установку знаков, обозначающих направл</w:t>
      </w:r>
      <w:r w:rsidRPr="006F6E64">
        <w:rPr>
          <w:szCs w:val="28"/>
        </w:rPr>
        <w:t>е</w:t>
      </w:r>
      <w:r w:rsidRPr="006F6E64">
        <w:rPr>
          <w:szCs w:val="28"/>
        </w:rPr>
        <w:t>ние объезда, или устраивает переезды через ремонтируемые участки дорог и проездов.</w:t>
      </w:r>
    </w:p>
    <w:p w:rsidR="00122815" w:rsidRPr="006F6E64" w:rsidRDefault="00122815" w:rsidP="00FE42A0">
      <w:pPr>
        <w:pStyle w:val="ListParagraph"/>
        <w:widowControl w:val="0"/>
        <w:autoSpaceDE w:val="0"/>
        <w:autoSpaceDN w:val="0"/>
        <w:adjustRightInd w:val="0"/>
        <w:jc w:val="both"/>
        <w:rPr>
          <w:szCs w:val="28"/>
        </w:rPr>
      </w:pPr>
      <w:r w:rsidRPr="006F6E64">
        <w:rPr>
          <w:szCs w:val="28"/>
        </w:rPr>
        <w:t>(п. 76 Правил противопожарного режима)</w:t>
      </w:r>
    </w:p>
    <w:p w:rsidR="00122815" w:rsidRPr="006F6E64" w:rsidRDefault="00122815" w:rsidP="00B42E0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F6E64">
        <w:rPr>
          <w:szCs w:val="28"/>
        </w:rPr>
        <w:t>Руководитель организации обеспечивает очистку объекта и прилегающей к нему территории, в том числе в пределах противопожарных расстояний между объе</w:t>
      </w:r>
      <w:r w:rsidRPr="006F6E64">
        <w:rPr>
          <w:szCs w:val="28"/>
        </w:rPr>
        <w:t>к</w:t>
      </w:r>
      <w:r w:rsidRPr="006F6E64">
        <w:rPr>
          <w:szCs w:val="28"/>
        </w:rPr>
        <w:t>тами, от горючих отходов, мусора, тары и сухой растительности.</w:t>
      </w:r>
    </w:p>
    <w:p w:rsidR="00122815" w:rsidRPr="006F6E64" w:rsidRDefault="00122815" w:rsidP="00FE42A0">
      <w:pPr>
        <w:pStyle w:val="ListParagraph"/>
        <w:widowControl w:val="0"/>
        <w:autoSpaceDE w:val="0"/>
        <w:autoSpaceDN w:val="0"/>
        <w:adjustRightInd w:val="0"/>
        <w:ind w:left="0" w:firstLine="709"/>
        <w:jc w:val="both"/>
        <w:rPr>
          <w:noProof/>
          <w:szCs w:val="28"/>
          <w:lang w:eastAsia="ru-RU"/>
        </w:rPr>
      </w:pPr>
      <w:r w:rsidRPr="006F6E64">
        <w:rPr>
          <w:szCs w:val="28"/>
        </w:rPr>
        <w:t>(п. 77 Правил противопожарного режима)</w:t>
      </w:r>
    </w:p>
    <w:p w:rsidR="00122815" w:rsidRPr="004005F6" w:rsidRDefault="00122815" w:rsidP="004005F6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005F6">
        <w:rPr>
          <w:szCs w:val="28"/>
        </w:rPr>
        <w:t>На объектах защиты, граничащих с лесничествами (лесопарками), а также расположенных в районах с торфяными почвами, необходимо предусматривать созд</w:t>
      </w:r>
      <w:r w:rsidRPr="004005F6">
        <w:rPr>
          <w:szCs w:val="28"/>
        </w:rPr>
        <w:t>а</w:t>
      </w:r>
      <w:r w:rsidRPr="004005F6">
        <w:rPr>
          <w:szCs w:val="28"/>
        </w:rPr>
        <w:t>ние защитных противопожарных минерализованных полос, удаление (сбор) в летний период сухой растительности или другие мероприятия, предупреждающие распр</w:t>
      </w:r>
      <w:r w:rsidRPr="004005F6">
        <w:rPr>
          <w:szCs w:val="28"/>
        </w:rPr>
        <w:t>о</w:t>
      </w:r>
      <w:r w:rsidRPr="004005F6">
        <w:rPr>
          <w:szCs w:val="28"/>
        </w:rPr>
        <w:t>странение огня при природных пожарах. Противопожарные минерализованные полосы не должны препятствовать проезду к населенным пунктам и водоисточникам в целях пожаротушения.</w:t>
      </w:r>
      <w:r>
        <w:br/>
      </w:r>
      <w:r w:rsidRPr="004005F6">
        <w:rPr>
          <w:szCs w:val="28"/>
        </w:rPr>
        <w:t>Запрещается использовать противопожарные минерализованные полосы под стро</w:t>
      </w:r>
      <w:r w:rsidRPr="004005F6">
        <w:rPr>
          <w:szCs w:val="28"/>
        </w:rPr>
        <w:t>и</w:t>
      </w:r>
      <w:r w:rsidRPr="004005F6">
        <w:rPr>
          <w:szCs w:val="28"/>
        </w:rPr>
        <w:t>тельство различных сооружений и подсобных строений, а также для складирования горючих материалов, мусора, отходов древесных, строительных и других горючих м</w:t>
      </w:r>
      <w:r w:rsidRPr="004005F6">
        <w:rPr>
          <w:szCs w:val="28"/>
        </w:rPr>
        <w:t>а</w:t>
      </w:r>
      <w:r w:rsidRPr="004005F6">
        <w:rPr>
          <w:szCs w:val="28"/>
        </w:rPr>
        <w:t>териалов</w:t>
      </w:r>
    </w:p>
    <w:p w:rsidR="00122815" w:rsidRPr="006F6E64" w:rsidRDefault="00122815" w:rsidP="00FE42A0">
      <w:pPr>
        <w:pStyle w:val="ListParagraph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F6E64">
        <w:rPr>
          <w:szCs w:val="28"/>
        </w:rPr>
        <w:t>(п. 78 Правил противопожарного режима)</w:t>
      </w:r>
    </w:p>
    <w:p w:rsidR="00122815" w:rsidRPr="006F6E64" w:rsidRDefault="00122815" w:rsidP="00B42E0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F6E64">
        <w:rPr>
          <w:szCs w:val="28"/>
        </w:rPr>
        <w:t>При наличии на территории объекта защиты или вблизи него (в радиусе 200 метров) естественных или искусственных водоисточников (реки, озера, бассейны, градирни и др.) к ним должны быть устроены подъезды с площадками (пирсами) с твердым покрытием размерами не менее 12 x 12 метров для установки пожарных а</w:t>
      </w:r>
      <w:r w:rsidRPr="006F6E64">
        <w:rPr>
          <w:szCs w:val="28"/>
        </w:rPr>
        <w:t>в</w:t>
      </w:r>
      <w:r w:rsidRPr="006F6E64">
        <w:rPr>
          <w:szCs w:val="28"/>
        </w:rPr>
        <w:t>томобилей и забора воды в любое время года.</w:t>
      </w:r>
    </w:p>
    <w:p w:rsidR="00122815" w:rsidRPr="006F6E64" w:rsidRDefault="00122815" w:rsidP="00FE42A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6F6E64">
        <w:rPr>
          <w:szCs w:val="28"/>
        </w:rPr>
        <w:t>(п. 80 Правил противопожарного режима)</w:t>
      </w:r>
    </w:p>
    <w:p w:rsidR="00122815" w:rsidRDefault="00122815" w:rsidP="00FB3E2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FF0000"/>
          <w:szCs w:val="28"/>
        </w:rPr>
      </w:pPr>
    </w:p>
    <w:p w:rsidR="00122815" w:rsidRPr="00724FF8" w:rsidRDefault="00122815" w:rsidP="00B42E0D">
      <w:pPr>
        <w:pStyle w:val="NoSpacing"/>
        <w:numPr>
          <w:ilvl w:val="0"/>
          <w:numId w:val="1"/>
        </w:numPr>
        <w:ind w:left="0" w:firstLine="709"/>
        <w:jc w:val="both"/>
        <w:rPr>
          <w:b/>
          <w:bCs/>
          <w:spacing w:val="-3"/>
          <w:szCs w:val="28"/>
        </w:rPr>
      </w:pPr>
      <w:r w:rsidRPr="00724FF8">
        <w:rPr>
          <w:b/>
          <w:szCs w:val="28"/>
        </w:rPr>
        <w:t>ТРЕБОВАНИЯ ПОЖАРНОЙ БЕЗОПАСНОСТИ К</w:t>
      </w:r>
      <w:r w:rsidRPr="00724FF8">
        <w:rPr>
          <w:b/>
          <w:bCs/>
          <w:spacing w:val="-3"/>
          <w:szCs w:val="28"/>
        </w:rPr>
        <w:t xml:space="preserve"> ЗДАНИЯМ И П</w:t>
      </w:r>
      <w:r w:rsidRPr="00724FF8">
        <w:rPr>
          <w:b/>
          <w:bCs/>
          <w:spacing w:val="-3"/>
          <w:szCs w:val="28"/>
        </w:rPr>
        <w:t>О</w:t>
      </w:r>
      <w:r w:rsidRPr="00724FF8">
        <w:rPr>
          <w:b/>
          <w:bCs/>
          <w:spacing w:val="-3"/>
          <w:szCs w:val="28"/>
        </w:rPr>
        <w:t>МЕЩЕНИЯМ</w:t>
      </w:r>
    </w:p>
    <w:p w:rsidR="00122815" w:rsidRPr="00C14BF6" w:rsidRDefault="00122815" w:rsidP="00313808">
      <w:pPr>
        <w:pStyle w:val="NoSpacing"/>
        <w:ind w:firstLine="709"/>
        <w:jc w:val="both"/>
        <w:rPr>
          <w:szCs w:val="28"/>
        </w:rPr>
      </w:pPr>
    </w:p>
    <w:p w:rsidR="00122815" w:rsidRPr="00FE42A0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FE42A0">
        <w:rPr>
          <w:szCs w:val="28"/>
        </w:rPr>
        <w:t>Руководитель организации обеспечивает: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- наличие табличек с номером телефона для вызова пожарной охраны в скла</w:t>
      </w:r>
      <w:r w:rsidRPr="00FE42A0">
        <w:rPr>
          <w:szCs w:val="28"/>
        </w:rPr>
        <w:t>д</w:t>
      </w:r>
      <w:r w:rsidRPr="00FE42A0">
        <w:rPr>
          <w:szCs w:val="28"/>
        </w:rPr>
        <w:t>ских, производственных, административных и общественных помещениях, местах о</w:t>
      </w:r>
      <w:r w:rsidRPr="00FE42A0">
        <w:rPr>
          <w:szCs w:val="28"/>
        </w:rPr>
        <w:t>т</w:t>
      </w:r>
      <w:r w:rsidRPr="00FE42A0">
        <w:rPr>
          <w:szCs w:val="28"/>
        </w:rPr>
        <w:t>крытого хранения веществ и материалов, а также размещения технологических уст</w:t>
      </w:r>
      <w:r w:rsidRPr="00FE42A0">
        <w:rPr>
          <w:szCs w:val="28"/>
        </w:rPr>
        <w:t>а</w:t>
      </w:r>
      <w:r w:rsidRPr="00FE42A0">
        <w:rPr>
          <w:szCs w:val="28"/>
        </w:rPr>
        <w:t>новок;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(п. 6 Правил противопожарного режима)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- наличие планов эвакуации людей при пожаре в здании или сооружении, кроме жилых домов, в котором может одновременно находиться 50 и более человек, то есть на объекте с массовым пребыванием людей, а также на объекте с рабочими местами на этаже для 10 и более человек. На плане эвакуации людей при пожаре обозначаются места хранения первичных средств пожаротушения;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(п. 7 Правил противопожарного режима)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- на объекте защиты с ночным пребыванием людей наличие инструкции о п</w:t>
      </w:r>
      <w:r w:rsidRPr="00FE42A0">
        <w:rPr>
          <w:szCs w:val="28"/>
        </w:rPr>
        <w:t>о</w:t>
      </w:r>
      <w:r w:rsidRPr="00FE42A0">
        <w:rPr>
          <w:szCs w:val="28"/>
        </w:rPr>
        <w:t>рядке действий обслуживающего персонала на случай возникновения пожара в дне</w:t>
      </w:r>
      <w:r w:rsidRPr="00FE42A0">
        <w:rPr>
          <w:szCs w:val="28"/>
        </w:rPr>
        <w:t>в</w:t>
      </w:r>
      <w:r w:rsidRPr="00FE42A0">
        <w:rPr>
          <w:szCs w:val="28"/>
        </w:rPr>
        <w:t>ное и ночное время, телефонной связи, электрических фонарей (не менее 1 фонаря на каждого дежурного), средств индивидуальной защиты органов дыхания и зрения чел</w:t>
      </w:r>
      <w:r w:rsidRPr="00FE42A0">
        <w:rPr>
          <w:szCs w:val="28"/>
        </w:rPr>
        <w:t>о</w:t>
      </w:r>
      <w:r w:rsidRPr="00FE42A0">
        <w:rPr>
          <w:szCs w:val="28"/>
        </w:rPr>
        <w:t>века от токсичных продуктов горения из расчета не менее 1 средства индивидуальной защиты органов дыхания и зрения человека на каждого дежурного;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(п. 9 Правил противопожарного режима)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- (ежедневно) передачу в подразделение пожарной охраны, в районе выезда к</w:t>
      </w:r>
      <w:r w:rsidRPr="00FE42A0">
        <w:rPr>
          <w:szCs w:val="28"/>
        </w:rPr>
        <w:t>о</w:t>
      </w:r>
      <w:r w:rsidRPr="00FE42A0">
        <w:rPr>
          <w:szCs w:val="28"/>
        </w:rPr>
        <w:t>торого находится объект защиты с ночным пребыванием людей, информации о кол</w:t>
      </w:r>
      <w:r w:rsidRPr="00FE42A0">
        <w:rPr>
          <w:szCs w:val="28"/>
        </w:rPr>
        <w:t>и</w:t>
      </w:r>
      <w:r w:rsidRPr="00FE42A0">
        <w:rPr>
          <w:szCs w:val="28"/>
        </w:rPr>
        <w:t>честве людей (больных), находящихся на объекте защиты (в том числе в ночное вр</w:t>
      </w:r>
      <w:r w:rsidRPr="00FE42A0">
        <w:rPr>
          <w:szCs w:val="28"/>
        </w:rPr>
        <w:t>е</w:t>
      </w:r>
      <w:r w:rsidRPr="00FE42A0">
        <w:rPr>
          <w:szCs w:val="28"/>
        </w:rPr>
        <w:t>мя);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(п. 10 Правил противопожарного режима)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-на объекте защиты с массовым пребыванием людей наличие инструкции о де</w:t>
      </w:r>
      <w:r w:rsidRPr="00FE42A0">
        <w:rPr>
          <w:szCs w:val="28"/>
        </w:rPr>
        <w:t>й</w:t>
      </w:r>
      <w:r w:rsidRPr="00FE42A0">
        <w:rPr>
          <w:szCs w:val="28"/>
        </w:rPr>
        <w:t>ствиях персонала по эвакуации людей при пожаре, а также проведение не реже 1 раза в полугодие практических тренировок лиц, осуществляющих свою деятельность на об</w:t>
      </w:r>
      <w:r w:rsidRPr="00FE42A0">
        <w:rPr>
          <w:szCs w:val="28"/>
        </w:rPr>
        <w:t>ъ</w:t>
      </w:r>
      <w:r w:rsidRPr="00FE42A0">
        <w:rPr>
          <w:szCs w:val="28"/>
        </w:rPr>
        <w:t>екте защиты;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(п. 12 Правил противопожарного режима)</w:t>
      </w:r>
    </w:p>
    <w:p w:rsidR="00122815" w:rsidRPr="00FE42A0" w:rsidRDefault="00122815" w:rsidP="00422E98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-</w:t>
      </w:r>
      <w:r w:rsidRPr="00422E98">
        <w:rPr>
          <w:szCs w:val="28"/>
        </w:rPr>
        <w:t>наличие на дверях помещений производственного и складского назначения (за исключением помещений категории Д по взрывопожарной и пожарной опасности) и наружных установках обозначение их категорий по взрывопожарной и пожарной опасности, а также класса зоны в соответствии с главами 5, 7 и 8 Федерального закона "Технический регламент о требованиях пожарной безопасности"</w:t>
      </w:r>
      <w:r>
        <w:rPr>
          <w:szCs w:val="28"/>
        </w:rPr>
        <w:t>.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(п. 20 Правил противопожарного режима)</w:t>
      </w:r>
    </w:p>
    <w:p w:rsidR="00122815" w:rsidRPr="00422E98" w:rsidRDefault="00122815" w:rsidP="00422E98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-</w:t>
      </w:r>
      <w:r w:rsidRPr="00422E98">
        <w:rPr>
          <w:szCs w:val="28"/>
        </w:rPr>
        <w:t>устранение повреждений средств огнезащиты для строительных конструкций, инженерного оборудования объектов защиты, а также осуществляет проверку состо</w:t>
      </w:r>
      <w:r w:rsidRPr="00422E98">
        <w:rPr>
          <w:szCs w:val="28"/>
        </w:rPr>
        <w:t>я</w:t>
      </w:r>
      <w:r w:rsidRPr="00422E98">
        <w:rPr>
          <w:szCs w:val="28"/>
        </w:rPr>
        <w:t>ния огнезащитной обработки (пропитки) в соответствии с инструкцией изготовителя и составляет акт (протокол) проверки состояния огнезащитной обработки (пропитки). Проверка состояния огнезащитной обработки (пропитки) при отсутствии в инструкции сроков периодичности проводится не реже 1 раза в год</w:t>
      </w:r>
      <w:r>
        <w:rPr>
          <w:szCs w:val="28"/>
        </w:rPr>
        <w:t>.</w:t>
      </w:r>
    </w:p>
    <w:p w:rsidR="00122815" w:rsidRPr="00FE42A0" w:rsidRDefault="00122815" w:rsidP="00422E98">
      <w:pPr>
        <w:pStyle w:val="NoSpacing"/>
        <w:ind w:firstLine="709"/>
        <w:jc w:val="both"/>
        <w:rPr>
          <w:szCs w:val="28"/>
        </w:rPr>
      </w:pPr>
      <w:r w:rsidRPr="00422E98">
        <w:rPr>
          <w:szCs w:val="28"/>
        </w:rPr>
        <w:t>В случае окончания гарантированного срока огнезащитной эффективности в с</w:t>
      </w:r>
      <w:r w:rsidRPr="00422E98">
        <w:rPr>
          <w:szCs w:val="28"/>
        </w:rPr>
        <w:t>о</w:t>
      </w:r>
      <w:r w:rsidRPr="00422E98">
        <w:rPr>
          <w:szCs w:val="28"/>
        </w:rPr>
        <w:t>ответствии с инструкцией завода-изготовителя и (или) производителя огнезащитных работ руководитель организации обеспечивает проведение повторной обработки ко</w:t>
      </w:r>
      <w:r w:rsidRPr="00422E98">
        <w:rPr>
          <w:szCs w:val="28"/>
        </w:rPr>
        <w:t>н</w:t>
      </w:r>
      <w:r w:rsidRPr="00422E98">
        <w:rPr>
          <w:szCs w:val="28"/>
        </w:rPr>
        <w:t>струкций и инженерного оборудования объектов защиты</w:t>
      </w:r>
      <w:r w:rsidRPr="00FE42A0">
        <w:rPr>
          <w:szCs w:val="28"/>
        </w:rPr>
        <w:t>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(п. 21 Правил противопожарного режима)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- содержание наружных пожарных лестниц и ограждений на крышах (покрыт</w:t>
      </w:r>
      <w:r w:rsidRPr="00FE42A0">
        <w:rPr>
          <w:szCs w:val="28"/>
        </w:rPr>
        <w:t>и</w:t>
      </w:r>
      <w:r w:rsidRPr="00FE42A0">
        <w:rPr>
          <w:szCs w:val="28"/>
        </w:rPr>
        <w:t>ях) зданий и сооружений в исправном состоянии, их очистку от снега и наледи в зи</w:t>
      </w:r>
      <w:r w:rsidRPr="00FE42A0">
        <w:rPr>
          <w:szCs w:val="28"/>
        </w:rPr>
        <w:t>м</w:t>
      </w:r>
      <w:r w:rsidRPr="00FE42A0">
        <w:rPr>
          <w:szCs w:val="28"/>
        </w:rPr>
        <w:t>нее время, организует не реже 1 раза в 5 лет проведение эксплуатационных испытаний пожарных лестниц и ограждений на крышах с составлением соответствующего прот</w:t>
      </w:r>
      <w:r w:rsidRPr="00FE42A0">
        <w:rPr>
          <w:szCs w:val="28"/>
        </w:rPr>
        <w:t>о</w:t>
      </w:r>
      <w:r w:rsidRPr="00FE42A0">
        <w:rPr>
          <w:szCs w:val="28"/>
        </w:rPr>
        <w:t>кола испытаний, а также периодического освидетельствования состояния средств сп</w:t>
      </w:r>
      <w:r w:rsidRPr="00FE42A0">
        <w:rPr>
          <w:szCs w:val="28"/>
        </w:rPr>
        <w:t>а</w:t>
      </w:r>
      <w:r w:rsidRPr="00FE42A0">
        <w:rPr>
          <w:szCs w:val="28"/>
        </w:rPr>
        <w:t>сения с высоты в соответствии с технической документацией или паспортом на такое изделие;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(п. 24 Правил противопожарного режима)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- на объектах защиты с массовым пребыванием людей наличие исправных эле</w:t>
      </w:r>
      <w:r w:rsidRPr="00FE42A0">
        <w:rPr>
          <w:szCs w:val="28"/>
        </w:rPr>
        <w:t>к</w:t>
      </w:r>
      <w:r w:rsidRPr="00FE42A0">
        <w:rPr>
          <w:szCs w:val="28"/>
        </w:rPr>
        <w:t>трических фонарей из расчета 1 фонарь на 50 человек;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(п. 38 Правил противопожарного режима)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Не допускается размещать: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а) детей в мансардных помещениях зданий и сооружений IV и V степеней огн</w:t>
      </w:r>
      <w:r w:rsidRPr="00FE42A0">
        <w:rPr>
          <w:szCs w:val="28"/>
        </w:rPr>
        <w:t>е</w:t>
      </w:r>
      <w:r w:rsidRPr="00FE42A0">
        <w:rPr>
          <w:szCs w:val="28"/>
        </w:rPr>
        <w:t>стойкости, а также класса конструктивной пожарной опасности С2 и С3;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б) более 50 детей в помещениях зданий и сооружений IV и V степеней огнесто</w:t>
      </w:r>
      <w:r w:rsidRPr="00FE42A0">
        <w:rPr>
          <w:szCs w:val="28"/>
        </w:rPr>
        <w:t>й</w:t>
      </w:r>
      <w:r w:rsidRPr="00FE42A0">
        <w:rPr>
          <w:szCs w:val="28"/>
        </w:rPr>
        <w:t>кости, а также класса конструктивной пожарной опасности С2 и С3;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в) детей на этаже с одним эвакуационным выходом.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(п. 11 Правил противопожарного режима)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bCs/>
          <w:szCs w:val="28"/>
        </w:rPr>
        <w:t xml:space="preserve">Примерные конструктивные характеристики зданий в зависимости от их степени огнестойкости приведены в </w:t>
      </w:r>
      <w:r w:rsidRPr="005B1E43">
        <w:rPr>
          <w:bCs/>
          <w:szCs w:val="28"/>
        </w:rPr>
        <w:t>приложении № 4.</w:t>
      </w:r>
    </w:p>
    <w:p w:rsidR="00122815" w:rsidRPr="00FE42A0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FE42A0">
        <w:rPr>
          <w:szCs w:val="28"/>
        </w:rPr>
        <w:t>Руководитель организации организует:</w:t>
      </w:r>
    </w:p>
    <w:p w:rsidR="00122815" w:rsidRPr="00FE42A0" w:rsidRDefault="00122815" w:rsidP="004B08FD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-</w:t>
      </w:r>
      <w:r>
        <w:rPr>
          <w:szCs w:val="28"/>
        </w:rPr>
        <w:t>н</w:t>
      </w:r>
      <w:r w:rsidRPr="004B08FD">
        <w:rPr>
          <w:szCs w:val="28"/>
        </w:rPr>
        <w:t>а объекте защиты с ночным пребыванием людей (за исключением торговых, производственных и складских объектов защиты, жилых зданий, объектов с персон</w:t>
      </w:r>
      <w:r w:rsidRPr="004B08FD">
        <w:rPr>
          <w:szCs w:val="28"/>
        </w:rPr>
        <w:t>а</w:t>
      </w:r>
      <w:r w:rsidRPr="004B08FD">
        <w:rPr>
          <w:szCs w:val="28"/>
        </w:rPr>
        <w:t>лом, осуществляющим круглосуточную охрану) круглосуточное дежурство обслуж</w:t>
      </w:r>
      <w:r w:rsidRPr="004B08FD">
        <w:rPr>
          <w:szCs w:val="28"/>
        </w:rPr>
        <w:t>и</w:t>
      </w:r>
      <w:r w:rsidRPr="004B08FD">
        <w:rPr>
          <w:szCs w:val="28"/>
        </w:rPr>
        <w:t>вающего персонала</w:t>
      </w:r>
      <w:r w:rsidRPr="00FE42A0">
        <w:rPr>
          <w:szCs w:val="28"/>
        </w:rPr>
        <w:t>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(п. 8 Правил противопожарного режима)</w:t>
      </w:r>
    </w:p>
    <w:p w:rsidR="00122815" w:rsidRPr="00FE42A0" w:rsidRDefault="00122815" w:rsidP="00FE42A0">
      <w:pPr>
        <w:pStyle w:val="NoSpacing"/>
        <w:tabs>
          <w:tab w:val="left" w:pos="993"/>
        </w:tabs>
        <w:ind w:firstLine="709"/>
        <w:jc w:val="both"/>
        <w:rPr>
          <w:szCs w:val="28"/>
        </w:rPr>
      </w:pPr>
      <w:r w:rsidRPr="00FE42A0">
        <w:rPr>
          <w:szCs w:val="28"/>
        </w:rPr>
        <w:t>- проведение работ по заделке негорючими материалами, обеспечивающими требуемый предел огнестойкости и дымогазонепроницаемость, образовавшихся отве</w:t>
      </w:r>
      <w:r w:rsidRPr="00FE42A0">
        <w:rPr>
          <w:szCs w:val="28"/>
        </w:rPr>
        <w:t>р</w:t>
      </w:r>
      <w:r w:rsidRPr="00FE42A0">
        <w:rPr>
          <w:szCs w:val="28"/>
        </w:rPr>
        <w:t>стий и зазоров в местах пересечения противопожарных преград различными инжене</w:t>
      </w:r>
      <w:r w:rsidRPr="00FE42A0">
        <w:rPr>
          <w:szCs w:val="28"/>
        </w:rPr>
        <w:t>р</w:t>
      </w:r>
      <w:r w:rsidRPr="00FE42A0">
        <w:rPr>
          <w:szCs w:val="28"/>
        </w:rPr>
        <w:t>ными (в том числе электрическими проводами, кабелями) и технологическими комм</w:t>
      </w:r>
      <w:r w:rsidRPr="00FE42A0">
        <w:rPr>
          <w:szCs w:val="28"/>
        </w:rPr>
        <w:t>у</w:t>
      </w:r>
      <w:r w:rsidRPr="00FE42A0">
        <w:rPr>
          <w:szCs w:val="28"/>
        </w:rPr>
        <w:t>никациями.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(п. 22 Правил противопожарного режима)</w:t>
      </w:r>
    </w:p>
    <w:p w:rsidR="00122815" w:rsidRPr="00FE42A0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FE42A0">
        <w:rPr>
          <w:szCs w:val="28"/>
        </w:rPr>
        <w:t>На объектах защиты запрещается: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а) хранить и применять на чердаках, в подвалах и цокольных этажах, а также под свайным пространством зданий легковоспламеняющиеся и горючие жидкости, порох, взрывчатые вещества, пиротехнические изделия, баллоны с горючими газами, товары в аэрозольной упаковке и другие пожаровзрывоопасные вещества и материалы, кроме случаев, предусмотренных нормативными документами по пожарной безопасности в сфере технического регулирования;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б) использовать чердаки, технические этажи, вентиляционные камеры и другие технические помещения для организации производственных участков, мастерских, а также для хранения продукции, оборудования, мебели и других предметов;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в) размещать и эксплуатировать в лифтовых холлах кладовые, киоски, ларьки и другие подобные помещения, а также хранить горючие материалы;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д) снимать предусмотренные проектной документацией двери эвакуационных выходов из поэтажных коридоров, холлов, фойе, тамбуров и лестничных клеток, др</w:t>
      </w:r>
      <w:r w:rsidRPr="00FE42A0">
        <w:rPr>
          <w:szCs w:val="28"/>
        </w:rPr>
        <w:t>у</w:t>
      </w:r>
      <w:r w:rsidRPr="00FE42A0">
        <w:rPr>
          <w:szCs w:val="28"/>
        </w:rPr>
        <w:t>гие двери, препятствующие распространению опасных факторов пожара на путях эв</w:t>
      </w:r>
      <w:r w:rsidRPr="00FE42A0">
        <w:rPr>
          <w:szCs w:val="28"/>
        </w:rPr>
        <w:t>а</w:t>
      </w:r>
      <w:r w:rsidRPr="00FE42A0">
        <w:rPr>
          <w:szCs w:val="28"/>
        </w:rPr>
        <w:t>куации;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ж) размещать мебель, оборудование и другие предметы на подходах к пожарным кранам внутреннего противопожарного водопровода и первичным средствам пожар</w:t>
      </w:r>
      <w:r w:rsidRPr="00FE42A0">
        <w:rPr>
          <w:szCs w:val="28"/>
        </w:rPr>
        <w:t>о</w:t>
      </w:r>
      <w:r w:rsidRPr="00FE42A0">
        <w:rPr>
          <w:szCs w:val="28"/>
        </w:rPr>
        <w:t>тушения, у дверей эвакуационных выходов, люков на балконах и лоджиях, в перех</w:t>
      </w:r>
      <w:r w:rsidRPr="00FE42A0">
        <w:rPr>
          <w:szCs w:val="28"/>
        </w:rPr>
        <w:t>о</w:t>
      </w:r>
      <w:r w:rsidRPr="00FE42A0">
        <w:rPr>
          <w:szCs w:val="28"/>
        </w:rPr>
        <w:t>дах между секциями и выходами на наружные эвакуационные лестницы, демонтир</w:t>
      </w:r>
      <w:r w:rsidRPr="00FE42A0">
        <w:rPr>
          <w:szCs w:val="28"/>
        </w:rPr>
        <w:t>о</w:t>
      </w:r>
      <w:r w:rsidRPr="00FE42A0">
        <w:rPr>
          <w:szCs w:val="28"/>
        </w:rPr>
        <w:t>вать межбалконные лестницы, а также заваривать люки на балконах и лоджиях ква</w:t>
      </w:r>
      <w:r w:rsidRPr="00FE42A0">
        <w:rPr>
          <w:szCs w:val="28"/>
        </w:rPr>
        <w:t>р</w:t>
      </w:r>
      <w:r w:rsidRPr="00FE42A0">
        <w:rPr>
          <w:szCs w:val="28"/>
        </w:rPr>
        <w:t>тир;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з) проводить уборку помещений и стирку одежды с применением бензина, кер</w:t>
      </w:r>
      <w:r w:rsidRPr="00FE42A0">
        <w:rPr>
          <w:szCs w:val="28"/>
        </w:rPr>
        <w:t>о</w:t>
      </w:r>
      <w:r w:rsidRPr="00FE42A0">
        <w:rPr>
          <w:szCs w:val="28"/>
        </w:rPr>
        <w:t>сина и других легковоспламеняющихся и горючих жидкостей, а также производить отогревание замерзших труб паяльными лампами и другими способами с применением открытого огня;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и) остеклять балконы, лоджии и галереи, ведущие к незадымляемым лестничным клеткам;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к) устраивать в лестничных клетках и поэтажных коридорах кладовые и другие подсобные помещения, а также хранить под лестничными маршами и на лестничных площадках вещи, мебель и другие горючие материалы;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л) устраивать в производственных и складских помещениях зданий (кроме зд</w:t>
      </w:r>
      <w:r w:rsidRPr="00FE42A0">
        <w:rPr>
          <w:szCs w:val="28"/>
        </w:rPr>
        <w:t>а</w:t>
      </w:r>
      <w:r w:rsidRPr="00FE42A0">
        <w:rPr>
          <w:szCs w:val="28"/>
        </w:rPr>
        <w:t>ний V степени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огнестойкости) антресоли, конторки и другие встроенные помещения из гор</w:t>
      </w:r>
      <w:r w:rsidRPr="00FE42A0">
        <w:rPr>
          <w:szCs w:val="28"/>
        </w:rPr>
        <w:t>ю</w:t>
      </w:r>
      <w:r w:rsidRPr="00FE42A0">
        <w:rPr>
          <w:szCs w:val="28"/>
        </w:rPr>
        <w:t>чих материалов;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м) устанавливать в лестничных клетках внешние блоки кондиционеров;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н) загромождать и закрывать проходы к местам крепления спасательных ус</w:t>
      </w:r>
      <w:r w:rsidRPr="00FE42A0">
        <w:rPr>
          <w:szCs w:val="28"/>
        </w:rPr>
        <w:t>т</w:t>
      </w:r>
      <w:r w:rsidRPr="00FE42A0">
        <w:rPr>
          <w:szCs w:val="28"/>
        </w:rPr>
        <w:t>ройств;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о) изменять (без проведения в установленном законодательством Российской Федерации о градостроительной деятельности и законодательством Российской Фед</w:t>
      </w:r>
      <w:r w:rsidRPr="00FE42A0">
        <w:rPr>
          <w:szCs w:val="28"/>
        </w:rPr>
        <w:t>е</w:t>
      </w:r>
      <w:r w:rsidRPr="00FE42A0">
        <w:rPr>
          <w:szCs w:val="28"/>
        </w:rPr>
        <w:t>рации о пожарной безопасности порядке экспертизы проектной документации) пред</w:t>
      </w:r>
      <w:r w:rsidRPr="00FE42A0">
        <w:rPr>
          <w:szCs w:val="28"/>
        </w:rPr>
        <w:t>у</w:t>
      </w:r>
      <w:r w:rsidRPr="00FE42A0">
        <w:rPr>
          <w:szCs w:val="28"/>
        </w:rPr>
        <w:t>смотренный документацией класс функциональной пожарной опасности зданий (с</w:t>
      </w:r>
      <w:r w:rsidRPr="00FE42A0">
        <w:rPr>
          <w:szCs w:val="28"/>
        </w:rPr>
        <w:t>о</w:t>
      </w:r>
      <w:r w:rsidRPr="00FE42A0">
        <w:rPr>
          <w:szCs w:val="28"/>
        </w:rPr>
        <w:t>оружения, пожарные отсеки и части зданий, сооружений – помещения или группы п</w:t>
      </w:r>
      <w:r w:rsidRPr="00FE42A0">
        <w:rPr>
          <w:szCs w:val="28"/>
        </w:rPr>
        <w:t>о</w:t>
      </w:r>
      <w:r w:rsidRPr="00FE42A0">
        <w:rPr>
          <w:szCs w:val="28"/>
        </w:rPr>
        <w:t>мещений, функционально связанные между собой).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(п. 23 Правил противопожарного режима)</w:t>
      </w:r>
    </w:p>
    <w:p w:rsidR="00122815" w:rsidRPr="00FE42A0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FE42A0">
        <w:rPr>
          <w:szCs w:val="28"/>
        </w:rPr>
        <w:t>Приямки у оконных проемов подвальных и цокольных этажей зданий (с</w:t>
      </w:r>
      <w:r w:rsidRPr="00FE42A0">
        <w:rPr>
          <w:szCs w:val="28"/>
        </w:rPr>
        <w:t>о</w:t>
      </w:r>
      <w:r w:rsidRPr="00FE42A0">
        <w:rPr>
          <w:szCs w:val="28"/>
        </w:rPr>
        <w:t>оружений) должны быть очищены от мусора и посторонних предметов.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(п. 26 Правил противопожарного режима)</w:t>
      </w:r>
    </w:p>
    <w:p w:rsidR="00122815" w:rsidRPr="00FE42A0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FE42A0">
        <w:rPr>
          <w:szCs w:val="28"/>
        </w:rPr>
        <w:t>Транспаранты и баннеры, размещаемые на фасадах зданий и сооружений, выполняются из негорючих или трудногорючих материалов. При этом их размещение не должно ограничивать проветривание лестничных клеток, а также других специал</w:t>
      </w:r>
      <w:r w:rsidRPr="00FE42A0">
        <w:rPr>
          <w:szCs w:val="28"/>
        </w:rPr>
        <w:t>ь</w:t>
      </w:r>
      <w:r w:rsidRPr="00FE42A0">
        <w:rPr>
          <w:szCs w:val="28"/>
        </w:rPr>
        <w:t>но предусмотренных проемов в фасадах зданий и сооружений от дыма и продуктов горения при пожаре.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Транспаранты и баннеры должны соответствовать требованиям пожарной без</w:t>
      </w:r>
      <w:r w:rsidRPr="00FE42A0">
        <w:rPr>
          <w:szCs w:val="28"/>
        </w:rPr>
        <w:t>о</w:t>
      </w:r>
      <w:r w:rsidRPr="00FE42A0">
        <w:rPr>
          <w:szCs w:val="28"/>
        </w:rPr>
        <w:t>пасности, предъявляемым к облицовке внешних поверхностей наружных стен.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Прокладка в пространстве воздушного зазора навесных фасадных систем откр</w:t>
      </w:r>
      <w:r w:rsidRPr="00FE42A0">
        <w:rPr>
          <w:szCs w:val="28"/>
        </w:rPr>
        <w:t>ы</w:t>
      </w:r>
      <w:r w:rsidRPr="00FE42A0">
        <w:rPr>
          <w:szCs w:val="28"/>
        </w:rPr>
        <w:t>тым способом электрических кабелей и проводов не допускается.</w:t>
      </w:r>
    </w:p>
    <w:p w:rsidR="00122815" w:rsidRPr="00FE42A0" w:rsidRDefault="00122815" w:rsidP="00FE42A0">
      <w:pPr>
        <w:pStyle w:val="NoSpacing"/>
        <w:ind w:firstLine="709"/>
        <w:jc w:val="both"/>
        <w:rPr>
          <w:szCs w:val="28"/>
        </w:rPr>
      </w:pPr>
      <w:r w:rsidRPr="00FE42A0">
        <w:rPr>
          <w:szCs w:val="28"/>
        </w:rPr>
        <w:t>(п. 40</w:t>
      </w:r>
      <w:r>
        <w:rPr>
          <w:szCs w:val="28"/>
        </w:rPr>
        <w:t>.1.</w:t>
      </w:r>
      <w:r w:rsidRPr="00FE42A0">
        <w:rPr>
          <w:szCs w:val="28"/>
        </w:rPr>
        <w:t>Правил противопожарного режима)</w:t>
      </w:r>
    </w:p>
    <w:p w:rsidR="00122815" w:rsidRPr="0077717B" w:rsidRDefault="00122815" w:rsidP="00313808">
      <w:pPr>
        <w:pStyle w:val="ListParagraph"/>
        <w:widowControl w:val="0"/>
        <w:autoSpaceDE w:val="0"/>
        <w:autoSpaceDN w:val="0"/>
        <w:adjustRightInd w:val="0"/>
        <w:ind w:left="1134"/>
        <w:jc w:val="both"/>
        <w:rPr>
          <w:b/>
          <w:szCs w:val="28"/>
        </w:rPr>
      </w:pPr>
    </w:p>
    <w:p w:rsidR="00122815" w:rsidRPr="00014B60" w:rsidRDefault="00122815" w:rsidP="00B42E0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b/>
          <w:szCs w:val="28"/>
        </w:rPr>
      </w:pPr>
      <w:r w:rsidRPr="00014B60">
        <w:rPr>
          <w:b/>
          <w:szCs w:val="28"/>
        </w:rPr>
        <w:t>ТРЕБОВАНИЯ ПОЖАРНОЙ БЕЗОПАСНОСТИ К ПУТЯМЭВ</w:t>
      </w:r>
      <w:r w:rsidRPr="00014B60">
        <w:rPr>
          <w:b/>
          <w:szCs w:val="28"/>
        </w:rPr>
        <w:t>А</w:t>
      </w:r>
      <w:r w:rsidRPr="00014B60">
        <w:rPr>
          <w:b/>
          <w:szCs w:val="28"/>
        </w:rPr>
        <w:t>КУАЦИИ И ЭВАКУАЦИОННЫМ ВЫХОДАМ</w:t>
      </w:r>
    </w:p>
    <w:p w:rsidR="00122815" w:rsidRPr="0077717B" w:rsidRDefault="00122815" w:rsidP="00EB0D7C">
      <w:pPr>
        <w:pStyle w:val="ListParagraph"/>
        <w:widowControl w:val="0"/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szCs w:val="28"/>
          <w:highlight w:val="yellow"/>
        </w:rPr>
      </w:pPr>
    </w:p>
    <w:p w:rsidR="00122815" w:rsidRPr="002F4E76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F4E76">
        <w:rPr>
          <w:szCs w:val="28"/>
        </w:rPr>
        <w:t>Каждое здание или сооружение должно иметь объемно-планировочное решение и конструктивное исполнение эвакуационных путей, обеспечивающих без</w:t>
      </w:r>
      <w:r w:rsidRPr="002F4E76">
        <w:rPr>
          <w:szCs w:val="28"/>
        </w:rPr>
        <w:t>о</w:t>
      </w:r>
      <w:r w:rsidRPr="002F4E76">
        <w:rPr>
          <w:szCs w:val="28"/>
        </w:rPr>
        <w:t>пасную эвакуацию людей при пожаре. При невозможности безопасной эвакуации л</w:t>
      </w:r>
      <w:r w:rsidRPr="002F4E76">
        <w:rPr>
          <w:szCs w:val="28"/>
        </w:rPr>
        <w:t>ю</w:t>
      </w:r>
      <w:r w:rsidRPr="002F4E76">
        <w:rPr>
          <w:szCs w:val="28"/>
        </w:rPr>
        <w:t>дей должна быть обеспечена их защита посредством применения систем коллективной защиты.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Для обеспечения безопасной эвакуации людей должны быть: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- установлены необходимое количество, размеры и соответствующее констру</w:t>
      </w:r>
      <w:r w:rsidRPr="002F4E76">
        <w:rPr>
          <w:szCs w:val="28"/>
        </w:rPr>
        <w:t>к</w:t>
      </w:r>
      <w:r w:rsidRPr="002F4E76">
        <w:rPr>
          <w:szCs w:val="28"/>
        </w:rPr>
        <w:t>тивное исполнение эвакуационных путей и эвакуационных выходов;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- обеспечено беспрепятственное движение людей по эвакуационным путям и ч</w:t>
      </w:r>
      <w:r w:rsidRPr="002F4E76">
        <w:rPr>
          <w:szCs w:val="28"/>
        </w:rPr>
        <w:t>е</w:t>
      </w:r>
      <w:r w:rsidRPr="002F4E76">
        <w:rPr>
          <w:szCs w:val="28"/>
        </w:rPr>
        <w:t>рез эвакуационные выходы;</w:t>
      </w:r>
    </w:p>
    <w:p w:rsidR="00122815" w:rsidRPr="00430A9D" w:rsidRDefault="00122815" w:rsidP="00430A9D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- организованы оповещение и управление движением людей по эвакуационным путям (в том числе с использованием световых указателей, звукового и речевого оп</w:t>
      </w:r>
      <w:r w:rsidRPr="002F4E76">
        <w:rPr>
          <w:szCs w:val="28"/>
        </w:rPr>
        <w:t>о</w:t>
      </w:r>
      <w:r w:rsidRPr="002F4E76">
        <w:rPr>
          <w:szCs w:val="28"/>
        </w:rPr>
        <w:t>вещения).</w:t>
      </w:r>
    </w:p>
    <w:p w:rsidR="00122815" w:rsidRPr="00430A9D" w:rsidRDefault="00122815" w:rsidP="00430A9D">
      <w:pPr>
        <w:pStyle w:val="NoSpacing"/>
        <w:ind w:firstLine="709"/>
        <w:jc w:val="both"/>
      </w:pPr>
      <w:r w:rsidRPr="009E6495">
        <w:t>Примеры формирования смысловой комбинации знаков для указания направл</w:t>
      </w:r>
      <w:r w:rsidRPr="009E6495">
        <w:t>е</w:t>
      </w:r>
      <w:r w:rsidRPr="009E6495">
        <w:t>ния движения к эвакуационному выходу, средствам противопожарной защиты, месту сбора и средствам ока</w:t>
      </w:r>
      <w:r>
        <w:t xml:space="preserve">зания первой медицинской помощи приведены в </w:t>
      </w:r>
      <w:r>
        <w:br/>
        <w:t>приложении № 5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 xml:space="preserve">Безопасная эвакуация людей из зданий и сооружений при пожаре считается обеспеченной, если интервал времени от момента обнаружения пожара до завершения процесса эвакуации людей в безопасную зону не превышает необходимого времени эвакуации людей при пожаре. 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 xml:space="preserve">(ст. 53 Федерального закона "Технический регламент о требованиях пожарной безопасности") </w:t>
      </w:r>
    </w:p>
    <w:p w:rsidR="00122815" w:rsidRPr="002F4E76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F4E76">
        <w:rPr>
          <w:szCs w:val="28"/>
        </w:rPr>
        <w:t>Эвакуационные выходы из подвальных этажей следует предусматривать таким образом, чтобы они вели непосредственно наружу и были обособленными от общих лестничных клеток здания, сооружения.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В проемах эвакуационных выходов запрещается устанавливать раздвижные и подъемно-опускные двери, вращающиеся двери, турникеты и другие предметы, пр</w:t>
      </w:r>
      <w:r w:rsidRPr="002F4E76">
        <w:rPr>
          <w:szCs w:val="28"/>
        </w:rPr>
        <w:t>е</w:t>
      </w:r>
      <w:r w:rsidRPr="002F4E76">
        <w:rPr>
          <w:szCs w:val="28"/>
        </w:rPr>
        <w:t>пятствующие свободному проходу людей.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 xml:space="preserve">(ст. 89 Федерального закона "Технический регламент о требованиях пожарной безопасности") </w:t>
      </w:r>
    </w:p>
    <w:p w:rsidR="00122815" w:rsidRPr="002F4E76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F4E76">
        <w:rPr>
          <w:szCs w:val="28"/>
        </w:rPr>
        <w:t>Не допускается в помещениях с одним эвакуационным выходом одновр</w:t>
      </w:r>
      <w:r w:rsidRPr="002F4E76">
        <w:rPr>
          <w:szCs w:val="28"/>
        </w:rPr>
        <w:t>е</w:t>
      </w:r>
      <w:r w:rsidRPr="002F4E76">
        <w:rPr>
          <w:szCs w:val="28"/>
        </w:rPr>
        <w:t>менное пребывание более 50 человек. При этом в зданиях IV и V степени огнестойк</w:t>
      </w:r>
      <w:r w:rsidRPr="002F4E76">
        <w:rPr>
          <w:szCs w:val="28"/>
        </w:rPr>
        <w:t>о</w:t>
      </w:r>
      <w:r w:rsidRPr="002F4E76">
        <w:rPr>
          <w:szCs w:val="28"/>
        </w:rPr>
        <w:t xml:space="preserve">сти одновременное пребывание более 50 человек допускается только в помещениях </w:t>
      </w:r>
      <w:r>
        <w:rPr>
          <w:szCs w:val="28"/>
        </w:rPr>
        <w:br/>
      </w:r>
      <w:r w:rsidRPr="002F4E76">
        <w:rPr>
          <w:szCs w:val="28"/>
        </w:rPr>
        <w:t>1-го этажа.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(п. 25 Правил противопожарного режима)</w:t>
      </w:r>
    </w:p>
    <w:p w:rsidR="00122815" w:rsidRPr="002F4E76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F4E76">
        <w:rPr>
          <w:szCs w:val="28"/>
        </w:rPr>
        <w:t>Запоры на дверях эвакуационных выходов должны обеспечивать возмо</w:t>
      </w:r>
      <w:r w:rsidRPr="002F4E76">
        <w:rPr>
          <w:szCs w:val="28"/>
        </w:rPr>
        <w:t>ж</w:t>
      </w:r>
      <w:r w:rsidRPr="002F4E76">
        <w:rPr>
          <w:szCs w:val="28"/>
        </w:rPr>
        <w:t>ность их свободного открывания изнутри без ключа, за исключением случаев, уст</w:t>
      </w:r>
      <w:r w:rsidRPr="002F4E76">
        <w:rPr>
          <w:szCs w:val="28"/>
        </w:rPr>
        <w:t>а</w:t>
      </w:r>
      <w:r w:rsidRPr="002F4E76">
        <w:rPr>
          <w:szCs w:val="28"/>
        </w:rPr>
        <w:t>навливаемых законодательством Российской Федерации.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Руководителем организации, на объекте защиты которой возник пожар, обесп</w:t>
      </w:r>
      <w:r w:rsidRPr="002F4E76">
        <w:rPr>
          <w:szCs w:val="28"/>
        </w:rPr>
        <w:t>е</w:t>
      </w:r>
      <w:r w:rsidRPr="002F4E76">
        <w:rPr>
          <w:szCs w:val="28"/>
        </w:rPr>
        <w:t>чивается доступ пожарным подразделениям в закрытые помещения для целей локал</w:t>
      </w:r>
      <w:r w:rsidRPr="002F4E76">
        <w:rPr>
          <w:szCs w:val="28"/>
        </w:rPr>
        <w:t>и</w:t>
      </w:r>
      <w:r w:rsidRPr="002F4E76">
        <w:rPr>
          <w:szCs w:val="28"/>
        </w:rPr>
        <w:t>зации и тушения пожара.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(п. 35 Правил противопожарного режима)</w:t>
      </w:r>
    </w:p>
    <w:p w:rsidR="00122815" w:rsidRPr="002F4E76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F4E76">
        <w:rPr>
          <w:szCs w:val="28"/>
        </w:rPr>
        <w:t>При эксплуатации эвакуационных путей, эвакуационных и аварийных в</w:t>
      </w:r>
      <w:r w:rsidRPr="002F4E76">
        <w:rPr>
          <w:szCs w:val="28"/>
        </w:rPr>
        <w:t>ы</w:t>
      </w:r>
      <w:r w:rsidRPr="002F4E76">
        <w:rPr>
          <w:szCs w:val="28"/>
        </w:rPr>
        <w:t>ходов запрещается: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а) устраивать на путях эвакуации пороги (за исключением порогов в дверных проемах), устанавливать раздвижные и подъемно-опускные двери и ворота без во</w:t>
      </w:r>
      <w:r w:rsidRPr="002F4E76">
        <w:rPr>
          <w:szCs w:val="28"/>
        </w:rPr>
        <w:t>з</w:t>
      </w:r>
      <w:r w:rsidRPr="002F4E76">
        <w:rPr>
          <w:szCs w:val="28"/>
        </w:rPr>
        <w:t>можности вручную открыть их изнутри и заблокировать в открытом состоянии, вр</w:t>
      </w:r>
      <w:r w:rsidRPr="002F4E76">
        <w:rPr>
          <w:szCs w:val="28"/>
        </w:rPr>
        <w:t>а</w:t>
      </w:r>
      <w:r w:rsidRPr="002F4E76">
        <w:rPr>
          <w:szCs w:val="28"/>
        </w:rPr>
        <w:t>щающиеся двери и турникеты, а также другие устройства, препятствующие свободной эвакуации людей, при отсутствии иных (дублирующих) путей эвакуации либо при о</w:t>
      </w:r>
      <w:r w:rsidRPr="002F4E76">
        <w:rPr>
          <w:szCs w:val="28"/>
        </w:rPr>
        <w:t>т</w:t>
      </w:r>
      <w:r w:rsidRPr="002F4E76">
        <w:rPr>
          <w:szCs w:val="28"/>
        </w:rPr>
        <w:t>сутствии технических решений, позволяющих вручную открыть и заблокировать в о</w:t>
      </w:r>
      <w:r w:rsidRPr="002F4E76">
        <w:rPr>
          <w:szCs w:val="28"/>
        </w:rPr>
        <w:t>т</w:t>
      </w:r>
      <w:r w:rsidRPr="002F4E76">
        <w:rPr>
          <w:szCs w:val="28"/>
        </w:rPr>
        <w:t>крытомсостоянии указанные устройства. Допускается в дополнение к ручному спос</w:t>
      </w:r>
      <w:r w:rsidRPr="002F4E76">
        <w:rPr>
          <w:szCs w:val="28"/>
        </w:rPr>
        <w:t>о</w:t>
      </w:r>
      <w:r w:rsidRPr="002F4E76">
        <w:rPr>
          <w:szCs w:val="28"/>
        </w:rPr>
        <w:t>бу применение автоматического или дистанционного способа открывания и блокир</w:t>
      </w:r>
      <w:r w:rsidRPr="002F4E76">
        <w:rPr>
          <w:szCs w:val="28"/>
        </w:rPr>
        <w:t>о</w:t>
      </w:r>
      <w:r w:rsidRPr="002F4E76">
        <w:rPr>
          <w:szCs w:val="28"/>
        </w:rPr>
        <w:t>вания устройств;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б) размещать (устанавливать) на путях эвакуации и эвакуационных выходах (в том числе в проходах, коридорах, тамбурах, на галереях, в лифтовых холлах, на лес</w:t>
      </w:r>
      <w:r w:rsidRPr="002F4E76">
        <w:rPr>
          <w:szCs w:val="28"/>
        </w:rPr>
        <w:t>т</w:t>
      </w:r>
      <w:r w:rsidRPr="002F4E76">
        <w:rPr>
          <w:szCs w:val="28"/>
        </w:rPr>
        <w:t>ничных площадках, маршах лестниц, в дверных проемах, эвакуационных люках) ра</w:t>
      </w:r>
      <w:r w:rsidRPr="002F4E76">
        <w:rPr>
          <w:szCs w:val="28"/>
        </w:rPr>
        <w:t>з</w:t>
      </w:r>
      <w:r w:rsidRPr="002F4E76">
        <w:rPr>
          <w:szCs w:val="28"/>
        </w:rPr>
        <w:t>личные материалы, изделия, оборудование, производственные отходы, мусор и другие предметы, а также блокировать двери эвакуационных выходов;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в) устраивать в тамбурах выходов (за исключением квартир и индивидуальных жилых домов) сушилки и вешалки для одежды, гардеробы, а также хранить (в том числе временно) инвентарь и материалы;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г) фиксировать самозакрывающиеся двери лестничных клеток, коридоров, хо</w:t>
      </w:r>
      <w:r w:rsidRPr="002F4E76">
        <w:rPr>
          <w:szCs w:val="28"/>
        </w:rPr>
        <w:t>л</w:t>
      </w:r>
      <w:r w:rsidRPr="002F4E76">
        <w:rPr>
          <w:szCs w:val="28"/>
        </w:rPr>
        <w:t>лов и тамбуров в открытом положении (если для этих целей не используются устро</w:t>
      </w:r>
      <w:r w:rsidRPr="002F4E76">
        <w:rPr>
          <w:szCs w:val="28"/>
        </w:rPr>
        <w:t>й</w:t>
      </w:r>
      <w:r w:rsidRPr="002F4E76">
        <w:rPr>
          <w:szCs w:val="28"/>
        </w:rPr>
        <w:t>ства, автоматически срабатывающие при пожаре), а также снимать их;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д) закрывать жалюзи или остеклять переходы воздушных зон в незадымляемых лестничных клетках;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ж) изменять направление открывания дверей, за исключением дверей, открыв</w:t>
      </w:r>
      <w:r w:rsidRPr="002F4E76">
        <w:rPr>
          <w:szCs w:val="28"/>
        </w:rPr>
        <w:t>а</w:t>
      </w:r>
      <w:r w:rsidRPr="002F4E76">
        <w:rPr>
          <w:szCs w:val="28"/>
        </w:rPr>
        <w:t>ние которых не нормируется или к которым предъявляются иные требования в соо</w:t>
      </w:r>
      <w:r w:rsidRPr="002F4E76">
        <w:rPr>
          <w:szCs w:val="28"/>
        </w:rPr>
        <w:t>т</w:t>
      </w:r>
      <w:r w:rsidRPr="002F4E76">
        <w:rPr>
          <w:szCs w:val="28"/>
        </w:rPr>
        <w:t>ветствии с нормативными правовыми актами.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(п. 36 Правил противопожарного режима)</w:t>
      </w:r>
    </w:p>
    <w:p w:rsidR="00122815" w:rsidRPr="002F4E76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F4E76">
        <w:rPr>
          <w:szCs w:val="28"/>
        </w:rPr>
        <w:t>Руководитель организации при расстановке в помещениях технологич</w:t>
      </w:r>
      <w:r w:rsidRPr="002F4E76">
        <w:rPr>
          <w:szCs w:val="28"/>
        </w:rPr>
        <w:t>е</w:t>
      </w:r>
      <w:r w:rsidRPr="002F4E76">
        <w:rPr>
          <w:szCs w:val="28"/>
        </w:rPr>
        <w:t>ского, выставочного и другого оборудования обеспечивает наличие проходов к путям эвакуации и эвакуационным выходам.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(п. 37 Правил противопожарного режима)</w:t>
      </w:r>
    </w:p>
    <w:p w:rsidR="00122815" w:rsidRPr="002F4E76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F4E76">
        <w:rPr>
          <w:szCs w:val="28"/>
        </w:rPr>
        <w:t>Руководитель организации обеспечивает исправное состояние механизмов для самозакрывания противопожарных дверей.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(п. 37</w:t>
      </w:r>
      <w:r>
        <w:rPr>
          <w:szCs w:val="28"/>
        </w:rPr>
        <w:t>.</w:t>
      </w:r>
      <w:r w:rsidRPr="002F4E76">
        <w:rPr>
          <w:szCs w:val="28"/>
        </w:rPr>
        <w:t>1</w:t>
      </w:r>
      <w:r>
        <w:rPr>
          <w:szCs w:val="28"/>
        </w:rPr>
        <w:t>.</w:t>
      </w:r>
      <w:r w:rsidRPr="002F4E76">
        <w:rPr>
          <w:szCs w:val="28"/>
        </w:rPr>
        <w:t>Правил противопожарного режима)</w:t>
      </w:r>
    </w:p>
    <w:p w:rsidR="00122815" w:rsidRPr="002F4E76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F4E76">
        <w:rPr>
          <w:szCs w:val="28"/>
        </w:rPr>
        <w:t xml:space="preserve">Ковры, ковровые дорожки и другие покрытия полов на объектах защиты с массовым пребыванием людей и на путях эвакуации должны надежно крепиться к </w:t>
      </w:r>
      <w:r>
        <w:rPr>
          <w:szCs w:val="28"/>
        </w:rPr>
        <w:br/>
      </w:r>
      <w:r w:rsidRPr="002F4E76">
        <w:rPr>
          <w:szCs w:val="28"/>
        </w:rPr>
        <w:t>полу.</w:t>
      </w:r>
    </w:p>
    <w:p w:rsidR="00122815" w:rsidRPr="002F4E76" w:rsidRDefault="00122815" w:rsidP="00EB0D7C">
      <w:pPr>
        <w:pStyle w:val="NoSpacing"/>
        <w:ind w:firstLine="709"/>
        <w:jc w:val="both"/>
        <w:rPr>
          <w:szCs w:val="28"/>
        </w:rPr>
      </w:pPr>
      <w:r w:rsidRPr="002F4E76">
        <w:rPr>
          <w:szCs w:val="28"/>
        </w:rPr>
        <w:t>(п. 39 Правил противопожарного режима)</w:t>
      </w:r>
    </w:p>
    <w:p w:rsidR="00122815" w:rsidRDefault="00122815" w:rsidP="00FB3E2B">
      <w:pPr>
        <w:pStyle w:val="ListParagraph"/>
        <w:widowControl w:val="0"/>
        <w:autoSpaceDE w:val="0"/>
        <w:autoSpaceDN w:val="0"/>
        <w:adjustRightInd w:val="0"/>
        <w:spacing w:line="276" w:lineRule="auto"/>
        <w:ind w:left="1134"/>
        <w:jc w:val="both"/>
        <w:rPr>
          <w:b/>
          <w:color w:val="FF0000"/>
          <w:szCs w:val="28"/>
          <w:highlight w:val="yellow"/>
        </w:rPr>
      </w:pPr>
    </w:p>
    <w:p w:rsidR="00122815" w:rsidRPr="00014B60" w:rsidRDefault="00122815" w:rsidP="00B42E0D">
      <w:pPr>
        <w:pStyle w:val="NoSpacing"/>
        <w:numPr>
          <w:ilvl w:val="0"/>
          <w:numId w:val="1"/>
        </w:numPr>
        <w:ind w:left="0" w:firstLine="709"/>
        <w:jc w:val="both"/>
        <w:rPr>
          <w:b/>
          <w:szCs w:val="28"/>
        </w:rPr>
      </w:pPr>
      <w:r w:rsidRPr="00014B60">
        <w:rPr>
          <w:b/>
          <w:szCs w:val="28"/>
        </w:rPr>
        <w:t>ТРЕБОВАНИЯ ПОЖАРНОЙ БЕЗОПАСНОСТИК СИСТЕМАМ ОТОПЛЕНИЯ, ВЕНТИЛЯЦИИ И КОНДИЦИОНИРОВАНИЯ ВОЗДУХА</w:t>
      </w:r>
    </w:p>
    <w:p w:rsidR="00122815" w:rsidRPr="006646CD" w:rsidRDefault="00122815" w:rsidP="006646CD">
      <w:pPr>
        <w:pStyle w:val="NoSpacing"/>
        <w:ind w:firstLine="709"/>
        <w:jc w:val="both"/>
        <w:rPr>
          <w:szCs w:val="28"/>
        </w:rPr>
      </w:pPr>
    </w:p>
    <w:p w:rsidR="00122815" w:rsidRPr="006646CD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646CD">
        <w:rPr>
          <w:szCs w:val="28"/>
        </w:rPr>
        <w:t>При эксплуатации систем вентиляции и кондиционирования воздуха з</w:t>
      </w:r>
      <w:r w:rsidRPr="006646CD">
        <w:rPr>
          <w:szCs w:val="28"/>
        </w:rPr>
        <w:t>а</w:t>
      </w:r>
      <w:r w:rsidRPr="006646CD">
        <w:rPr>
          <w:szCs w:val="28"/>
        </w:rPr>
        <w:t>прещается:</w:t>
      </w:r>
    </w:p>
    <w:p w:rsidR="00122815" w:rsidRPr="006646CD" w:rsidRDefault="00122815" w:rsidP="007D33E2">
      <w:pPr>
        <w:pStyle w:val="NoSpacing"/>
        <w:ind w:firstLine="709"/>
        <w:jc w:val="both"/>
        <w:rPr>
          <w:szCs w:val="28"/>
        </w:rPr>
      </w:pPr>
      <w:r w:rsidRPr="006646CD">
        <w:rPr>
          <w:szCs w:val="28"/>
        </w:rPr>
        <w:t>а) оставлять двери вентиляционных камер открытыми;</w:t>
      </w:r>
    </w:p>
    <w:p w:rsidR="00122815" w:rsidRPr="006646CD" w:rsidRDefault="00122815" w:rsidP="007D33E2">
      <w:pPr>
        <w:pStyle w:val="NoSpacing"/>
        <w:ind w:firstLine="709"/>
        <w:jc w:val="both"/>
        <w:rPr>
          <w:szCs w:val="28"/>
        </w:rPr>
      </w:pPr>
      <w:r w:rsidRPr="006646CD">
        <w:rPr>
          <w:szCs w:val="28"/>
        </w:rPr>
        <w:t>б) закрывать вытяжные каналы, отверстия и решетки;</w:t>
      </w:r>
    </w:p>
    <w:p w:rsidR="00122815" w:rsidRPr="006646CD" w:rsidRDefault="00122815" w:rsidP="007D33E2">
      <w:pPr>
        <w:pStyle w:val="NoSpacing"/>
        <w:ind w:firstLine="709"/>
        <w:jc w:val="both"/>
        <w:rPr>
          <w:szCs w:val="28"/>
        </w:rPr>
      </w:pPr>
      <w:r w:rsidRPr="006646CD">
        <w:rPr>
          <w:szCs w:val="28"/>
        </w:rPr>
        <w:t>в) подключать к воздуховодам газовые отопительные приборы;</w:t>
      </w:r>
    </w:p>
    <w:p w:rsidR="00122815" w:rsidRPr="006646CD" w:rsidRDefault="00122815" w:rsidP="007D33E2">
      <w:pPr>
        <w:pStyle w:val="NoSpacing"/>
        <w:ind w:firstLine="709"/>
        <w:jc w:val="both"/>
        <w:rPr>
          <w:szCs w:val="28"/>
        </w:rPr>
      </w:pPr>
      <w:r w:rsidRPr="006646CD">
        <w:rPr>
          <w:szCs w:val="28"/>
        </w:rPr>
        <w:t>г) выжигать скопившиеся в воздуховодах жировые отложения, пыль и другие горючие вещества.</w:t>
      </w:r>
    </w:p>
    <w:p w:rsidR="00122815" w:rsidRPr="006646CD" w:rsidRDefault="00122815" w:rsidP="007D33E2">
      <w:pPr>
        <w:pStyle w:val="NoSpacing"/>
        <w:ind w:firstLine="709"/>
        <w:jc w:val="both"/>
        <w:rPr>
          <w:szCs w:val="28"/>
        </w:rPr>
      </w:pPr>
      <w:r w:rsidRPr="006646CD">
        <w:rPr>
          <w:szCs w:val="28"/>
        </w:rPr>
        <w:t>(п. 48 Правил противопожарного режима)</w:t>
      </w:r>
    </w:p>
    <w:p w:rsidR="00122815" w:rsidRPr="006646CD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646CD">
        <w:rPr>
          <w:szCs w:val="28"/>
        </w:rPr>
        <w:t>В соответствии с инструкцией завода-изготовителя руководитель орган</w:t>
      </w:r>
      <w:r w:rsidRPr="006646CD">
        <w:rPr>
          <w:szCs w:val="28"/>
        </w:rPr>
        <w:t>и</w:t>
      </w:r>
      <w:r w:rsidRPr="006646CD">
        <w:rPr>
          <w:szCs w:val="28"/>
        </w:rPr>
        <w:t>зации обеспечивает проверку огнезадерживающих устройств (заслонок, шиберов, кл</w:t>
      </w:r>
      <w:r w:rsidRPr="006646CD">
        <w:rPr>
          <w:szCs w:val="28"/>
        </w:rPr>
        <w:t>а</w:t>
      </w:r>
      <w:r w:rsidRPr="006646CD">
        <w:rPr>
          <w:szCs w:val="28"/>
        </w:rPr>
        <w:t>панов и др.) в воздуховодах, устройств блокировки вентиляционных систем с автом</w:t>
      </w:r>
      <w:r w:rsidRPr="006646CD">
        <w:rPr>
          <w:szCs w:val="28"/>
        </w:rPr>
        <w:t>а</w:t>
      </w:r>
      <w:r w:rsidRPr="006646CD">
        <w:rPr>
          <w:szCs w:val="28"/>
        </w:rPr>
        <w:t>тическими установками пожарной сигнализации или пожаротушения, автоматических устройств отключения вентиляции при пожаре.</w:t>
      </w:r>
    </w:p>
    <w:p w:rsidR="00122815" w:rsidRPr="006646CD" w:rsidRDefault="00122815" w:rsidP="007D33E2">
      <w:pPr>
        <w:pStyle w:val="NoSpacing"/>
        <w:ind w:firstLine="709"/>
        <w:jc w:val="both"/>
        <w:rPr>
          <w:szCs w:val="28"/>
        </w:rPr>
      </w:pPr>
      <w:r w:rsidRPr="006646CD">
        <w:rPr>
          <w:szCs w:val="28"/>
        </w:rPr>
        <w:t>(п. 49 Правил противопожарного режима)</w:t>
      </w:r>
    </w:p>
    <w:p w:rsidR="00122815" w:rsidRPr="006646CD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646CD">
        <w:rPr>
          <w:szCs w:val="28"/>
        </w:rPr>
        <w:t>Руководитель организации определяет порядок и сроки проведения работ по очистке вентиляционных камер, циклонов, фильтров и воздуховодов от горючих отходов с составлением соответствующего акта, при этом такие работы проводятся не реже 1 раза в год.</w:t>
      </w:r>
    </w:p>
    <w:p w:rsidR="00122815" w:rsidRPr="006646CD" w:rsidRDefault="00122815" w:rsidP="007D33E2">
      <w:pPr>
        <w:pStyle w:val="NoSpacing"/>
        <w:ind w:firstLine="709"/>
        <w:jc w:val="both"/>
        <w:rPr>
          <w:szCs w:val="28"/>
        </w:rPr>
      </w:pPr>
      <w:r w:rsidRPr="006646CD">
        <w:rPr>
          <w:szCs w:val="28"/>
        </w:rPr>
        <w:t>(п. 50 Правил противопожарного режима)</w:t>
      </w:r>
    </w:p>
    <w:p w:rsidR="00122815" w:rsidRDefault="00122815" w:rsidP="006646CD">
      <w:pPr>
        <w:shd w:val="clear" w:color="auto" w:fill="FFFFFF"/>
        <w:tabs>
          <w:tab w:val="left" w:pos="1104"/>
        </w:tabs>
        <w:jc w:val="both"/>
        <w:rPr>
          <w:b/>
        </w:rPr>
      </w:pPr>
    </w:p>
    <w:p w:rsidR="00122815" w:rsidRPr="00014B60" w:rsidRDefault="00122815" w:rsidP="00B42E0D">
      <w:pPr>
        <w:pStyle w:val="NoSpacing"/>
        <w:numPr>
          <w:ilvl w:val="0"/>
          <w:numId w:val="1"/>
        </w:numPr>
        <w:ind w:left="0" w:firstLine="709"/>
        <w:jc w:val="both"/>
        <w:rPr>
          <w:b/>
          <w:szCs w:val="28"/>
        </w:rPr>
      </w:pPr>
      <w:r w:rsidRPr="00014B60">
        <w:rPr>
          <w:b/>
          <w:szCs w:val="28"/>
        </w:rPr>
        <w:t>ТРЕБОВАНИЯ ПОЖАРНОЙ БЕЗОПАСНОСТИ К ЭЛЕКТРИЧ</w:t>
      </w:r>
      <w:r w:rsidRPr="00014B60">
        <w:rPr>
          <w:b/>
          <w:szCs w:val="28"/>
        </w:rPr>
        <w:t>Е</w:t>
      </w:r>
      <w:r w:rsidRPr="00014B60">
        <w:rPr>
          <w:b/>
          <w:szCs w:val="28"/>
        </w:rPr>
        <w:t>СКИМ СЕТЯМ И ЭЛЕКТРОУСТАНОВКАМ</w:t>
      </w:r>
    </w:p>
    <w:p w:rsidR="00122815" w:rsidRPr="004F448C" w:rsidRDefault="00122815" w:rsidP="004C6719">
      <w:pPr>
        <w:pStyle w:val="NoSpacing"/>
        <w:ind w:firstLine="709"/>
        <w:jc w:val="both"/>
        <w:rPr>
          <w:b/>
          <w:szCs w:val="28"/>
        </w:rPr>
      </w:pPr>
    </w:p>
    <w:p w:rsidR="00122815" w:rsidRPr="0044230E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44230E">
        <w:rPr>
          <w:szCs w:val="28"/>
        </w:rPr>
        <w:t>Электроустановки зданий и сооружений должны соответствовать классу пожаровзрывоопасной зоны, в которой они установлены, а также категории и группе горючей смеси. Для обеспечения бесперебойного энергоснабжения систем против</w:t>
      </w:r>
      <w:r w:rsidRPr="0044230E">
        <w:rPr>
          <w:szCs w:val="28"/>
        </w:rPr>
        <w:t>о</w:t>
      </w:r>
      <w:r w:rsidRPr="0044230E">
        <w:rPr>
          <w:szCs w:val="28"/>
        </w:rPr>
        <w:t>пожарной защиты, установленных в зданиях класса функциональной пожарной опа</w:t>
      </w:r>
      <w:r w:rsidRPr="0044230E">
        <w:rPr>
          <w:szCs w:val="28"/>
        </w:rPr>
        <w:t>с</w:t>
      </w:r>
      <w:r w:rsidRPr="0044230E">
        <w:rPr>
          <w:szCs w:val="28"/>
        </w:rPr>
        <w:t>ности Ф1.1 с круглосуточным пребыванием людей, должны предусматриваться авт</w:t>
      </w:r>
      <w:r w:rsidRPr="0044230E">
        <w:rPr>
          <w:szCs w:val="28"/>
        </w:rPr>
        <w:t>о</w:t>
      </w:r>
      <w:r w:rsidRPr="0044230E">
        <w:rPr>
          <w:szCs w:val="28"/>
        </w:rPr>
        <w:t>номные резервные источники электроснабжения.</w:t>
      </w:r>
    </w:p>
    <w:p w:rsidR="00122815" w:rsidRPr="0044230E" w:rsidRDefault="00122815" w:rsidP="007D33E2">
      <w:pPr>
        <w:pStyle w:val="NoSpacing"/>
        <w:ind w:firstLine="709"/>
        <w:jc w:val="both"/>
        <w:rPr>
          <w:szCs w:val="28"/>
        </w:rPr>
      </w:pPr>
      <w:r w:rsidRPr="0044230E">
        <w:rPr>
          <w:szCs w:val="28"/>
        </w:rPr>
        <w:t xml:space="preserve">Классификация зданий, сооружений и пожарных отсеков по функциональной пожарной опасности определяется в соответствии с </w:t>
      </w:r>
      <w:r w:rsidRPr="005B1E43">
        <w:rPr>
          <w:szCs w:val="28"/>
        </w:rPr>
        <w:t xml:space="preserve">приложением № </w:t>
      </w:r>
      <w:r>
        <w:rPr>
          <w:szCs w:val="28"/>
        </w:rPr>
        <w:t>6</w:t>
      </w:r>
      <w:r w:rsidRPr="005B1E43">
        <w:rPr>
          <w:szCs w:val="28"/>
        </w:rPr>
        <w:t>.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4230E">
        <w:rPr>
          <w:szCs w:val="28"/>
        </w:rPr>
        <w:t>Линии электроснабжения помещений зданий и сооружений должны иметь ус</w:t>
      </w:r>
      <w:r w:rsidRPr="0044230E">
        <w:rPr>
          <w:szCs w:val="28"/>
        </w:rPr>
        <w:t>т</w:t>
      </w:r>
      <w:r w:rsidRPr="0044230E">
        <w:rPr>
          <w:szCs w:val="28"/>
        </w:rPr>
        <w:t xml:space="preserve">ройства </w:t>
      </w:r>
      <w:r w:rsidRPr="004F448C">
        <w:rPr>
          <w:szCs w:val="28"/>
        </w:rPr>
        <w:t>защитного отключения, предотвращающие возникновение пожара.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>Распределительные щиты должны иметь защиту, исключающую распростран</w:t>
      </w:r>
      <w:r w:rsidRPr="004F448C">
        <w:rPr>
          <w:szCs w:val="28"/>
        </w:rPr>
        <w:t>е</w:t>
      </w:r>
      <w:r w:rsidRPr="004F448C">
        <w:rPr>
          <w:szCs w:val="28"/>
        </w:rPr>
        <w:t>ние горения за пределы щита из слаботочного отсека в силовой и наоборот.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>Светильники аварийного освещения на путях эвакуации с автономными исто</w:t>
      </w:r>
      <w:r w:rsidRPr="004F448C">
        <w:rPr>
          <w:szCs w:val="28"/>
        </w:rPr>
        <w:t>ч</w:t>
      </w:r>
      <w:r w:rsidRPr="004F448C">
        <w:rPr>
          <w:szCs w:val="28"/>
        </w:rPr>
        <w:t>никами питания должны быть обеспечены устройствами для проверки их работосп</w:t>
      </w:r>
      <w:r w:rsidRPr="004F448C">
        <w:rPr>
          <w:szCs w:val="28"/>
        </w:rPr>
        <w:t>о</w:t>
      </w:r>
      <w:r w:rsidRPr="004F448C">
        <w:rPr>
          <w:szCs w:val="28"/>
        </w:rPr>
        <w:t>собности при имитации отключения основного источника питания. Ресурс работы а</w:t>
      </w:r>
      <w:r w:rsidRPr="004F448C">
        <w:rPr>
          <w:szCs w:val="28"/>
        </w:rPr>
        <w:t>в</w:t>
      </w:r>
      <w:r w:rsidRPr="004F448C">
        <w:rPr>
          <w:szCs w:val="28"/>
        </w:rPr>
        <w:t>тономного источника питания должен обеспечивать аварийное освещение на путях эвакуации в течение расчетного времени эвакуации людей в безопасную зону.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 xml:space="preserve">(ст. 82 Федерального закона "Технический регламент о требованиях пожарной безопасности") </w:t>
      </w:r>
    </w:p>
    <w:p w:rsidR="00122815" w:rsidRPr="004F448C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4F448C">
        <w:rPr>
          <w:szCs w:val="28"/>
        </w:rPr>
        <w:t>Запрещается оставлять по окончании рабочего времени не о</w:t>
      </w:r>
      <w:r>
        <w:rPr>
          <w:szCs w:val="28"/>
        </w:rPr>
        <w:t xml:space="preserve">бесточенными электроустановки и </w:t>
      </w:r>
      <w:r w:rsidRPr="004F448C">
        <w:rPr>
          <w:szCs w:val="28"/>
        </w:rPr>
        <w:t>бытовые электроприборы в помещениях, в которых отсутствует дежурный персонал, за исключением дежурного освещения, систем противопожарной защиты, а также других электроустановок и электротехнических приборов, если это обусловлено их функциональным назначением и (или) предусмотрено требованиями инструкции по эксплуатации.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>(п. 40 Правил противопожарного режима)</w:t>
      </w:r>
    </w:p>
    <w:p w:rsidR="00122815" w:rsidRPr="004F448C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4F448C">
        <w:rPr>
          <w:szCs w:val="28"/>
        </w:rPr>
        <w:t>Запрещается прокладка и эксплуатация воздушных лин</w:t>
      </w:r>
      <w:r>
        <w:rPr>
          <w:szCs w:val="28"/>
        </w:rPr>
        <w:t xml:space="preserve">ий электропередачи (в том числе </w:t>
      </w:r>
      <w:r w:rsidRPr="004F448C">
        <w:rPr>
          <w:szCs w:val="28"/>
        </w:rPr>
        <w:t>временных и проложенных кабелем) над горючими кровлями, навесами, а также открытыми складами (штабелями, скирдами и др.) горючих веществ, матери</w:t>
      </w:r>
      <w:r w:rsidRPr="004F448C">
        <w:rPr>
          <w:szCs w:val="28"/>
        </w:rPr>
        <w:t>а</w:t>
      </w:r>
      <w:r w:rsidRPr="004F448C">
        <w:rPr>
          <w:szCs w:val="28"/>
        </w:rPr>
        <w:t>лов и изделий.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>(п. 41 Правил противопожарного режима)</w:t>
      </w:r>
    </w:p>
    <w:p w:rsidR="00122815" w:rsidRPr="004F448C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4F448C">
        <w:rPr>
          <w:szCs w:val="28"/>
        </w:rPr>
        <w:t>Запрещается: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>а) эксплуатировать электропровода и кабели с видимыми нарушениями изол</w:t>
      </w:r>
      <w:r w:rsidRPr="004F448C">
        <w:rPr>
          <w:szCs w:val="28"/>
        </w:rPr>
        <w:t>я</w:t>
      </w:r>
      <w:r w:rsidRPr="004F448C">
        <w:rPr>
          <w:szCs w:val="28"/>
        </w:rPr>
        <w:t>ции;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>б) пользоваться розетками, рубильниками, другими электроу</w:t>
      </w:r>
      <w:r>
        <w:rPr>
          <w:szCs w:val="28"/>
        </w:rPr>
        <w:t>становочными и</w:t>
      </w:r>
      <w:r>
        <w:rPr>
          <w:szCs w:val="28"/>
        </w:rPr>
        <w:t>з</w:t>
      </w:r>
      <w:r>
        <w:rPr>
          <w:szCs w:val="28"/>
        </w:rPr>
        <w:t xml:space="preserve">делиями с </w:t>
      </w:r>
      <w:r w:rsidRPr="004F448C">
        <w:rPr>
          <w:szCs w:val="28"/>
        </w:rPr>
        <w:t>повреждениями;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 xml:space="preserve">в) обертывать электролампы и светильники бумагой, тканью и </w:t>
      </w:r>
      <w:r>
        <w:rPr>
          <w:szCs w:val="28"/>
        </w:rPr>
        <w:t>другими горюч</w:t>
      </w:r>
      <w:r>
        <w:rPr>
          <w:szCs w:val="28"/>
        </w:rPr>
        <w:t>и</w:t>
      </w:r>
      <w:r>
        <w:rPr>
          <w:szCs w:val="28"/>
        </w:rPr>
        <w:t xml:space="preserve">ми материалами, а </w:t>
      </w:r>
      <w:r w:rsidRPr="004F448C">
        <w:rPr>
          <w:szCs w:val="28"/>
        </w:rPr>
        <w:t>также эксплуатировать светильники со снятыми колпаками (ра</w:t>
      </w:r>
      <w:r w:rsidRPr="004F448C">
        <w:rPr>
          <w:szCs w:val="28"/>
        </w:rPr>
        <w:t>с</w:t>
      </w:r>
      <w:r w:rsidRPr="004F448C">
        <w:rPr>
          <w:szCs w:val="28"/>
        </w:rPr>
        <w:t>сеивателями), предусмотреннымиконструкцией светильника;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>г) пользоваться электроутюгами, электроплитк</w:t>
      </w:r>
      <w:r>
        <w:rPr>
          <w:szCs w:val="28"/>
        </w:rPr>
        <w:t xml:space="preserve">ами, электрочайниками и другими </w:t>
      </w:r>
      <w:r w:rsidRPr="004F448C">
        <w:rPr>
          <w:szCs w:val="28"/>
        </w:rPr>
        <w:t>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</w:t>
      </w:r>
      <w:r w:rsidRPr="004F448C">
        <w:rPr>
          <w:szCs w:val="28"/>
        </w:rPr>
        <w:t>т</w:t>
      </w:r>
      <w:r w:rsidRPr="004F448C">
        <w:rPr>
          <w:szCs w:val="28"/>
        </w:rPr>
        <w:t>рукцией;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>д) применять нестандартные (самодельные) электронагрев</w:t>
      </w:r>
      <w:r>
        <w:rPr>
          <w:szCs w:val="28"/>
        </w:rPr>
        <w:t xml:space="preserve">ательные приборы и использовать </w:t>
      </w:r>
      <w:r w:rsidRPr="004F448C">
        <w:rPr>
          <w:szCs w:val="28"/>
        </w:rPr>
        <w:t>несертифицированные аппараты защиты электрических цепей;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>е) оставлять без присмотра включенными в электрическую сеть электронагрев</w:t>
      </w:r>
      <w:r w:rsidRPr="004F448C">
        <w:rPr>
          <w:szCs w:val="28"/>
        </w:rPr>
        <w:t>а</w:t>
      </w:r>
      <w:r w:rsidRPr="004F448C">
        <w:rPr>
          <w:szCs w:val="28"/>
        </w:rPr>
        <w:t>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>ж) размещать (складировать) в электрощитовых (у электрощитов),</w:t>
      </w:r>
      <w:r>
        <w:rPr>
          <w:szCs w:val="28"/>
        </w:rPr>
        <w:t xml:space="preserve"> у электродв</w:t>
      </w:r>
      <w:r>
        <w:rPr>
          <w:szCs w:val="28"/>
        </w:rPr>
        <w:t>и</w:t>
      </w:r>
      <w:r>
        <w:rPr>
          <w:szCs w:val="28"/>
        </w:rPr>
        <w:t xml:space="preserve">гателей и пусковой </w:t>
      </w:r>
      <w:r w:rsidRPr="004F448C">
        <w:rPr>
          <w:szCs w:val="28"/>
        </w:rPr>
        <w:t>аппаратуры горючие (в том числе легковоспламеняющиеся) вещ</w:t>
      </w:r>
      <w:r w:rsidRPr="004F448C">
        <w:rPr>
          <w:szCs w:val="28"/>
        </w:rPr>
        <w:t>е</w:t>
      </w:r>
      <w:r w:rsidRPr="004F448C">
        <w:rPr>
          <w:szCs w:val="28"/>
        </w:rPr>
        <w:t>ства и материалы;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>з) при проведении аварийных и других строительно-монтажных и реставрацио</w:t>
      </w:r>
      <w:r w:rsidRPr="004F448C">
        <w:rPr>
          <w:szCs w:val="28"/>
        </w:rPr>
        <w:t>н</w:t>
      </w:r>
      <w:r w:rsidRPr="004F448C">
        <w:rPr>
          <w:szCs w:val="28"/>
        </w:rPr>
        <w:t>ных работ, а также при включении электроподогрева автотранспорта использовать временную электропроводку, включая удлинители, сетевые фильтры, не предназн</w:t>
      </w:r>
      <w:r w:rsidRPr="004F448C">
        <w:rPr>
          <w:szCs w:val="28"/>
        </w:rPr>
        <w:t>а</w:t>
      </w:r>
      <w:r w:rsidRPr="004F448C">
        <w:rPr>
          <w:szCs w:val="28"/>
        </w:rPr>
        <w:t>ченные по своим характеристикам для питания применяемых электроприборов.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>(п. 42 Правил противопожарного режима)</w:t>
      </w:r>
    </w:p>
    <w:p w:rsidR="00122815" w:rsidRPr="004F448C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4F448C">
        <w:rPr>
          <w:szCs w:val="28"/>
        </w:rPr>
        <w:t>Руководитель организации обеспечивает исправное состояние знаков п</w:t>
      </w:r>
      <w:r w:rsidRPr="004F448C">
        <w:rPr>
          <w:szCs w:val="28"/>
        </w:rPr>
        <w:t>о</w:t>
      </w:r>
      <w:r w:rsidRPr="004F448C">
        <w:rPr>
          <w:szCs w:val="28"/>
        </w:rPr>
        <w:t>жарной безопасности, в том числе обозначающих пути эвакуации и эвакуационные выходы.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>Эвакуационное освещение должно находиться в круглосуточн</w:t>
      </w:r>
      <w:r>
        <w:rPr>
          <w:szCs w:val="28"/>
        </w:rPr>
        <w:t xml:space="preserve">ом режиме работы или включаться </w:t>
      </w:r>
      <w:r w:rsidRPr="004F448C">
        <w:rPr>
          <w:szCs w:val="28"/>
        </w:rPr>
        <w:t>автоматически при прекращении электропитания рабочего освещения.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>В зрительных, демонстрационных и выставочных залах знаки пожарной без</w:t>
      </w:r>
      <w:r w:rsidRPr="004F448C">
        <w:rPr>
          <w:szCs w:val="28"/>
        </w:rPr>
        <w:t>о</w:t>
      </w:r>
      <w:r w:rsidRPr="004F448C">
        <w:rPr>
          <w:szCs w:val="28"/>
        </w:rPr>
        <w:t>пасности с автономным питанием и от электросети могут включаться только на время проведения мероприятий с пребыванием людей.</w:t>
      </w:r>
    </w:p>
    <w:p w:rsidR="00122815" w:rsidRPr="004F448C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>(п. 43 Правил противопожарного режима)</w:t>
      </w:r>
    </w:p>
    <w:p w:rsidR="00122815" w:rsidRPr="004F448C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4F448C">
        <w:rPr>
          <w:szCs w:val="28"/>
        </w:rPr>
        <w:t>Линзовые прожекторы, прожекторы и софиты размещаются на безопасном от горючих конструкций и материалов расстоянии, указанном в технических условиях эксплуатации изделия. Светофильтры для прожекторов и софитов должны быть из н</w:t>
      </w:r>
      <w:r w:rsidRPr="004F448C">
        <w:rPr>
          <w:szCs w:val="28"/>
        </w:rPr>
        <w:t>е</w:t>
      </w:r>
      <w:r w:rsidRPr="004F448C">
        <w:rPr>
          <w:szCs w:val="28"/>
        </w:rPr>
        <w:t>горючих материалов</w:t>
      </w:r>
    </w:p>
    <w:p w:rsidR="00122815" w:rsidRDefault="00122815" w:rsidP="007D33E2">
      <w:pPr>
        <w:pStyle w:val="NoSpacing"/>
        <w:ind w:firstLine="709"/>
        <w:jc w:val="both"/>
        <w:rPr>
          <w:szCs w:val="28"/>
        </w:rPr>
      </w:pPr>
      <w:r w:rsidRPr="004F448C">
        <w:rPr>
          <w:szCs w:val="28"/>
        </w:rPr>
        <w:t xml:space="preserve">(п. 44 </w:t>
      </w:r>
      <w:r>
        <w:rPr>
          <w:szCs w:val="28"/>
        </w:rPr>
        <w:t>Правил противопожарного режима)</w:t>
      </w:r>
    </w:p>
    <w:p w:rsidR="00122815" w:rsidRPr="00014B60" w:rsidRDefault="00122815" w:rsidP="006646CD">
      <w:pPr>
        <w:pStyle w:val="NoSpacing"/>
        <w:ind w:firstLine="709"/>
        <w:jc w:val="both"/>
        <w:rPr>
          <w:b/>
          <w:szCs w:val="28"/>
        </w:rPr>
      </w:pPr>
    </w:p>
    <w:p w:rsidR="00122815" w:rsidRPr="00014B60" w:rsidRDefault="00122815" w:rsidP="00B42E0D">
      <w:pPr>
        <w:pStyle w:val="NoSpacing"/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b/>
          <w:szCs w:val="28"/>
        </w:rPr>
      </w:pPr>
      <w:r w:rsidRPr="00014B60">
        <w:rPr>
          <w:b/>
          <w:szCs w:val="28"/>
        </w:rPr>
        <w:t>ТРЕБОВАНИЯ ПОЖАРНОЙ БЕЗОПАСНОСТИК НАРУЖНОМУ И ВНУТРЕННЕМУ ПРОТИВОПОЖАРНОМУ ВОДОСНАБЖЕНИЮ</w:t>
      </w:r>
    </w:p>
    <w:p w:rsidR="00122815" w:rsidRDefault="00122815" w:rsidP="00254AF4">
      <w:pPr>
        <w:pStyle w:val="NoSpacing"/>
        <w:ind w:firstLine="709"/>
        <w:jc w:val="both"/>
        <w:rPr>
          <w:szCs w:val="28"/>
        </w:rPr>
      </w:pPr>
    </w:p>
    <w:p w:rsidR="00122815" w:rsidRPr="00EE061E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E061E">
        <w:rPr>
          <w:szCs w:val="28"/>
        </w:rPr>
        <w:t>Здания и сооружения, а также территории организаций и населенных пунктов должны иметь источники противопожарного водоснабжения для тушения п</w:t>
      </w:r>
      <w:r w:rsidRPr="00EE061E">
        <w:rPr>
          <w:szCs w:val="28"/>
        </w:rPr>
        <w:t>о</w:t>
      </w:r>
      <w:r w:rsidRPr="00EE061E">
        <w:rPr>
          <w:szCs w:val="28"/>
        </w:rPr>
        <w:t>жаров.</w:t>
      </w:r>
    </w:p>
    <w:p w:rsidR="00122815" w:rsidRPr="00EE061E" w:rsidRDefault="00122815" w:rsidP="007D33E2">
      <w:pPr>
        <w:pStyle w:val="NoSpacing"/>
        <w:ind w:firstLine="709"/>
        <w:jc w:val="both"/>
        <w:rPr>
          <w:szCs w:val="28"/>
        </w:rPr>
      </w:pPr>
      <w:r w:rsidRPr="00EE061E">
        <w:rPr>
          <w:szCs w:val="28"/>
        </w:rPr>
        <w:t>В качестве источников противопожарного водоснабжения могут использоваться естественные и искусственные водоемы, а также внутренний и наружный водопров</w:t>
      </w:r>
      <w:r w:rsidRPr="00EE061E">
        <w:rPr>
          <w:szCs w:val="28"/>
        </w:rPr>
        <w:t>о</w:t>
      </w:r>
      <w:r w:rsidRPr="00EE061E">
        <w:rPr>
          <w:szCs w:val="28"/>
        </w:rPr>
        <w:t>ды (в том числе питьевые, хозяйственно-питьевые, хозяйственные и противопожа</w:t>
      </w:r>
      <w:r w:rsidRPr="00EE061E">
        <w:rPr>
          <w:szCs w:val="28"/>
        </w:rPr>
        <w:t>р</w:t>
      </w:r>
      <w:r w:rsidRPr="00EE061E">
        <w:rPr>
          <w:szCs w:val="28"/>
        </w:rPr>
        <w:t xml:space="preserve">ные). </w:t>
      </w:r>
    </w:p>
    <w:p w:rsidR="00122815" w:rsidRPr="00EE061E" w:rsidRDefault="00122815" w:rsidP="007D33E2">
      <w:pPr>
        <w:pStyle w:val="NoSpacing"/>
        <w:ind w:firstLine="709"/>
        <w:jc w:val="both"/>
        <w:rPr>
          <w:szCs w:val="28"/>
        </w:rPr>
      </w:pPr>
      <w:r w:rsidRPr="00EE061E">
        <w:rPr>
          <w:szCs w:val="28"/>
        </w:rPr>
        <w:t xml:space="preserve">(ст. 62 Федерального закона "Технический регламент о требованиях пожарной безопасности") </w:t>
      </w:r>
    </w:p>
    <w:p w:rsidR="00122815" w:rsidRPr="00EE061E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E061E">
        <w:rPr>
          <w:szCs w:val="28"/>
        </w:rPr>
        <w:t>Руководитель организации обеспечивает:</w:t>
      </w:r>
    </w:p>
    <w:p w:rsidR="00122815" w:rsidRPr="00EE061E" w:rsidRDefault="00122815" w:rsidP="007D33E2">
      <w:pPr>
        <w:pStyle w:val="NoSpacing"/>
        <w:ind w:firstLine="709"/>
        <w:jc w:val="both"/>
        <w:rPr>
          <w:szCs w:val="28"/>
        </w:rPr>
      </w:pPr>
      <w:r w:rsidRPr="00EE061E">
        <w:rPr>
          <w:szCs w:val="28"/>
        </w:rPr>
        <w:t>- исправность, своевременное обслуживание и ремонт источников наружного противопожарного водоснабжения и внутреннего противопожарного водопровода и организует проведение проверок их работоспособности не реже 2 раз в год (весной и осенью) с составлением соответствующих актов;</w:t>
      </w:r>
    </w:p>
    <w:p w:rsidR="00122815" w:rsidRPr="00EE061E" w:rsidRDefault="00122815" w:rsidP="007D33E2">
      <w:pPr>
        <w:pStyle w:val="NoSpacing"/>
        <w:ind w:firstLine="709"/>
        <w:jc w:val="both"/>
        <w:rPr>
          <w:szCs w:val="28"/>
        </w:rPr>
      </w:pPr>
      <w:r w:rsidRPr="00EE061E">
        <w:rPr>
          <w:szCs w:val="28"/>
        </w:rPr>
        <w:t>- исправное состояние пожарных гидрантов и резервуаров, являющихся исто</w:t>
      </w:r>
      <w:r w:rsidRPr="00EE061E">
        <w:rPr>
          <w:szCs w:val="28"/>
        </w:rPr>
        <w:t>ч</w:t>
      </w:r>
      <w:r w:rsidRPr="00EE061E">
        <w:rPr>
          <w:szCs w:val="28"/>
        </w:rPr>
        <w:t>ником противопожарного водоснабжения, их утепление и очистку от снега и льда в зимнее время, а также доступность подъезда пожарной техники и забора воды в любое время года. Направление движения к пожарным гидрантам и резервуарам, являющи</w:t>
      </w:r>
      <w:r w:rsidRPr="00EE061E">
        <w:rPr>
          <w:szCs w:val="28"/>
        </w:rPr>
        <w:t>м</w:t>
      </w:r>
      <w:r w:rsidRPr="00EE061E">
        <w:rPr>
          <w:szCs w:val="28"/>
        </w:rPr>
        <w:t>ся источником противопожарного водоснабжения, должно обозначаться указателями с четко нанесенными цифрами расстояния до их месторасположения;</w:t>
      </w:r>
    </w:p>
    <w:p w:rsidR="00122815" w:rsidRPr="00EE061E" w:rsidRDefault="00122815" w:rsidP="007D33E2">
      <w:pPr>
        <w:pStyle w:val="NoSpacing"/>
        <w:ind w:firstLine="709"/>
        <w:jc w:val="both"/>
        <w:rPr>
          <w:szCs w:val="28"/>
        </w:rPr>
      </w:pPr>
      <w:r w:rsidRPr="00EE061E">
        <w:rPr>
          <w:szCs w:val="28"/>
        </w:rPr>
        <w:t>(п. 55 Правил противопожарного режима)</w:t>
      </w:r>
    </w:p>
    <w:p w:rsidR="00122815" w:rsidRPr="00EE061E" w:rsidRDefault="00122815" w:rsidP="007D33E2">
      <w:pPr>
        <w:pStyle w:val="NoSpacing"/>
        <w:tabs>
          <w:tab w:val="left" w:pos="993"/>
        </w:tabs>
        <w:ind w:firstLine="709"/>
        <w:jc w:val="both"/>
        <w:rPr>
          <w:szCs w:val="28"/>
        </w:rPr>
      </w:pPr>
      <w:r w:rsidRPr="00EE061E">
        <w:rPr>
          <w:szCs w:val="28"/>
        </w:rPr>
        <w:t>- укомплектованность пожарных кранов внутреннего противопожарного вод</w:t>
      </w:r>
      <w:r w:rsidRPr="00EE061E">
        <w:rPr>
          <w:szCs w:val="28"/>
        </w:rPr>
        <w:t>о</w:t>
      </w:r>
      <w:r w:rsidRPr="00EE061E">
        <w:rPr>
          <w:szCs w:val="28"/>
        </w:rPr>
        <w:t>провода пожарными рукавами, ручными пожарными стволами и пожарными запорн</w:t>
      </w:r>
      <w:r w:rsidRPr="00EE061E">
        <w:rPr>
          <w:szCs w:val="28"/>
        </w:rPr>
        <w:t>ы</w:t>
      </w:r>
      <w:r w:rsidRPr="00EE061E">
        <w:rPr>
          <w:szCs w:val="28"/>
        </w:rPr>
        <w:t>ми клапанами, организует перекатку пожарных рукавов (не реже 1 раза в год);</w:t>
      </w:r>
    </w:p>
    <w:p w:rsidR="00122815" w:rsidRPr="00EE061E" w:rsidRDefault="00122815" w:rsidP="007D33E2">
      <w:pPr>
        <w:pStyle w:val="NoSpacing"/>
        <w:ind w:firstLine="709"/>
        <w:jc w:val="both"/>
        <w:rPr>
          <w:szCs w:val="28"/>
        </w:rPr>
      </w:pPr>
      <w:r w:rsidRPr="00EE061E">
        <w:rPr>
          <w:szCs w:val="28"/>
        </w:rPr>
        <w:t>(п. 57 Правил противопожарного режима)</w:t>
      </w:r>
    </w:p>
    <w:p w:rsidR="00122815" w:rsidRPr="00EE061E" w:rsidRDefault="00122815" w:rsidP="007D33E2">
      <w:pPr>
        <w:pStyle w:val="NoSpacing"/>
        <w:ind w:firstLine="709"/>
        <w:jc w:val="both"/>
        <w:rPr>
          <w:szCs w:val="28"/>
        </w:rPr>
      </w:pPr>
      <w:r w:rsidRPr="00EE061E">
        <w:rPr>
          <w:szCs w:val="28"/>
        </w:rPr>
        <w:t>- помещения насосных станций схемами противопожарного водоснабжения и схемами обвязки насосов. На каждой задвижке и насосном пожарном агрегате должна быть табличка с информацией о защищаемых помещениях, типе и количестве пожа</w:t>
      </w:r>
      <w:r w:rsidRPr="00EE061E">
        <w:rPr>
          <w:szCs w:val="28"/>
        </w:rPr>
        <w:t>р</w:t>
      </w:r>
      <w:r w:rsidRPr="00EE061E">
        <w:rPr>
          <w:szCs w:val="28"/>
        </w:rPr>
        <w:t>ных оросителей.</w:t>
      </w:r>
    </w:p>
    <w:p w:rsidR="00122815" w:rsidRPr="00EE061E" w:rsidRDefault="00122815" w:rsidP="007D33E2">
      <w:pPr>
        <w:pStyle w:val="NoSpacing"/>
        <w:ind w:firstLine="709"/>
        <w:jc w:val="both"/>
        <w:rPr>
          <w:szCs w:val="28"/>
        </w:rPr>
      </w:pPr>
      <w:r w:rsidRPr="00EE061E">
        <w:rPr>
          <w:szCs w:val="28"/>
        </w:rPr>
        <w:t>(п. 58 Правил противопожарного режима)</w:t>
      </w:r>
    </w:p>
    <w:p w:rsidR="00122815" w:rsidRPr="00EE061E" w:rsidRDefault="00122815" w:rsidP="007D33E2">
      <w:pPr>
        <w:pStyle w:val="NoSpacing"/>
        <w:ind w:firstLine="709"/>
        <w:jc w:val="both"/>
        <w:rPr>
          <w:szCs w:val="28"/>
        </w:rPr>
      </w:pPr>
      <w:r w:rsidRPr="00EE061E">
        <w:rPr>
          <w:szCs w:val="28"/>
        </w:rPr>
        <w:t>- исправное состояние и проведение проверок работоспособности задвижек с электроприводом (не реже 2 раз в год), установленных на обводных линиях водоме</w:t>
      </w:r>
      <w:r w:rsidRPr="00EE061E">
        <w:rPr>
          <w:szCs w:val="28"/>
        </w:rPr>
        <w:t>р</w:t>
      </w:r>
      <w:r w:rsidRPr="00EE061E">
        <w:rPr>
          <w:szCs w:val="28"/>
        </w:rPr>
        <w:t>ных устройств и пожарных основных рабочих и резервных пожарных насосных агр</w:t>
      </w:r>
      <w:r w:rsidRPr="00EE061E">
        <w:rPr>
          <w:szCs w:val="28"/>
        </w:rPr>
        <w:t>е</w:t>
      </w:r>
      <w:r w:rsidRPr="00EE061E">
        <w:rPr>
          <w:szCs w:val="28"/>
        </w:rPr>
        <w:t>гатов (ежемесячно), с занесением в журнал даты проверки и характеристики технич</w:t>
      </w:r>
      <w:r w:rsidRPr="00EE061E">
        <w:rPr>
          <w:szCs w:val="28"/>
        </w:rPr>
        <w:t>е</w:t>
      </w:r>
      <w:r w:rsidRPr="00EE061E">
        <w:rPr>
          <w:szCs w:val="28"/>
        </w:rPr>
        <w:t>ского состояния указанного оборудования.</w:t>
      </w:r>
    </w:p>
    <w:p w:rsidR="00122815" w:rsidRPr="00EE061E" w:rsidRDefault="00122815" w:rsidP="007D33E2">
      <w:pPr>
        <w:pStyle w:val="NoSpacing"/>
        <w:ind w:firstLine="709"/>
        <w:jc w:val="both"/>
        <w:rPr>
          <w:szCs w:val="28"/>
        </w:rPr>
      </w:pPr>
      <w:r w:rsidRPr="00EE061E">
        <w:rPr>
          <w:szCs w:val="28"/>
        </w:rPr>
        <w:t>(п. 59 Правил противопожарного режима)</w:t>
      </w:r>
    </w:p>
    <w:p w:rsidR="00122815" w:rsidRPr="00EE061E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E061E">
        <w:rPr>
          <w:szCs w:val="28"/>
        </w:rPr>
        <w:t>Запрещается стоянка автотранспорта на крышках колодцев пожарных ги</w:t>
      </w:r>
      <w:r w:rsidRPr="00EE061E">
        <w:rPr>
          <w:szCs w:val="28"/>
        </w:rPr>
        <w:t>д</w:t>
      </w:r>
      <w:r w:rsidRPr="00EE061E">
        <w:rPr>
          <w:szCs w:val="28"/>
        </w:rPr>
        <w:t>рантов.</w:t>
      </w:r>
    </w:p>
    <w:p w:rsidR="00122815" w:rsidRPr="00EE061E" w:rsidRDefault="00122815" w:rsidP="007D33E2">
      <w:pPr>
        <w:pStyle w:val="NoSpacing"/>
        <w:ind w:firstLine="709"/>
        <w:jc w:val="both"/>
        <w:rPr>
          <w:szCs w:val="28"/>
        </w:rPr>
      </w:pPr>
      <w:r w:rsidRPr="00EE061E">
        <w:rPr>
          <w:szCs w:val="28"/>
        </w:rPr>
        <w:t>(п. 56 Правил противопожарного режима)</w:t>
      </w:r>
    </w:p>
    <w:p w:rsidR="00122815" w:rsidRPr="00EE061E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E061E">
        <w:rPr>
          <w:szCs w:val="28"/>
        </w:rPr>
        <w:t>Внутренние пожарные краны следует устанавливать преимущественно у входов, на площадках, отапливаемых (за исключением незадымляемых) лестничных клеток, в вестибюлях, коридорах, проходах и других наиболее доступных местах, при этом их расположение не должно мешать эвакуации людей.</w:t>
      </w:r>
    </w:p>
    <w:p w:rsidR="00122815" w:rsidRPr="00EE061E" w:rsidRDefault="00122815" w:rsidP="007D33E2">
      <w:pPr>
        <w:pStyle w:val="NoSpacing"/>
        <w:ind w:firstLine="709"/>
        <w:jc w:val="both"/>
        <w:rPr>
          <w:bCs/>
          <w:szCs w:val="28"/>
        </w:rPr>
      </w:pPr>
      <w:r w:rsidRPr="00EE061E">
        <w:rPr>
          <w:szCs w:val="28"/>
        </w:rPr>
        <w:t xml:space="preserve">(п. 4.1.16 Свода правил </w:t>
      </w:r>
      <w:r w:rsidRPr="00EE061E">
        <w:rPr>
          <w:bCs/>
          <w:szCs w:val="28"/>
        </w:rPr>
        <w:t>СП 10.13130.2009)</w:t>
      </w:r>
    </w:p>
    <w:p w:rsidR="00122815" w:rsidRPr="00EE061E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E061E">
        <w:rPr>
          <w:szCs w:val="28"/>
        </w:rPr>
        <w:t>Пожарный рукав должен быть присоединен к пожарному крану и пожа</w:t>
      </w:r>
      <w:r w:rsidRPr="00EE061E">
        <w:rPr>
          <w:szCs w:val="28"/>
        </w:rPr>
        <w:t>р</w:t>
      </w:r>
      <w:r w:rsidRPr="00EE061E">
        <w:rPr>
          <w:szCs w:val="28"/>
        </w:rPr>
        <w:t>ному стволу и размещаться в навесных, встроенных или приставных пожарных шк</w:t>
      </w:r>
      <w:r w:rsidRPr="00EE061E">
        <w:rPr>
          <w:szCs w:val="28"/>
        </w:rPr>
        <w:t>а</w:t>
      </w:r>
      <w:r w:rsidRPr="00EE061E">
        <w:rPr>
          <w:szCs w:val="28"/>
        </w:rPr>
        <w:t>фах, имеющих элементы для обеспечения их опломбирования и фиксации в закрытом положении.</w:t>
      </w:r>
    </w:p>
    <w:p w:rsidR="00122815" w:rsidRPr="00EE061E" w:rsidRDefault="00122815" w:rsidP="007D33E2">
      <w:pPr>
        <w:pStyle w:val="NoSpacing"/>
        <w:ind w:firstLine="709"/>
        <w:jc w:val="both"/>
        <w:rPr>
          <w:szCs w:val="28"/>
        </w:rPr>
      </w:pPr>
      <w:r w:rsidRPr="00EE061E">
        <w:rPr>
          <w:szCs w:val="28"/>
        </w:rPr>
        <w:t>Пожарные шкафы (за исключением встроенных пожарных шкафов) крепятся к несущим или ограждающим строительным конструкциям, при этом обеспечивается открывание дверей шкафов не менее чем на 90 градусов.</w:t>
      </w:r>
    </w:p>
    <w:p w:rsidR="00122815" w:rsidRPr="00EE061E" w:rsidRDefault="00122815" w:rsidP="007D33E2">
      <w:pPr>
        <w:pStyle w:val="NoSpacing"/>
        <w:ind w:firstLine="709"/>
        <w:jc w:val="both"/>
        <w:rPr>
          <w:szCs w:val="28"/>
        </w:rPr>
      </w:pPr>
      <w:r w:rsidRPr="00EE061E">
        <w:rPr>
          <w:szCs w:val="28"/>
        </w:rPr>
        <w:t>(п. 57 Правил противопожарного режима)</w:t>
      </w:r>
    </w:p>
    <w:p w:rsidR="00122815" w:rsidRPr="00EE061E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E061E">
        <w:rPr>
          <w:szCs w:val="28"/>
        </w:rPr>
        <w:t>Запрещается использовать для хозяйственных и (или) производственных целей запас воды, предназначенный для нужд пожаротушения.</w:t>
      </w:r>
    </w:p>
    <w:p w:rsidR="00122815" w:rsidRPr="00EE061E" w:rsidRDefault="00122815" w:rsidP="007D33E2">
      <w:pPr>
        <w:pStyle w:val="NoSpacing"/>
        <w:ind w:firstLine="709"/>
        <w:jc w:val="both"/>
        <w:rPr>
          <w:szCs w:val="28"/>
        </w:rPr>
      </w:pPr>
      <w:r w:rsidRPr="00EE061E">
        <w:rPr>
          <w:szCs w:val="28"/>
        </w:rPr>
        <w:t>(п. 60 Правил противопожарного режима)</w:t>
      </w:r>
    </w:p>
    <w:p w:rsidR="00122815" w:rsidRPr="00EE061E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E061E">
        <w:rPr>
          <w:szCs w:val="28"/>
        </w:rPr>
        <w:t>Водонапорные башни должны быть приспособлены для забора воды п</w:t>
      </w:r>
      <w:r w:rsidRPr="00EE061E">
        <w:rPr>
          <w:szCs w:val="28"/>
        </w:rPr>
        <w:t>о</w:t>
      </w:r>
      <w:r w:rsidRPr="00EE061E">
        <w:rPr>
          <w:szCs w:val="28"/>
        </w:rPr>
        <w:t>жарной техникой в любое время года. Использование для хозяйственных и произво</w:t>
      </w:r>
      <w:r w:rsidRPr="00EE061E">
        <w:rPr>
          <w:szCs w:val="28"/>
        </w:rPr>
        <w:t>д</w:t>
      </w:r>
      <w:r w:rsidRPr="00EE061E">
        <w:rPr>
          <w:szCs w:val="28"/>
        </w:rPr>
        <w:t>ственных целей запаса воды в водонапорной башне, предназначенной для нужд пож</w:t>
      </w:r>
      <w:r w:rsidRPr="00EE061E">
        <w:rPr>
          <w:szCs w:val="28"/>
        </w:rPr>
        <w:t>а</w:t>
      </w:r>
      <w:r w:rsidRPr="00EE061E">
        <w:rPr>
          <w:szCs w:val="28"/>
        </w:rPr>
        <w:t>ротушения, не разрешается.</w:t>
      </w:r>
    </w:p>
    <w:p w:rsidR="00122815" w:rsidRPr="00EE061E" w:rsidRDefault="00122815" w:rsidP="007D33E2">
      <w:pPr>
        <w:pStyle w:val="NoSpacing"/>
        <w:ind w:firstLine="709"/>
        <w:jc w:val="both"/>
        <w:rPr>
          <w:szCs w:val="28"/>
        </w:rPr>
      </w:pPr>
      <w:r w:rsidRPr="00EE061E">
        <w:rPr>
          <w:szCs w:val="28"/>
        </w:rPr>
        <w:t>Для обеспечения бесперебойного энергоснабжения водонапорной башни пред</w:t>
      </w:r>
      <w:r w:rsidRPr="00EE061E">
        <w:rPr>
          <w:szCs w:val="28"/>
        </w:rPr>
        <w:t>у</w:t>
      </w:r>
      <w:r w:rsidRPr="00EE061E">
        <w:rPr>
          <w:szCs w:val="28"/>
        </w:rPr>
        <w:t>сматриваются автономные резервные источники электроснабжения.</w:t>
      </w:r>
    </w:p>
    <w:p w:rsidR="00122815" w:rsidRPr="00EE061E" w:rsidRDefault="00122815" w:rsidP="007D33E2">
      <w:pPr>
        <w:pStyle w:val="NoSpacing"/>
        <w:ind w:firstLine="709"/>
        <w:jc w:val="both"/>
        <w:rPr>
          <w:szCs w:val="28"/>
        </w:rPr>
      </w:pPr>
      <w:r w:rsidRPr="00EE061E">
        <w:rPr>
          <w:szCs w:val="28"/>
        </w:rPr>
        <w:t>(п. 60</w:t>
      </w:r>
      <w:r>
        <w:rPr>
          <w:szCs w:val="28"/>
        </w:rPr>
        <w:t>.</w:t>
      </w:r>
      <w:r w:rsidRPr="00EE061E">
        <w:rPr>
          <w:szCs w:val="28"/>
        </w:rPr>
        <w:t>1</w:t>
      </w:r>
      <w:r>
        <w:rPr>
          <w:szCs w:val="28"/>
        </w:rPr>
        <w:t>.</w:t>
      </w:r>
      <w:r w:rsidRPr="00EE061E">
        <w:rPr>
          <w:szCs w:val="28"/>
        </w:rPr>
        <w:t>Правил противопожарного режима)</w:t>
      </w:r>
    </w:p>
    <w:p w:rsidR="00122815" w:rsidRDefault="00122815" w:rsidP="006646CD">
      <w:pPr>
        <w:pStyle w:val="NoSpacing"/>
        <w:jc w:val="both"/>
        <w:rPr>
          <w:szCs w:val="28"/>
        </w:rPr>
      </w:pPr>
    </w:p>
    <w:p w:rsidR="00122815" w:rsidRPr="00014B60" w:rsidRDefault="00122815" w:rsidP="00B42E0D">
      <w:pPr>
        <w:pStyle w:val="NoSpacing"/>
        <w:numPr>
          <w:ilvl w:val="0"/>
          <w:numId w:val="1"/>
        </w:numPr>
        <w:ind w:left="0" w:firstLine="709"/>
        <w:jc w:val="both"/>
        <w:rPr>
          <w:b/>
          <w:szCs w:val="28"/>
        </w:rPr>
      </w:pPr>
      <w:r w:rsidRPr="00014B60">
        <w:rPr>
          <w:b/>
          <w:szCs w:val="28"/>
        </w:rPr>
        <w:t>ТРЕБОВАНИЯ ПОЖАРНОЙ БЕЗОПАСНОСТИ К АВТОМАТИЧ</w:t>
      </w:r>
      <w:r w:rsidRPr="00014B60">
        <w:rPr>
          <w:b/>
          <w:szCs w:val="28"/>
        </w:rPr>
        <w:t>Е</w:t>
      </w:r>
      <w:r w:rsidRPr="00014B60">
        <w:rPr>
          <w:b/>
          <w:szCs w:val="28"/>
        </w:rPr>
        <w:t>СКИМ СИСТЕМАМ ПРОТИВОПОЖАРНОЙ ЗАЩИТЫ ЗДАНИЙ</w:t>
      </w:r>
    </w:p>
    <w:p w:rsidR="00122815" w:rsidRPr="00A13771" w:rsidRDefault="00122815" w:rsidP="006646CD">
      <w:pPr>
        <w:pStyle w:val="NoSpacing"/>
        <w:ind w:firstLine="709"/>
        <w:jc w:val="both"/>
        <w:rPr>
          <w:szCs w:val="28"/>
        </w:rPr>
      </w:pPr>
    </w:p>
    <w:p w:rsidR="00122815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A13771">
        <w:rPr>
          <w:szCs w:val="28"/>
        </w:rPr>
        <w:t>Системы обнаружения пожара (установки и системы пожарной сигнализ</w:t>
      </w:r>
      <w:r w:rsidRPr="00A13771">
        <w:rPr>
          <w:szCs w:val="28"/>
        </w:rPr>
        <w:t>а</w:t>
      </w:r>
      <w:r w:rsidRPr="00A13771">
        <w:rPr>
          <w:szCs w:val="28"/>
        </w:rPr>
        <w:t>ции), оповещения и управления эвакуацией людей при пожаре должны обеспечивать автоматическое обнаружение пожара за время, необходимое для включения систем оповещения о пожаре в целях организации безопасной (с учетом допустимого пожа</w:t>
      </w:r>
      <w:r w:rsidRPr="00A13771">
        <w:rPr>
          <w:szCs w:val="28"/>
        </w:rPr>
        <w:t>р</w:t>
      </w:r>
      <w:r w:rsidRPr="00A13771">
        <w:rPr>
          <w:szCs w:val="28"/>
        </w:rPr>
        <w:t xml:space="preserve">ного риска) эвакуации людей </w:t>
      </w:r>
      <w:r>
        <w:rPr>
          <w:szCs w:val="28"/>
        </w:rPr>
        <w:t>в условиях конкретного объекта.</w:t>
      </w:r>
    </w:p>
    <w:p w:rsidR="00122815" w:rsidRPr="00A13771" w:rsidRDefault="00122815" w:rsidP="00380FCD">
      <w:pPr>
        <w:pStyle w:val="NoSpacing"/>
        <w:ind w:firstLine="709"/>
        <w:jc w:val="both"/>
        <w:rPr>
          <w:szCs w:val="28"/>
        </w:rPr>
      </w:pPr>
      <w:r w:rsidRPr="00A13771">
        <w:rPr>
          <w:szCs w:val="28"/>
        </w:rPr>
        <w:t xml:space="preserve">(ст. 54 Федерального закона "Технический регламент о требованиях пожарной безопасности") </w:t>
      </w:r>
    </w:p>
    <w:p w:rsidR="00122815" w:rsidRPr="00A13771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A13771">
        <w:rPr>
          <w:szCs w:val="28"/>
        </w:rPr>
        <w:t xml:space="preserve">Системы пожарной сигнализации, оповещения и управления эвакуацией людей при пожаре должны быть установлены на объектах, где воздействие опасных факторов пожара может привести к травматизму и (или) гибели людей. </w:t>
      </w:r>
    </w:p>
    <w:p w:rsidR="00122815" w:rsidRPr="00A13771" w:rsidRDefault="00122815" w:rsidP="00380FCD">
      <w:pPr>
        <w:pStyle w:val="NoSpacing"/>
        <w:ind w:firstLine="709"/>
        <w:jc w:val="both"/>
        <w:rPr>
          <w:szCs w:val="28"/>
        </w:rPr>
      </w:pPr>
      <w:r w:rsidRPr="00A13771">
        <w:rPr>
          <w:szCs w:val="28"/>
        </w:rPr>
        <w:t>Системы пожарной сигнализации должны обеспечивать подачу светового и зв</w:t>
      </w:r>
      <w:r w:rsidRPr="00A13771">
        <w:rPr>
          <w:szCs w:val="28"/>
        </w:rPr>
        <w:t>у</w:t>
      </w:r>
      <w:r w:rsidRPr="00A13771">
        <w:rPr>
          <w:szCs w:val="28"/>
        </w:rPr>
        <w:t>кового сигналов о возникновении пожара на приемно-контрольное устройство в п</w:t>
      </w:r>
      <w:r w:rsidRPr="00A13771">
        <w:rPr>
          <w:szCs w:val="28"/>
        </w:rPr>
        <w:t>о</w:t>
      </w:r>
      <w:r w:rsidRPr="00A13771">
        <w:rPr>
          <w:szCs w:val="28"/>
        </w:rPr>
        <w:t xml:space="preserve">мещении дежурного персонала или на специальные выносные устройства оповещения, а в зданиях классов функциональной пожарной опасности Ф1.1, Ф1.2, Ф4.1, Ф4.2 </w:t>
      </w:r>
      <w:r w:rsidRPr="00BC1E2F">
        <w:rPr>
          <w:szCs w:val="28"/>
        </w:rPr>
        <w:t>–</w:t>
      </w:r>
      <w:r w:rsidRPr="00A13771">
        <w:rPr>
          <w:szCs w:val="28"/>
        </w:rPr>
        <w:t xml:space="preserve"> с дублированием этих сигналов на пульт подразделения пожарной охраны без участия работников объекта и (или) транслирующей этот сигнал организации.</w:t>
      </w:r>
    </w:p>
    <w:p w:rsidR="00122815" w:rsidRDefault="00122815" w:rsidP="00380FCD">
      <w:pPr>
        <w:pStyle w:val="NoSpacing"/>
        <w:ind w:firstLine="709"/>
        <w:jc w:val="both"/>
        <w:rPr>
          <w:szCs w:val="28"/>
        </w:rPr>
      </w:pPr>
      <w:r w:rsidRPr="005C613F">
        <w:rPr>
          <w:szCs w:val="28"/>
        </w:rPr>
        <w:t xml:space="preserve">В зависимости от способа оповещения, деления здания на зоны оповещения и других характеристик </w:t>
      </w:r>
      <w:r w:rsidRPr="0028657D">
        <w:rPr>
          <w:szCs w:val="28"/>
        </w:rPr>
        <w:t>системы оповещения людей о пожаре и управления эвакуацией людей</w:t>
      </w:r>
      <w:r w:rsidRPr="005C613F">
        <w:rPr>
          <w:szCs w:val="28"/>
        </w:rPr>
        <w:t xml:space="preserve"> подразделяется на 5 типов</w:t>
      </w:r>
      <w:r>
        <w:rPr>
          <w:szCs w:val="28"/>
        </w:rPr>
        <w:t xml:space="preserve"> (</w:t>
      </w:r>
      <w:r w:rsidRPr="00BE6048">
        <w:rPr>
          <w:szCs w:val="28"/>
        </w:rPr>
        <w:t xml:space="preserve">приложение № </w:t>
      </w:r>
      <w:r>
        <w:rPr>
          <w:szCs w:val="28"/>
        </w:rPr>
        <w:t>7</w:t>
      </w:r>
      <w:r w:rsidRPr="00BE6048">
        <w:rPr>
          <w:szCs w:val="28"/>
        </w:rPr>
        <w:t xml:space="preserve">, № </w:t>
      </w:r>
      <w:r>
        <w:rPr>
          <w:szCs w:val="28"/>
        </w:rPr>
        <w:t>8</w:t>
      </w:r>
      <w:r w:rsidRPr="00BE6048">
        <w:rPr>
          <w:szCs w:val="28"/>
        </w:rPr>
        <w:t>).</w:t>
      </w:r>
    </w:p>
    <w:p w:rsidR="00122815" w:rsidRPr="00A13771" w:rsidRDefault="00122815" w:rsidP="00380FCD">
      <w:pPr>
        <w:pStyle w:val="NoSpacing"/>
        <w:ind w:firstLine="709"/>
        <w:jc w:val="both"/>
        <w:rPr>
          <w:szCs w:val="28"/>
        </w:rPr>
      </w:pPr>
      <w:r w:rsidRPr="00A13771">
        <w:rPr>
          <w:szCs w:val="28"/>
        </w:rPr>
        <w:t>Ручные пожарные извещатели должны устанавливаться на путях эвакуации в местах, доступных для их вклю</w:t>
      </w:r>
      <w:r>
        <w:rPr>
          <w:szCs w:val="28"/>
        </w:rPr>
        <w:t>чения при возникновении пожара.</w:t>
      </w:r>
    </w:p>
    <w:p w:rsidR="00122815" w:rsidRPr="00A13771" w:rsidRDefault="00122815" w:rsidP="00380FCD">
      <w:pPr>
        <w:pStyle w:val="NoSpacing"/>
        <w:ind w:firstLine="709"/>
        <w:jc w:val="both"/>
        <w:rPr>
          <w:szCs w:val="28"/>
        </w:rPr>
      </w:pPr>
      <w:r w:rsidRPr="00A13771">
        <w:rPr>
          <w:szCs w:val="28"/>
        </w:rPr>
        <w:t xml:space="preserve">(ст. 83 Федерального закона "Технический регламент о требованиях пожарной безопасности") </w:t>
      </w:r>
    </w:p>
    <w:p w:rsidR="00122815" w:rsidRPr="00840663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840663">
        <w:rPr>
          <w:szCs w:val="28"/>
        </w:rPr>
        <w:t>Информация, передаваемая системами оповещения людей о пожаре и управления эвакуацией людей, должна соответствовать информации, содержащейся в разработанных и размещенных на каждом этаже зданий планах эвакуации людей.</w:t>
      </w:r>
    </w:p>
    <w:p w:rsidR="00122815" w:rsidRPr="00840663" w:rsidRDefault="00122815" w:rsidP="00380FCD">
      <w:pPr>
        <w:pStyle w:val="NoSpacing"/>
        <w:ind w:firstLine="709"/>
        <w:jc w:val="both"/>
        <w:rPr>
          <w:b/>
          <w:bCs/>
          <w:szCs w:val="28"/>
        </w:rPr>
      </w:pPr>
      <w:r w:rsidRPr="00840663">
        <w:rPr>
          <w:szCs w:val="28"/>
        </w:rPr>
        <w:t xml:space="preserve">(п. </w:t>
      </w:r>
      <w:r>
        <w:rPr>
          <w:szCs w:val="28"/>
        </w:rPr>
        <w:t>3.2</w:t>
      </w:r>
      <w:r w:rsidRPr="00840663">
        <w:rPr>
          <w:szCs w:val="28"/>
        </w:rPr>
        <w:t xml:space="preserve"> Свода правил </w:t>
      </w:r>
      <w:r w:rsidRPr="00840663">
        <w:rPr>
          <w:bCs/>
          <w:szCs w:val="28"/>
        </w:rPr>
        <w:t>СП 3.13130.2009)</w:t>
      </w:r>
    </w:p>
    <w:p w:rsidR="00122815" w:rsidRPr="0028657D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8657D">
        <w:rPr>
          <w:szCs w:val="28"/>
        </w:rPr>
        <w:t>Звуковые сигналы системы оповещения людей о пожаре и управления эв</w:t>
      </w:r>
      <w:r w:rsidRPr="0028657D">
        <w:rPr>
          <w:szCs w:val="28"/>
        </w:rPr>
        <w:t>а</w:t>
      </w:r>
      <w:r w:rsidRPr="0028657D">
        <w:rPr>
          <w:szCs w:val="28"/>
        </w:rPr>
        <w:t>куацией людей должны обеспечивать общий уровень звука (уровень звука постоянн</w:t>
      </w:r>
      <w:r w:rsidRPr="0028657D">
        <w:rPr>
          <w:szCs w:val="28"/>
        </w:rPr>
        <w:t>о</w:t>
      </w:r>
      <w:r w:rsidRPr="0028657D">
        <w:rPr>
          <w:szCs w:val="28"/>
        </w:rPr>
        <w:t>го шума вместе со всеми сигналами, производимыми оповещателями) не менее 75 дБА на расстоянии 3 м от оповещателя, но не более 120 дБА в любой точке защищаемого помещения.</w:t>
      </w:r>
    </w:p>
    <w:p w:rsidR="00122815" w:rsidRPr="0028657D" w:rsidRDefault="00122815" w:rsidP="00380FCD">
      <w:pPr>
        <w:pStyle w:val="NoSpacing"/>
        <w:ind w:firstLine="709"/>
        <w:jc w:val="both"/>
        <w:rPr>
          <w:b/>
          <w:bCs/>
          <w:szCs w:val="28"/>
        </w:rPr>
      </w:pPr>
      <w:r w:rsidRPr="0028657D">
        <w:rPr>
          <w:szCs w:val="28"/>
        </w:rPr>
        <w:t xml:space="preserve">(п. 4.1 Свода правил </w:t>
      </w:r>
      <w:r w:rsidRPr="0028657D">
        <w:rPr>
          <w:bCs/>
          <w:szCs w:val="28"/>
        </w:rPr>
        <w:t>СП 3.13130.2009)</w:t>
      </w:r>
    </w:p>
    <w:p w:rsidR="00122815" w:rsidRPr="0028657D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8657D">
        <w:rPr>
          <w:szCs w:val="28"/>
        </w:rPr>
        <w:t>В спальных помещениях звуковые сигналы системы оповещения людей о пожаре и управления эвакуацией людей должны иметь уровень звука не менее чем на 15 дБА выше уровня звука постоянного шума в защищаемом помещении, но не менее 70 дБА. Измерения должны проводиться на уровне головы спящего человека.</w:t>
      </w:r>
    </w:p>
    <w:p w:rsidR="00122815" w:rsidRPr="0028657D" w:rsidRDefault="00122815" w:rsidP="00380FCD">
      <w:pPr>
        <w:pStyle w:val="NoSpacing"/>
        <w:ind w:firstLine="709"/>
        <w:jc w:val="both"/>
        <w:rPr>
          <w:b/>
          <w:bCs/>
          <w:szCs w:val="28"/>
        </w:rPr>
      </w:pPr>
      <w:r w:rsidRPr="0028657D">
        <w:rPr>
          <w:szCs w:val="28"/>
        </w:rPr>
        <w:t xml:space="preserve">(п. 4.3 Свода правил </w:t>
      </w:r>
      <w:r w:rsidRPr="0028657D">
        <w:rPr>
          <w:bCs/>
          <w:szCs w:val="28"/>
        </w:rPr>
        <w:t>СП 3.13130.2009)</w:t>
      </w:r>
    </w:p>
    <w:p w:rsidR="00122815" w:rsidRPr="0028657D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8657D">
        <w:rPr>
          <w:szCs w:val="28"/>
        </w:rPr>
        <w:t>Настенные звуковые и речевые оповещатели должны располагаться таким образом, чтобы их верхняя часть была на расстоянии не менее 2,3 м от уровня пола, но расстояние от потолка до верхней части оповещателя должно быть не менее 150 мм.</w:t>
      </w:r>
    </w:p>
    <w:p w:rsidR="00122815" w:rsidRPr="0028657D" w:rsidRDefault="00122815" w:rsidP="00380FCD">
      <w:pPr>
        <w:pStyle w:val="NoSpacing"/>
        <w:ind w:firstLine="709"/>
        <w:jc w:val="both"/>
        <w:rPr>
          <w:b/>
          <w:bCs/>
          <w:szCs w:val="28"/>
        </w:rPr>
      </w:pPr>
      <w:r w:rsidRPr="0028657D">
        <w:rPr>
          <w:szCs w:val="28"/>
        </w:rPr>
        <w:t xml:space="preserve">(п. 4.4 Свода правил </w:t>
      </w:r>
      <w:r w:rsidRPr="0028657D">
        <w:rPr>
          <w:bCs/>
          <w:szCs w:val="28"/>
        </w:rPr>
        <w:t>СП 3.13130.2009)</w:t>
      </w:r>
    </w:p>
    <w:p w:rsidR="00122815" w:rsidRPr="00A13771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A13771">
        <w:rPr>
          <w:szCs w:val="28"/>
        </w:rPr>
        <w:t>Системы оповещения людей о пожаре и управления эвакуацией людей должны быть оборудованы источниками бесперебойного электропитания.</w:t>
      </w:r>
    </w:p>
    <w:p w:rsidR="00122815" w:rsidRPr="00A46A87" w:rsidRDefault="00122815" w:rsidP="00380FCD">
      <w:pPr>
        <w:pStyle w:val="NoSpacing"/>
        <w:ind w:firstLine="709"/>
        <w:jc w:val="both"/>
        <w:rPr>
          <w:szCs w:val="28"/>
        </w:rPr>
      </w:pPr>
      <w:r w:rsidRPr="00A46A87">
        <w:rPr>
          <w:szCs w:val="28"/>
        </w:rPr>
        <w:t xml:space="preserve">(ст. 84 Федерального закона "Технический регламент о требованиях пожарной безопасности") </w:t>
      </w:r>
    </w:p>
    <w:p w:rsidR="00122815" w:rsidRPr="00A46A87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A46A87">
        <w:rPr>
          <w:szCs w:val="28"/>
        </w:rPr>
        <w:t>Эвакуационные знаки пожарной безопасности, принцип действия которых основан на работе от электрической сети, должны включаться одновременно с осно</w:t>
      </w:r>
      <w:r w:rsidRPr="00A46A87">
        <w:rPr>
          <w:szCs w:val="28"/>
        </w:rPr>
        <w:t>в</w:t>
      </w:r>
      <w:r w:rsidRPr="00A46A87">
        <w:rPr>
          <w:szCs w:val="28"/>
        </w:rPr>
        <w:t>ными осветительными приборами рабочего освещения.</w:t>
      </w:r>
    </w:p>
    <w:p w:rsidR="00122815" w:rsidRPr="0028657D" w:rsidRDefault="00122815" w:rsidP="00380FCD">
      <w:pPr>
        <w:pStyle w:val="NoSpacing"/>
        <w:ind w:firstLine="709"/>
        <w:jc w:val="both"/>
        <w:rPr>
          <w:b/>
          <w:bCs/>
          <w:szCs w:val="28"/>
        </w:rPr>
      </w:pPr>
      <w:r w:rsidRPr="0028657D">
        <w:rPr>
          <w:szCs w:val="28"/>
        </w:rPr>
        <w:t xml:space="preserve">(п. </w:t>
      </w:r>
      <w:r>
        <w:rPr>
          <w:szCs w:val="28"/>
        </w:rPr>
        <w:t>5.1</w:t>
      </w:r>
      <w:r w:rsidRPr="0028657D">
        <w:rPr>
          <w:szCs w:val="28"/>
        </w:rPr>
        <w:t xml:space="preserve"> Свода правил </w:t>
      </w:r>
      <w:r w:rsidRPr="0028657D">
        <w:rPr>
          <w:bCs/>
          <w:szCs w:val="28"/>
        </w:rPr>
        <w:t>СП 3.13130.2009)</w:t>
      </w:r>
    </w:p>
    <w:p w:rsidR="00122815" w:rsidRPr="00E70DF5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70DF5">
        <w:rPr>
          <w:szCs w:val="28"/>
        </w:rPr>
        <w:t>Световые оповещатели "Выход" следует устанавливать:</w:t>
      </w:r>
    </w:p>
    <w:p w:rsidR="00122815" w:rsidRPr="00E70DF5" w:rsidRDefault="00122815" w:rsidP="00380FCD">
      <w:pPr>
        <w:pStyle w:val="NoSpacing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Pr="00E70DF5">
        <w:rPr>
          <w:szCs w:val="28"/>
        </w:rPr>
        <w:t>в зрительных, демонстрационных, выставочных и других залах (независимо от количества находящихся в них людей), а также в помещениях с одновременным пр</w:t>
      </w:r>
      <w:r w:rsidRPr="00E70DF5">
        <w:rPr>
          <w:szCs w:val="28"/>
        </w:rPr>
        <w:t>е</w:t>
      </w:r>
      <w:r w:rsidRPr="00E70DF5">
        <w:rPr>
          <w:szCs w:val="28"/>
        </w:rPr>
        <w:t xml:space="preserve">быванием 50 и более человек </w:t>
      </w:r>
      <w:r>
        <w:rPr>
          <w:szCs w:val="28"/>
        </w:rPr>
        <w:t>–</w:t>
      </w:r>
      <w:r w:rsidRPr="00E70DF5">
        <w:rPr>
          <w:szCs w:val="28"/>
        </w:rPr>
        <w:t xml:space="preserve"> над эвакуационными выходами;</w:t>
      </w:r>
    </w:p>
    <w:p w:rsidR="00122815" w:rsidRPr="00E70DF5" w:rsidRDefault="00122815" w:rsidP="00380FCD">
      <w:pPr>
        <w:pStyle w:val="NoSpacing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Pr="00E70DF5">
        <w:rPr>
          <w:szCs w:val="28"/>
        </w:rPr>
        <w:t>над эвакуационными выходами с этажей здания, непосредственно наружу или ведущими в безопас</w:t>
      </w:r>
      <w:r>
        <w:rPr>
          <w:szCs w:val="28"/>
        </w:rPr>
        <w:t>ную зону.</w:t>
      </w:r>
    </w:p>
    <w:p w:rsidR="00122815" w:rsidRPr="00E70DF5" w:rsidRDefault="00122815" w:rsidP="00380FCD">
      <w:pPr>
        <w:pStyle w:val="NoSpacing"/>
        <w:ind w:firstLine="709"/>
        <w:jc w:val="both"/>
        <w:rPr>
          <w:b/>
          <w:bCs/>
          <w:szCs w:val="28"/>
        </w:rPr>
      </w:pPr>
      <w:r w:rsidRPr="00E70DF5">
        <w:rPr>
          <w:szCs w:val="28"/>
        </w:rPr>
        <w:t xml:space="preserve">(п. 5.3 Свода правил </w:t>
      </w:r>
      <w:r w:rsidRPr="00E70DF5">
        <w:rPr>
          <w:bCs/>
          <w:szCs w:val="28"/>
        </w:rPr>
        <w:t>СП 3.13130.2009)</w:t>
      </w:r>
    </w:p>
    <w:p w:rsidR="00122815" w:rsidRPr="00E70DF5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70DF5">
        <w:rPr>
          <w:szCs w:val="28"/>
        </w:rPr>
        <w:t>Эвакуационные знаки пожарной безопасности, указывающие направление движения, следует устанавливать:</w:t>
      </w:r>
    </w:p>
    <w:p w:rsidR="00122815" w:rsidRPr="00E70DF5" w:rsidRDefault="00122815" w:rsidP="00380FCD">
      <w:pPr>
        <w:pStyle w:val="NoSpacing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Pr="00E70DF5">
        <w:rPr>
          <w:szCs w:val="28"/>
        </w:rPr>
        <w:t>в коридорах длиной более 50 м, а также в коридорах общежитий вместимостью более 50 человек на этаже. При этом эвакуационные знаки пожарной безопасности должны устанавливаться по длине коридоров на расстоянии не более 25 м друг от др</w:t>
      </w:r>
      <w:r w:rsidRPr="00E70DF5">
        <w:rPr>
          <w:szCs w:val="28"/>
        </w:rPr>
        <w:t>у</w:t>
      </w:r>
      <w:r w:rsidRPr="00E70DF5">
        <w:rPr>
          <w:szCs w:val="28"/>
        </w:rPr>
        <w:t>га, а также в местах поворотов коридоров;</w:t>
      </w:r>
    </w:p>
    <w:p w:rsidR="00122815" w:rsidRPr="00E70DF5" w:rsidRDefault="00122815" w:rsidP="00380FCD">
      <w:pPr>
        <w:pStyle w:val="NoSpacing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Pr="00E70DF5">
        <w:rPr>
          <w:szCs w:val="28"/>
        </w:rPr>
        <w:t>в незадымляемых лестничных клетках;</w:t>
      </w:r>
    </w:p>
    <w:p w:rsidR="00122815" w:rsidRPr="00E70DF5" w:rsidRDefault="00122815" w:rsidP="00380FCD">
      <w:pPr>
        <w:pStyle w:val="NoSpacing"/>
        <w:ind w:firstLine="709"/>
        <w:jc w:val="both"/>
        <w:rPr>
          <w:b/>
          <w:bCs/>
          <w:szCs w:val="28"/>
        </w:rPr>
      </w:pPr>
      <w:r w:rsidRPr="00E70DF5">
        <w:rPr>
          <w:szCs w:val="28"/>
        </w:rPr>
        <w:t xml:space="preserve">(п. 5.4 Свода правил </w:t>
      </w:r>
      <w:r w:rsidRPr="00E70DF5">
        <w:rPr>
          <w:bCs/>
          <w:szCs w:val="28"/>
        </w:rPr>
        <w:t>СП 3.13130.2009)</w:t>
      </w:r>
    </w:p>
    <w:p w:rsidR="00122815" w:rsidRPr="00E70DF5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70DF5">
        <w:rPr>
          <w:szCs w:val="28"/>
        </w:rPr>
        <w:t>Эвакуационные знаки пожарной безопасности, указывающие направление движения, следует устанавливать на высоте не менее 2 м.</w:t>
      </w:r>
    </w:p>
    <w:p w:rsidR="00122815" w:rsidRPr="00E70DF5" w:rsidRDefault="00122815" w:rsidP="00380FCD">
      <w:pPr>
        <w:pStyle w:val="NoSpacing"/>
        <w:ind w:firstLine="709"/>
        <w:jc w:val="both"/>
        <w:rPr>
          <w:b/>
          <w:bCs/>
          <w:szCs w:val="28"/>
        </w:rPr>
      </w:pPr>
      <w:r w:rsidRPr="00E70DF5">
        <w:rPr>
          <w:szCs w:val="28"/>
        </w:rPr>
        <w:t xml:space="preserve">(п. 5.5 Свода правил </w:t>
      </w:r>
      <w:r w:rsidRPr="00E70DF5">
        <w:rPr>
          <w:bCs/>
          <w:szCs w:val="28"/>
        </w:rPr>
        <w:t>СП 3.13130.2009)</w:t>
      </w:r>
    </w:p>
    <w:p w:rsidR="00122815" w:rsidRPr="00B73882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B73882">
        <w:rPr>
          <w:szCs w:val="28"/>
        </w:rPr>
        <w:t>Руководитель организации обеспечивает в соответствии с годовым пл</w:t>
      </w:r>
      <w:r w:rsidRPr="00B73882">
        <w:rPr>
          <w:szCs w:val="28"/>
        </w:rPr>
        <w:t>а</w:t>
      </w:r>
      <w:r w:rsidRPr="00B73882">
        <w:rPr>
          <w:szCs w:val="28"/>
        </w:rPr>
        <w:t>ном-графиком,составляемым с учетом технической документации заводов-изготовителей, и сроками выполненияремонтных работ проведение регламентных р</w:t>
      </w:r>
      <w:r w:rsidRPr="00B73882">
        <w:rPr>
          <w:szCs w:val="28"/>
        </w:rPr>
        <w:t>а</w:t>
      </w:r>
      <w:r w:rsidRPr="00B73882">
        <w:rPr>
          <w:szCs w:val="28"/>
        </w:rPr>
        <w:t>бот по техническому обслуживанию и планово-предупредительному ремонту систем противопожарной защиты зданий и сооружений (автоматическихустановок пожарной сигнализации, автоматических (автономных) установок пожаротушения, системпрот</w:t>
      </w:r>
      <w:r w:rsidRPr="00B73882">
        <w:rPr>
          <w:szCs w:val="28"/>
        </w:rPr>
        <w:t>и</w:t>
      </w:r>
      <w:r w:rsidRPr="00B73882">
        <w:rPr>
          <w:szCs w:val="28"/>
        </w:rPr>
        <w:t>водымной защиты, систем оповещения людей о пожаре и управления эвакуацией).</w:t>
      </w:r>
    </w:p>
    <w:p w:rsidR="00122815" w:rsidRPr="00EF6A8F" w:rsidRDefault="00122815" w:rsidP="00380FCD">
      <w:pPr>
        <w:pStyle w:val="NoSpacing"/>
        <w:ind w:firstLine="709"/>
        <w:jc w:val="both"/>
        <w:rPr>
          <w:szCs w:val="28"/>
        </w:rPr>
      </w:pPr>
      <w:r w:rsidRPr="00EF6A8F">
        <w:rPr>
          <w:szCs w:val="28"/>
        </w:rPr>
        <w:t>В период выполнения работ по техническому обслуживанию или ремонту, св</w:t>
      </w:r>
      <w:r w:rsidRPr="00EF6A8F">
        <w:rPr>
          <w:szCs w:val="28"/>
        </w:rPr>
        <w:t>я</w:t>
      </w:r>
      <w:r w:rsidRPr="00EF6A8F">
        <w:rPr>
          <w:szCs w:val="28"/>
        </w:rPr>
        <w:t>занных с отключениемсистем противопожарной защиты или их элементов руковод</w:t>
      </w:r>
      <w:r w:rsidRPr="00EF6A8F">
        <w:rPr>
          <w:szCs w:val="28"/>
        </w:rPr>
        <w:t>и</w:t>
      </w:r>
      <w:r w:rsidRPr="00EF6A8F">
        <w:rPr>
          <w:szCs w:val="28"/>
        </w:rPr>
        <w:t>тель организации принимает необходимыемеры по защите объектов защиты от пож</w:t>
      </w:r>
      <w:r w:rsidRPr="00EF6A8F">
        <w:rPr>
          <w:szCs w:val="28"/>
        </w:rPr>
        <w:t>а</w:t>
      </w:r>
      <w:r w:rsidRPr="00EF6A8F">
        <w:rPr>
          <w:szCs w:val="28"/>
        </w:rPr>
        <w:t>ров.</w:t>
      </w:r>
    </w:p>
    <w:p w:rsidR="00122815" w:rsidRPr="00DA643F" w:rsidRDefault="00122815" w:rsidP="00380FCD">
      <w:pPr>
        <w:pStyle w:val="NoSpacing"/>
        <w:ind w:firstLine="709"/>
        <w:jc w:val="both"/>
        <w:rPr>
          <w:szCs w:val="28"/>
        </w:rPr>
      </w:pPr>
      <w:r w:rsidRPr="00DA643F">
        <w:rPr>
          <w:szCs w:val="28"/>
        </w:rPr>
        <w:t>(п. 63 Правил противопожарного режима)</w:t>
      </w:r>
    </w:p>
    <w:p w:rsidR="00122815" w:rsidRPr="00DA643F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DA643F">
        <w:rPr>
          <w:szCs w:val="28"/>
        </w:rPr>
        <w:t>Руководитель организации обеспечивает наличие в помещении диспет</w:t>
      </w:r>
      <w:r>
        <w:rPr>
          <w:szCs w:val="28"/>
        </w:rPr>
        <w:t>че</w:t>
      </w:r>
      <w:r>
        <w:rPr>
          <w:szCs w:val="28"/>
        </w:rPr>
        <w:t>р</w:t>
      </w:r>
      <w:r>
        <w:rPr>
          <w:szCs w:val="28"/>
        </w:rPr>
        <w:t xml:space="preserve">ского пункта (пожарного </w:t>
      </w:r>
      <w:r w:rsidRPr="00DA643F">
        <w:rPr>
          <w:szCs w:val="28"/>
        </w:rPr>
        <w:t>поста) инструкции о порядке действий дежурного персонала при получении сигналов о пожаре инеисправности установок (систем) противопожа</w:t>
      </w:r>
      <w:r w:rsidRPr="00DA643F">
        <w:rPr>
          <w:szCs w:val="28"/>
        </w:rPr>
        <w:t>р</w:t>
      </w:r>
      <w:r w:rsidRPr="00DA643F">
        <w:rPr>
          <w:szCs w:val="28"/>
        </w:rPr>
        <w:t>ной защиты объекта защиты.</w:t>
      </w:r>
    </w:p>
    <w:p w:rsidR="00122815" w:rsidRPr="00DA643F" w:rsidRDefault="00122815" w:rsidP="00380FCD">
      <w:pPr>
        <w:pStyle w:val="NoSpacing"/>
        <w:ind w:firstLine="709"/>
        <w:jc w:val="both"/>
        <w:rPr>
          <w:szCs w:val="28"/>
        </w:rPr>
      </w:pPr>
      <w:r w:rsidRPr="00DA643F">
        <w:rPr>
          <w:szCs w:val="28"/>
        </w:rPr>
        <w:t>(п. 64 Правил противопожарного режима)</w:t>
      </w:r>
    </w:p>
    <w:p w:rsidR="00122815" w:rsidRPr="00DA643F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DA643F">
        <w:rPr>
          <w:szCs w:val="28"/>
        </w:rPr>
        <w:t>Диспетчерский пункт (пожарный пост) обеспечивается телефонной связью и ручнымиэлектрическими фонарями.</w:t>
      </w:r>
    </w:p>
    <w:p w:rsidR="00122815" w:rsidRPr="00DA643F" w:rsidRDefault="00122815" w:rsidP="00380FCD">
      <w:pPr>
        <w:pStyle w:val="NoSpacing"/>
        <w:ind w:firstLine="709"/>
        <w:jc w:val="both"/>
        <w:rPr>
          <w:szCs w:val="28"/>
        </w:rPr>
      </w:pPr>
      <w:r w:rsidRPr="00DA643F">
        <w:rPr>
          <w:szCs w:val="28"/>
        </w:rPr>
        <w:t>(п. 65 Правил противопожарного режима)</w:t>
      </w:r>
    </w:p>
    <w:p w:rsidR="00122815" w:rsidRDefault="00122815" w:rsidP="006646CD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:rsidR="00122815" w:rsidRPr="006D3B8A" w:rsidRDefault="00122815" w:rsidP="00B42E0D">
      <w:pPr>
        <w:pStyle w:val="NoSpacing"/>
        <w:numPr>
          <w:ilvl w:val="0"/>
          <w:numId w:val="1"/>
        </w:numPr>
        <w:ind w:left="0" w:firstLine="709"/>
        <w:jc w:val="both"/>
        <w:rPr>
          <w:b/>
          <w:szCs w:val="28"/>
        </w:rPr>
      </w:pPr>
      <w:r w:rsidRPr="006D3B8A">
        <w:rPr>
          <w:b/>
          <w:szCs w:val="28"/>
        </w:rPr>
        <w:t>ТРЕБОВАНИЯ, ПРЕДЪЯВЛЯЕМЫЕ К ПЕРВИЧНЫМ СРЕДСТВАМ ПОЖАРОТУШЕНИЯ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Здания и сооружения должны быть обеспечены первичными средствами пожаротушения лицами, уполномоченными владеть, пользоваться или распоряжаться зданиями и сооружениями.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Номенклатура, количество и места размещения первичных средств пожаротуш</w:t>
      </w:r>
      <w:r w:rsidRPr="006D3B8A">
        <w:rPr>
          <w:szCs w:val="28"/>
        </w:rPr>
        <w:t>е</w:t>
      </w:r>
      <w:r w:rsidRPr="006D3B8A">
        <w:rPr>
          <w:szCs w:val="28"/>
        </w:rPr>
        <w:t xml:space="preserve">ния устанавливаются в зависимости от вида горючего материала, объемно-планировочных решений здания, сооружения, параметров окружающей среды и мест размещения обслуживающего персонала. 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 xml:space="preserve">(ст. 60 Федерального закона "Технический регламент о требованиях пожарной безопасности") 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Переносные и передвижные огнетушители должны обеспечивать тушение пожара одним человеком на площади, указанной в технической документации орган</w:t>
      </w:r>
      <w:r w:rsidRPr="006D3B8A">
        <w:rPr>
          <w:szCs w:val="28"/>
        </w:rPr>
        <w:t>и</w:t>
      </w:r>
      <w:r w:rsidRPr="006D3B8A">
        <w:rPr>
          <w:szCs w:val="28"/>
        </w:rPr>
        <w:t>зации-изготовителя.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 xml:space="preserve">(ст. 105 Федерального закона "Технический регламент о требованиях пожарной безопасности") 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При определении видов и количества первичных средств пожаротушения следует учитывать физико-химические и пожароопасные свойства горючих веществ, их взаимодействие с огнетушащими веществами, а также площадь помещений, откр</w:t>
      </w:r>
      <w:r w:rsidRPr="006D3B8A">
        <w:rPr>
          <w:szCs w:val="28"/>
        </w:rPr>
        <w:t>ы</w:t>
      </w:r>
      <w:r w:rsidRPr="006D3B8A">
        <w:rPr>
          <w:szCs w:val="28"/>
        </w:rPr>
        <w:t>тых площадок и установок.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463 Правил противопожарного режима)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В замкнутых помещениях объемом не более 50 куб. метров для тушения пожаров вместо переносных огнетушителей (или дополнительно к ним) могут быть использованы огнетушители самосрабатывающие порошковые.</w:t>
      </w:r>
    </w:p>
    <w:p w:rsidR="00122815" w:rsidRPr="006D3B8A" w:rsidRDefault="00122815" w:rsidP="00364457">
      <w:pPr>
        <w:pStyle w:val="NoSpacing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Выбор огнетушителя (передвижной или ручной) обусловлен размерами возмо</w:t>
      </w:r>
      <w:r w:rsidRPr="006D3B8A">
        <w:rPr>
          <w:color w:val="000000"/>
          <w:szCs w:val="28"/>
        </w:rPr>
        <w:t>ж</w:t>
      </w:r>
      <w:r w:rsidRPr="006D3B8A">
        <w:rPr>
          <w:color w:val="000000"/>
          <w:szCs w:val="28"/>
        </w:rPr>
        <w:t>ных очагов пожара.</w:t>
      </w:r>
    </w:p>
    <w:p w:rsidR="00122815" w:rsidRPr="006D3B8A" w:rsidRDefault="00122815" w:rsidP="00364457">
      <w:pPr>
        <w:pStyle w:val="NoSpacing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При значительных размерах возможных очагов пожара необходимо использ</w:t>
      </w:r>
      <w:r w:rsidRPr="006D3B8A">
        <w:rPr>
          <w:color w:val="000000"/>
          <w:szCs w:val="28"/>
        </w:rPr>
        <w:t>о</w:t>
      </w:r>
      <w:r w:rsidRPr="006D3B8A">
        <w:rPr>
          <w:color w:val="000000"/>
          <w:szCs w:val="28"/>
        </w:rPr>
        <w:t>вать передвижные огнетушители.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465 Правил противопожарного режима)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В общественных зданиях и сооружениях на каждом этаже размещается не менее 2 огнетушителей.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468 Правил противопожарного режима)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Огнетушители, отправленные с предприятия на перезарядку, заменяются соответствующим количеством заряженных огнетушителей.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471 Правил противопожарного режима)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При защите помещений с вычислительной техникой, телефонных станций, музеев, архивов и т.д. следует учитывать специфику взаимодействия огнетушащих веществ с защищаемым оборудованием, изделиями и материалами. Указанные пом</w:t>
      </w:r>
      <w:r w:rsidRPr="006D3B8A">
        <w:rPr>
          <w:szCs w:val="28"/>
        </w:rPr>
        <w:t>е</w:t>
      </w:r>
      <w:r w:rsidRPr="006D3B8A">
        <w:rPr>
          <w:szCs w:val="28"/>
        </w:rPr>
        <w:t>щения следует оборудовать хладоновыми или углекислотными огнетушителями.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472 Правил противопожарного режима)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Углекислотные огнетушители запрещается применять для тушения пож</w:t>
      </w:r>
      <w:r w:rsidRPr="006D3B8A">
        <w:rPr>
          <w:szCs w:val="28"/>
        </w:rPr>
        <w:t>а</w:t>
      </w:r>
      <w:r w:rsidRPr="006D3B8A">
        <w:rPr>
          <w:szCs w:val="28"/>
        </w:rPr>
        <w:t>ров электрооборудования, находящегося под напряжением выше 10 кВ.</w:t>
      </w:r>
    </w:p>
    <w:p w:rsidR="00122815" w:rsidRPr="006D3B8A" w:rsidRDefault="00122815" w:rsidP="00364457">
      <w:pPr>
        <w:pStyle w:val="NoSpacing"/>
        <w:ind w:firstLine="709"/>
        <w:jc w:val="both"/>
        <w:rPr>
          <w:bCs/>
          <w:szCs w:val="28"/>
        </w:rPr>
      </w:pPr>
      <w:r w:rsidRPr="006D3B8A">
        <w:rPr>
          <w:szCs w:val="28"/>
        </w:rPr>
        <w:t xml:space="preserve">(п. 4.1.9 Свода правил </w:t>
      </w:r>
      <w:r w:rsidRPr="006D3B8A">
        <w:rPr>
          <w:bCs/>
          <w:szCs w:val="28"/>
        </w:rPr>
        <w:t>СП 9.13130.2009)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Углекислотные огнетушители с содержанием паров воды в диоксиде угл</w:t>
      </w:r>
      <w:r w:rsidRPr="006D3B8A">
        <w:rPr>
          <w:szCs w:val="28"/>
        </w:rPr>
        <w:t>е</w:t>
      </w:r>
      <w:r w:rsidRPr="006D3B8A">
        <w:rPr>
          <w:szCs w:val="28"/>
        </w:rPr>
        <w:t>рода более 0,006 % масс. и с длиной струи ОТВ менее 3 м запрещается применять для тушения электрооборудования, находящегося под напряжением выше 1000 В.</w:t>
      </w:r>
    </w:p>
    <w:p w:rsidR="00122815" w:rsidRPr="006D3B8A" w:rsidRDefault="00122815" w:rsidP="00364457">
      <w:pPr>
        <w:pStyle w:val="NoSpacing"/>
        <w:ind w:firstLine="709"/>
        <w:jc w:val="both"/>
        <w:rPr>
          <w:bCs/>
          <w:szCs w:val="28"/>
        </w:rPr>
      </w:pPr>
      <w:r w:rsidRPr="006D3B8A">
        <w:rPr>
          <w:szCs w:val="28"/>
        </w:rPr>
        <w:t xml:space="preserve">(п. 4.1.10 Свода правил </w:t>
      </w:r>
      <w:r w:rsidRPr="006D3B8A">
        <w:rPr>
          <w:bCs/>
          <w:szCs w:val="28"/>
        </w:rPr>
        <w:t>СП 9.13130.2009)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Углекислотный огнетушитель, оснащенный раструбом из металла, не до</w:t>
      </w:r>
      <w:r w:rsidRPr="006D3B8A">
        <w:rPr>
          <w:szCs w:val="28"/>
        </w:rPr>
        <w:t>л</w:t>
      </w:r>
      <w:r w:rsidRPr="006D3B8A">
        <w:rPr>
          <w:szCs w:val="28"/>
        </w:rPr>
        <w:t>жен использоваться для тушения пожаров электрооборудования, находящегося под напряжением.</w:t>
      </w:r>
    </w:p>
    <w:p w:rsidR="00122815" w:rsidRPr="006D3B8A" w:rsidRDefault="00122815" w:rsidP="00364457">
      <w:pPr>
        <w:pStyle w:val="NoSpacing"/>
        <w:ind w:firstLine="709"/>
        <w:jc w:val="both"/>
        <w:rPr>
          <w:bCs/>
          <w:szCs w:val="28"/>
        </w:rPr>
      </w:pPr>
      <w:r w:rsidRPr="006D3B8A">
        <w:rPr>
          <w:szCs w:val="28"/>
        </w:rPr>
        <w:t xml:space="preserve">(п. 4.1.11 Свода правил </w:t>
      </w:r>
      <w:r w:rsidRPr="006D3B8A">
        <w:rPr>
          <w:bCs/>
          <w:szCs w:val="28"/>
        </w:rPr>
        <w:t>СП 9.13130.2009)</w:t>
      </w:r>
    </w:p>
    <w:p w:rsidR="00122815" w:rsidRPr="006D3B8A" w:rsidRDefault="00122815" w:rsidP="00B42E0D">
      <w:pPr>
        <w:pStyle w:val="ConsPlusNormal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B8A">
        <w:rPr>
          <w:rFonts w:ascii="Times New Roman" w:hAnsi="Times New Roman" w:cs="Times New Roman"/>
          <w:sz w:val="28"/>
          <w:szCs w:val="28"/>
        </w:rPr>
        <w:t>Порошковые огнетушители из-за высокой запыленности во время их раб</w:t>
      </w:r>
      <w:r w:rsidRPr="006D3B8A">
        <w:rPr>
          <w:rFonts w:ascii="Times New Roman" w:hAnsi="Times New Roman" w:cs="Times New Roman"/>
          <w:sz w:val="28"/>
          <w:szCs w:val="28"/>
        </w:rPr>
        <w:t>о</w:t>
      </w:r>
      <w:r w:rsidRPr="006D3B8A">
        <w:rPr>
          <w:rFonts w:ascii="Times New Roman" w:hAnsi="Times New Roman" w:cs="Times New Roman"/>
          <w:sz w:val="28"/>
          <w:szCs w:val="28"/>
        </w:rPr>
        <w:t>ты и, как следствие, резко ухудшающейся видимости очага пожара и путей эвакуации, а также раздражающего действия порошка на органы дыхания не рекомендуется пр</w:t>
      </w:r>
      <w:r w:rsidRPr="006D3B8A">
        <w:rPr>
          <w:rFonts w:ascii="Times New Roman" w:hAnsi="Times New Roman" w:cs="Times New Roman"/>
          <w:sz w:val="28"/>
          <w:szCs w:val="28"/>
        </w:rPr>
        <w:t>и</w:t>
      </w:r>
      <w:r w:rsidRPr="006D3B8A">
        <w:rPr>
          <w:rFonts w:ascii="Times New Roman" w:hAnsi="Times New Roman" w:cs="Times New Roman"/>
          <w:sz w:val="28"/>
          <w:szCs w:val="28"/>
        </w:rPr>
        <w:t>менять в помещениях малого объема (менее 40 м3).</w:t>
      </w:r>
    </w:p>
    <w:p w:rsidR="00122815" w:rsidRPr="006D3B8A" w:rsidRDefault="00122815" w:rsidP="00364457">
      <w:pPr>
        <w:pStyle w:val="NoSpacing"/>
        <w:ind w:firstLine="709"/>
        <w:jc w:val="both"/>
        <w:rPr>
          <w:bCs/>
          <w:szCs w:val="28"/>
        </w:rPr>
      </w:pPr>
      <w:r w:rsidRPr="006D3B8A">
        <w:rPr>
          <w:szCs w:val="28"/>
        </w:rPr>
        <w:t xml:space="preserve">(п. 4.1.7 Свода правил </w:t>
      </w:r>
      <w:r w:rsidRPr="006D3B8A">
        <w:rPr>
          <w:bCs/>
          <w:szCs w:val="28"/>
        </w:rPr>
        <w:t>СП 9.13130.2009)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color w:val="000000"/>
          <w:szCs w:val="28"/>
        </w:rPr>
        <w:t xml:space="preserve">Расстояние от возможного очага пожара до места размещения переносного огнетушителя (с учетом перегородок, дверных проемов, возможных загромождений, оборудования) не должно превышать 20 метров для помещений административного и общественного назначения, 30 метров </w:t>
      </w:r>
      <w:r w:rsidRPr="006D3B8A">
        <w:rPr>
          <w:szCs w:val="28"/>
        </w:rPr>
        <w:t>–</w:t>
      </w:r>
      <w:r w:rsidRPr="006D3B8A">
        <w:rPr>
          <w:color w:val="000000"/>
          <w:szCs w:val="28"/>
        </w:rPr>
        <w:t xml:space="preserve"> для помещений категорий А, Б и В1 </w:t>
      </w:r>
      <w:r w:rsidRPr="006D3B8A">
        <w:rPr>
          <w:szCs w:val="28"/>
        </w:rPr>
        <w:t>–</w:t>
      </w:r>
      <w:r w:rsidRPr="006D3B8A">
        <w:rPr>
          <w:color w:val="000000"/>
          <w:szCs w:val="28"/>
        </w:rPr>
        <w:t xml:space="preserve"> В4 по пожарной и взрывопожарной опасности, 40 метров </w:t>
      </w:r>
      <w:r w:rsidRPr="006D3B8A">
        <w:rPr>
          <w:szCs w:val="28"/>
        </w:rPr>
        <w:t>–</w:t>
      </w:r>
      <w:r w:rsidRPr="006D3B8A">
        <w:rPr>
          <w:color w:val="000000"/>
          <w:szCs w:val="28"/>
        </w:rPr>
        <w:t xml:space="preserve"> для помещений категории Г по пожарной и взрывопожарной опасности, 70 метров </w:t>
      </w:r>
      <w:r w:rsidRPr="006D3B8A">
        <w:rPr>
          <w:szCs w:val="28"/>
        </w:rPr>
        <w:t>–</w:t>
      </w:r>
      <w:r w:rsidRPr="006D3B8A">
        <w:rPr>
          <w:color w:val="000000"/>
          <w:szCs w:val="28"/>
        </w:rPr>
        <w:t xml:space="preserve"> для помещений категории Д по пожарной и взрывопожарной опасности. 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474 Правил противопожарного режима)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Каждый огнетушитель, установленный на объекте защиты, должен иметь паспорт завода-изготовителя и порядковый номер.</w:t>
      </w:r>
    </w:p>
    <w:p w:rsidR="00122815" w:rsidRPr="006D3B8A" w:rsidRDefault="00122815" w:rsidP="00364457">
      <w:pPr>
        <w:pStyle w:val="NoSpacing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Запускающее или запорно-пусковое устройство огнетушителя должно быть о</w:t>
      </w:r>
      <w:r w:rsidRPr="006D3B8A">
        <w:rPr>
          <w:color w:val="000000"/>
          <w:szCs w:val="28"/>
        </w:rPr>
        <w:t>п</w:t>
      </w:r>
      <w:r w:rsidRPr="006D3B8A">
        <w:rPr>
          <w:color w:val="000000"/>
          <w:szCs w:val="28"/>
        </w:rPr>
        <w:t>ломбировано одноразовой пломбой.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475 Правил противопожарного режима)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Опломбирование огнетушителя осуществляется заводом-изготовителем при производстве огнетушителя или специализированными организациями при регл</w:t>
      </w:r>
      <w:r w:rsidRPr="006D3B8A">
        <w:rPr>
          <w:color w:val="000000"/>
          <w:szCs w:val="28"/>
        </w:rPr>
        <w:t>а</w:t>
      </w:r>
      <w:r w:rsidRPr="006D3B8A">
        <w:rPr>
          <w:color w:val="000000"/>
          <w:szCs w:val="28"/>
        </w:rPr>
        <w:t>ментном техническом обслуживании или перезарядке огнетушителя.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476 Правил противопожарного режима)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На одноразовую пломбу наносятся следующие обозначения:</w:t>
      </w:r>
    </w:p>
    <w:p w:rsidR="00122815" w:rsidRPr="006D3B8A" w:rsidRDefault="00122815" w:rsidP="00364457">
      <w:pPr>
        <w:pStyle w:val="NoSpacing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а) индивидуальный номер пломбы;</w:t>
      </w:r>
    </w:p>
    <w:p w:rsidR="00122815" w:rsidRPr="006D3B8A" w:rsidRDefault="00122815" w:rsidP="00364457">
      <w:pPr>
        <w:pStyle w:val="NoSpacing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б) дата зарядки огнетушителя с указанием месяца и года.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477 Правил противопожарного режима)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Руководитель организации обеспечивает наличие и исправность огнетуш</w:t>
      </w:r>
      <w:r w:rsidRPr="006D3B8A">
        <w:rPr>
          <w:color w:val="000000"/>
          <w:szCs w:val="28"/>
        </w:rPr>
        <w:t>и</w:t>
      </w:r>
      <w:r w:rsidRPr="006D3B8A">
        <w:rPr>
          <w:color w:val="000000"/>
          <w:szCs w:val="28"/>
        </w:rPr>
        <w:t>телей, периодичность их осмотра и проверки, а также своевременную перезарядку о</w:t>
      </w:r>
      <w:r w:rsidRPr="006D3B8A">
        <w:rPr>
          <w:color w:val="000000"/>
          <w:szCs w:val="28"/>
        </w:rPr>
        <w:t>г</w:t>
      </w:r>
      <w:r w:rsidRPr="006D3B8A">
        <w:rPr>
          <w:color w:val="000000"/>
          <w:szCs w:val="28"/>
        </w:rPr>
        <w:t>нетушителей.</w:t>
      </w:r>
    </w:p>
    <w:p w:rsidR="00122815" w:rsidRPr="006D3B8A" w:rsidRDefault="00122815" w:rsidP="00364457">
      <w:pPr>
        <w:pStyle w:val="NoSpacing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Учет наличия, периодичности осмотра и сроков перезарядки огнетушителей в</w:t>
      </w:r>
      <w:r w:rsidRPr="006D3B8A">
        <w:rPr>
          <w:color w:val="000000"/>
          <w:szCs w:val="28"/>
        </w:rPr>
        <w:t>е</w:t>
      </w:r>
      <w:r w:rsidRPr="006D3B8A">
        <w:rPr>
          <w:color w:val="000000"/>
          <w:szCs w:val="28"/>
        </w:rPr>
        <w:t>дется в специальном журнале произвольной формы.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478 Правил противопожарного режима)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Огнетушители, размещенные в коридорах, проходах, не должны препятс</w:t>
      </w:r>
      <w:r w:rsidRPr="006D3B8A">
        <w:rPr>
          <w:szCs w:val="28"/>
        </w:rPr>
        <w:t>т</w:t>
      </w:r>
      <w:r w:rsidRPr="006D3B8A">
        <w:rPr>
          <w:szCs w:val="28"/>
        </w:rPr>
        <w:t>вовать безопасной эвакуации людей. Огнетушители следует располагать на видных местах вблизи от выходов из помещений на высоте не более 1,5 метра.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481 Правил противопожарного режима)</w:t>
      </w:r>
    </w:p>
    <w:p w:rsidR="00122815" w:rsidRPr="006D3B8A" w:rsidRDefault="00122815" w:rsidP="00B42E0D">
      <w:pPr>
        <w:pStyle w:val="ConsPlusNormal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B8A">
        <w:rPr>
          <w:rFonts w:ascii="Times New Roman" w:hAnsi="Times New Roman" w:cs="Times New Roman"/>
          <w:sz w:val="28"/>
          <w:szCs w:val="28"/>
        </w:rPr>
        <w:t>Рекомендуется переносные огнетушители устанавливать на подвесных кронштейнах или в специальных шкафах. Огнетушители должны располагаться так, чтобы основные надписи и пиктограммы, показывающие порядок приведения их в действие, были хорошо видны и обращены наружу или в сторону наиболее вероятного подхода к ним.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 xml:space="preserve">(п. 4.2.5 Свода правил </w:t>
      </w:r>
      <w:r w:rsidRPr="006D3B8A">
        <w:rPr>
          <w:bCs/>
          <w:szCs w:val="28"/>
        </w:rPr>
        <w:t>СП 9.13130.2009</w:t>
      </w:r>
      <w:r w:rsidRPr="006D3B8A">
        <w:rPr>
          <w:szCs w:val="28"/>
        </w:rPr>
        <w:t>)</w:t>
      </w:r>
    </w:p>
    <w:p w:rsidR="00122815" w:rsidRPr="006D3B8A" w:rsidRDefault="00122815" w:rsidP="00B42E0D">
      <w:pPr>
        <w:pStyle w:val="ConsPlusNormal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B8A">
        <w:rPr>
          <w:rFonts w:ascii="Times New Roman" w:hAnsi="Times New Roman" w:cs="Times New Roman"/>
          <w:sz w:val="28"/>
          <w:szCs w:val="28"/>
        </w:rPr>
        <w:t>Огнетушители, имеющие полную массу менее 15 кг, должны быть уст</w:t>
      </w:r>
      <w:r w:rsidRPr="006D3B8A">
        <w:rPr>
          <w:rFonts w:ascii="Times New Roman" w:hAnsi="Times New Roman" w:cs="Times New Roman"/>
          <w:sz w:val="28"/>
          <w:szCs w:val="28"/>
        </w:rPr>
        <w:t>а</w:t>
      </w:r>
      <w:r w:rsidRPr="006D3B8A">
        <w:rPr>
          <w:rFonts w:ascii="Times New Roman" w:hAnsi="Times New Roman" w:cs="Times New Roman"/>
          <w:sz w:val="28"/>
          <w:szCs w:val="28"/>
        </w:rPr>
        <w:t>новлены таким образом, чтобы их верх располагался на высоте не более 1,5 м от пола; переносные огнетушители, имеющие полную массу 15 кг и более, должны устанавл</w:t>
      </w:r>
      <w:r w:rsidRPr="006D3B8A">
        <w:rPr>
          <w:rFonts w:ascii="Times New Roman" w:hAnsi="Times New Roman" w:cs="Times New Roman"/>
          <w:sz w:val="28"/>
          <w:szCs w:val="28"/>
        </w:rPr>
        <w:t>и</w:t>
      </w:r>
      <w:r w:rsidRPr="006D3B8A">
        <w:rPr>
          <w:rFonts w:ascii="Times New Roman" w:hAnsi="Times New Roman" w:cs="Times New Roman"/>
          <w:sz w:val="28"/>
          <w:szCs w:val="28"/>
        </w:rPr>
        <w:t>ваться так, чтобы верх огнетушителя располагался на высоте не более 1,0 м. Они могут устанавливаться на полу с обязательной фиксацией от возможного падения при сл</w:t>
      </w:r>
      <w:r w:rsidRPr="006D3B8A">
        <w:rPr>
          <w:rFonts w:ascii="Times New Roman" w:hAnsi="Times New Roman" w:cs="Times New Roman"/>
          <w:sz w:val="28"/>
          <w:szCs w:val="28"/>
        </w:rPr>
        <w:t>у</w:t>
      </w:r>
      <w:r w:rsidRPr="006D3B8A">
        <w:rPr>
          <w:rFonts w:ascii="Times New Roman" w:hAnsi="Times New Roman" w:cs="Times New Roman"/>
          <w:sz w:val="28"/>
          <w:szCs w:val="28"/>
        </w:rPr>
        <w:t>чайном воздействии.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 xml:space="preserve">(п. 4.2.7 Свода правил </w:t>
      </w:r>
      <w:r w:rsidRPr="006D3B8A">
        <w:rPr>
          <w:bCs/>
          <w:szCs w:val="28"/>
        </w:rPr>
        <w:t>СП 9.13130.2009</w:t>
      </w:r>
      <w:r w:rsidRPr="006D3B8A">
        <w:rPr>
          <w:szCs w:val="28"/>
        </w:rPr>
        <w:t>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Здания, не оборудованные внутренним противопожарным водопроводом и автоматическими установками пожаротушения, а также территории предприятий (о</w:t>
      </w:r>
      <w:r w:rsidRPr="006D3B8A">
        <w:rPr>
          <w:szCs w:val="28"/>
        </w:rPr>
        <w:t>р</w:t>
      </w:r>
      <w:r w:rsidRPr="006D3B8A">
        <w:rPr>
          <w:szCs w:val="28"/>
        </w:rPr>
        <w:t>ганизаций), не имеющие наружного противопожарного водопровода, или наружные технологические установки этих предприятий (организаций), удаленные на расстоянии более 100 метров от источников наружного противопожарного водоснабжения, дол</w:t>
      </w:r>
      <w:r w:rsidRPr="006D3B8A">
        <w:rPr>
          <w:szCs w:val="28"/>
        </w:rPr>
        <w:t>ж</w:t>
      </w:r>
      <w:r w:rsidRPr="006D3B8A">
        <w:rPr>
          <w:szCs w:val="28"/>
        </w:rPr>
        <w:t>ны оборудоваться пожарными щитами.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481 Правил противопожарного режима)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Пожарные щиты комплектуются немеханизированным пожарным инстр</w:t>
      </w:r>
      <w:r w:rsidRPr="006D3B8A">
        <w:rPr>
          <w:color w:val="000000"/>
          <w:szCs w:val="28"/>
        </w:rPr>
        <w:t>у</w:t>
      </w:r>
      <w:r w:rsidRPr="006D3B8A">
        <w:rPr>
          <w:color w:val="000000"/>
          <w:szCs w:val="28"/>
        </w:rPr>
        <w:t xml:space="preserve">ментом и инвентарем (приложение № </w:t>
      </w:r>
      <w:r>
        <w:rPr>
          <w:color w:val="000000"/>
          <w:szCs w:val="28"/>
        </w:rPr>
        <w:t>3</w:t>
      </w:r>
      <w:r w:rsidRPr="006D3B8A">
        <w:rPr>
          <w:color w:val="000000"/>
          <w:szCs w:val="28"/>
        </w:rPr>
        <w:t>).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482 Правил противопожарного режима)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Бочки для хранения воды, устанавливаемые рядом с пожарным щитом, должны иметь объем не менее 0,2 куб. метра и комплектоваться ведрами.</w:t>
      </w:r>
    </w:p>
    <w:p w:rsidR="00122815" w:rsidRPr="006D3B8A" w:rsidRDefault="00122815" w:rsidP="00364457">
      <w:pPr>
        <w:pStyle w:val="NoSpacing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Ящики для песка должны иметь объем 0,5 куб. метра и комплектоваться совк</w:t>
      </w:r>
      <w:r w:rsidRPr="006D3B8A">
        <w:rPr>
          <w:color w:val="000000"/>
          <w:szCs w:val="28"/>
        </w:rPr>
        <w:t>о</w:t>
      </w:r>
      <w:r w:rsidRPr="006D3B8A">
        <w:rPr>
          <w:color w:val="000000"/>
          <w:szCs w:val="28"/>
        </w:rPr>
        <w:t>вой лопатой.</w:t>
      </w:r>
    </w:p>
    <w:p w:rsidR="00122815" w:rsidRPr="006D3B8A" w:rsidRDefault="00122815" w:rsidP="00364457">
      <w:pPr>
        <w:pStyle w:val="NoSpacing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Конструкция ящика должна обеспечивать удобство извлечения песка и искл</w:t>
      </w:r>
      <w:r w:rsidRPr="006D3B8A">
        <w:rPr>
          <w:color w:val="000000"/>
          <w:szCs w:val="28"/>
        </w:rPr>
        <w:t>ю</w:t>
      </w:r>
      <w:r w:rsidRPr="006D3B8A">
        <w:rPr>
          <w:color w:val="000000"/>
          <w:szCs w:val="28"/>
        </w:rPr>
        <w:t>чать попадание осадков.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483 Правил противопожарного режима)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Ящики с песком, как правило, устанавливаются с пожарными щитами в местах, где возможен разлив легковоспламеняющихся или горючих жидкостей.</w:t>
      </w:r>
    </w:p>
    <w:p w:rsidR="00122815" w:rsidRPr="006D3B8A" w:rsidRDefault="00122815" w:rsidP="00364457">
      <w:pPr>
        <w:pStyle w:val="NoSpacing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Для помещений и наружных технологических установок категорий А, Б и В по взрывопожарной и пожарной опасности предусматривается запас песка 0,5 куб. метра на каждые 500 кв. метров защищаемой площади, а для помещений и наружных техн</w:t>
      </w:r>
      <w:r w:rsidRPr="006D3B8A">
        <w:rPr>
          <w:color w:val="000000"/>
          <w:szCs w:val="28"/>
        </w:rPr>
        <w:t>о</w:t>
      </w:r>
      <w:r w:rsidRPr="006D3B8A">
        <w:rPr>
          <w:color w:val="000000"/>
          <w:szCs w:val="28"/>
        </w:rPr>
        <w:t xml:space="preserve">логических установок категорий Г и Д по взрывопожарной и пожарной опасности </w:t>
      </w:r>
      <w:r w:rsidRPr="006D3B8A">
        <w:rPr>
          <w:szCs w:val="28"/>
        </w:rPr>
        <w:t>–</w:t>
      </w:r>
      <w:r w:rsidRPr="006D3B8A">
        <w:rPr>
          <w:color w:val="000000"/>
          <w:szCs w:val="28"/>
        </w:rPr>
        <w:t xml:space="preserve"> не менее 0,5 куб. метра на каждые 1000 кв. метров защищаемой площади.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484 Правил противопожарного режима)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Покрывала для изоляции очага возгорания должны иметь размер не менее одного метра шириной и одного метра длиной.</w:t>
      </w:r>
    </w:p>
    <w:p w:rsidR="00122815" w:rsidRPr="006D3B8A" w:rsidRDefault="00122815" w:rsidP="00364457">
      <w:pPr>
        <w:pStyle w:val="NoSpacing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В помещениях, где применяются и (или) хранятся легковоспламеняющиеся и (или) горючие жидкости, размеры полотен должны быть не менее 2 x 1,5 метра.</w:t>
      </w:r>
    </w:p>
    <w:p w:rsidR="00122815" w:rsidRPr="006D3B8A" w:rsidRDefault="00122815" w:rsidP="00364457">
      <w:pPr>
        <w:pStyle w:val="NoSpacing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Полотна хранятся в водонепроницаемых закрывающихся футлярах (чехлах, уп</w:t>
      </w:r>
      <w:r w:rsidRPr="006D3B8A">
        <w:rPr>
          <w:color w:val="000000"/>
          <w:szCs w:val="28"/>
        </w:rPr>
        <w:t>а</w:t>
      </w:r>
      <w:r w:rsidRPr="006D3B8A">
        <w:rPr>
          <w:color w:val="000000"/>
          <w:szCs w:val="28"/>
        </w:rPr>
        <w:t>ковках), позволяющих быстро применить эти средства в случае пожара.</w:t>
      </w:r>
    </w:p>
    <w:p w:rsidR="00122815" w:rsidRPr="006D3B8A" w:rsidRDefault="00122815" w:rsidP="00364457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485 Правил противопожарного режима)</w:t>
      </w:r>
    </w:p>
    <w:p w:rsidR="00122815" w:rsidRPr="006D3B8A" w:rsidRDefault="00122815" w:rsidP="00B42E0D">
      <w:pPr>
        <w:pStyle w:val="NoSpacing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Использование первичных средств пожаротушения, немеханизированного пожарного инструмента и инвентаря для хозяйственных и прочих нужд, не связанных с тушением пожара, запрещается.</w:t>
      </w:r>
    </w:p>
    <w:p w:rsidR="00122815" w:rsidRPr="00DD52D0" w:rsidRDefault="00122815" w:rsidP="003365CE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486 Правил противопожарного режима)</w:t>
      </w:r>
    </w:p>
    <w:p w:rsidR="00122815" w:rsidRPr="003365CE" w:rsidRDefault="00122815" w:rsidP="00FB3E2B">
      <w:pPr>
        <w:spacing w:line="276" w:lineRule="auto"/>
        <w:jc w:val="both"/>
        <w:rPr>
          <w:szCs w:val="28"/>
          <w:highlight w:val="yellow"/>
        </w:rPr>
      </w:pPr>
    </w:p>
    <w:p w:rsidR="00122815" w:rsidRPr="003365CE" w:rsidRDefault="00122815" w:rsidP="00B42E0D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outlineLvl w:val="0"/>
        <w:rPr>
          <w:b/>
          <w:szCs w:val="28"/>
        </w:rPr>
      </w:pPr>
      <w:r w:rsidRPr="003365CE">
        <w:rPr>
          <w:b/>
          <w:szCs w:val="28"/>
        </w:rPr>
        <w:t>ОТВЕТСТВЕННОСТЬ ЗА НАРУШЕНИЕ ТРЕБОВАНИЙ ПОЖА</w:t>
      </w:r>
      <w:r w:rsidRPr="003365CE">
        <w:rPr>
          <w:b/>
          <w:szCs w:val="28"/>
        </w:rPr>
        <w:t>Р</w:t>
      </w:r>
      <w:r w:rsidRPr="003365CE">
        <w:rPr>
          <w:b/>
          <w:szCs w:val="28"/>
        </w:rPr>
        <w:t>НОЙ БЕЗОПАСНОСТИ</w:t>
      </w:r>
    </w:p>
    <w:p w:rsidR="00122815" w:rsidRPr="003365CE" w:rsidRDefault="00122815" w:rsidP="00FB3E2B">
      <w:pPr>
        <w:autoSpaceDE w:val="0"/>
        <w:autoSpaceDN w:val="0"/>
        <w:adjustRightInd w:val="0"/>
        <w:spacing w:line="276" w:lineRule="auto"/>
        <w:jc w:val="both"/>
        <w:outlineLvl w:val="0"/>
        <w:rPr>
          <w:szCs w:val="28"/>
          <w:highlight w:val="yellow"/>
        </w:rPr>
      </w:pP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6" w:name="Par12"/>
      <w:bookmarkEnd w:id="6"/>
      <w:r w:rsidRPr="005D05B8">
        <w:rPr>
          <w:szCs w:val="28"/>
        </w:rPr>
        <w:t>Ответственность за нарушение требований пожарной безопасности в соответ-ствии с действующим законодательством несут:</w:t>
      </w: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– собственники имущества;</w:t>
      </w: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– руководители федеральных органов исполнительной власти;</w:t>
      </w: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– руководители органов местного самоуправления;</w:t>
      </w: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– лица, уполномоченные владеть, пользоваться или распоряжаться имуществом, в том числе руководители организаций;</w:t>
      </w: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– лица, в установленном порядке назначенные ответственными за обеспечение пожарной безопасности;</w:t>
      </w: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– должностные лица в пределах их компетенции.</w:t>
      </w: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Указанные лица, иные граждане за нарушение требований пожарной безопасн</w:t>
      </w:r>
      <w:r w:rsidRPr="005D05B8">
        <w:rPr>
          <w:szCs w:val="28"/>
        </w:rPr>
        <w:t>о</w:t>
      </w:r>
      <w:r w:rsidRPr="005D05B8">
        <w:rPr>
          <w:szCs w:val="28"/>
        </w:rPr>
        <w:t xml:space="preserve">сти, а также за иные правонарушения в области пожарной безопасности могут быть привлечены к дисциплинарной, административной или уголовной ответственности в соответствии с действующим законодательством. </w:t>
      </w: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(ст. 38 Федерального закона "О пожарной безопасности")</w:t>
      </w: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Статья 20.4. Кодекса РФ об административных правонарушениях  Нарушение требований пожарной безопасности</w:t>
      </w: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1. Нарушение требований пожарной безопасности, за исключением случаев, предусмотренных статьями 8.32, 11.16 Кодекса РФ об административных правонар</w:t>
      </w:r>
      <w:r w:rsidRPr="005D05B8">
        <w:rPr>
          <w:szCs w:val="28"/>
        </w:rPr>
        <w:t>у</w:t>
      </w:r>
      <w:r w:rsidRPr="005D05B8">
        <w:rPr>
          <w:szCs w:val="28"/>
        </w:rPr>
        <w:t xml:space="preserve">шениях и 6, 6.1 и 7 настоящей статьи, – </w:t>
      </w: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влечет предупреждение или наложение административного штрафа на граждан в размере от двух тысяч до трех тысяч рублей; на должностных лиц - от шести тысяч до пятнадцати тысяч рублей; на лиц, осуществляющих предпринимательскую деятел</w:t>
      </w:r>
      <w:r w:rsidRPr="005D05B8">
        <w:rPr>
          <w:szCs w:val="28"/>
        </w:rPr>
        <w:t>ь</w:t>
      </w:r>
      <w:r w:rsidRPr="005D05B8">
        <w:rPr>
          <w:szCs w:val="28"/>
        </w:rPr>
        <w:t>ность без образования юридического лица, - от двадцати тысяч до тридцати тысяч рублей; на юридических лиц - от ста пятидесяти тысяч до двухсот тысяч рублей.</w:t>
      </w: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2. Те же действия, совершенные в условиях особого противопожарного режима, – влекут наложение административного штрафа на граждан в размере от двух тысяч до четырех тысяч рублей; на должностных лиц - от пятнадцати тысяч до тридцати тысяч рублей; на лиц, осуществляющих предпринимательскую деятельность без образования юридического лица, - от тридцати тысяч до сорока тысяч рублей; на юридических лиц - от двухсот тысяч до четырехсот тысяч рублей.</w:t>
      </w: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6. Нарушение требований пожарной безопасности, повлекшее возникновение пожара и уничтожение или повреждение чужого имущества либо причинение легкого или средней тяжести вреда здоровью человека, –</w:t>
      </w: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влечет наложение административного штрафа на граждан в размере от четырех тысяч до пяти тысяч рублей; на должностных лиц - от сорока тысяч до пятидесяти т</w:t>
      </w:r>
      <w:r w:rsidRPr="005D05B8">
        <w:rPr>
          <w:szCs w:val="28"/>
        </w:rPr>
        <w:t>ы</w:t>
      </w:r>
      <w:r w:rsidRPr="005D05B8">
        <w:rPr>
          <w:szCs w:val="28"/>
        </w:rPr>
        <w:t>сяч рублей; на юридических лиц - от трехсот пятидесяти тысяч до четырехсот тысяч рублей.</w:t>
      </w:r>
    </w:p>
    <w:p w:rsidR="00122815" w:rsidRPr="005D05B8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6.1. Нарушение требований пожарной безопасности, повлекшее возникновение пожара и причинение тяжкого вреда здоровью человека или смерть человека, –</w:t>
      </w:r>
    </w:p>
    <w:p w:rsidR="00122815" w:rsidRDefault="00122815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суток.</w:t>
      </w:r>
    </w:p>
    <w:p w:rsidR="00122815" w:rsidRPr="009314AF" w:rsidRDefault="00122815" w:rsidP="005D05B8">
      <w:pPr>
        <w:autoSpaceDE w:val="0"/>
        <w:autoSpaceDN w:val="0"/>
        <w:adjustRightInd w:val="0"/>
        <w:ind w:firstLine="709"/>
        <w:jc w:val="both"/>
        <w:rPr>
          <w:color w:val="FF0000"/>
          <w:szCs w:val="28"/>
        </w:rPr>
      </w:pPr>
      <w:bookmarkStart w:id="7" w:name="_GoBack"/>
      <w:bookmarkEnd w:id="7"/>
      <w:r w:rsidRPr="009314AF">
        <w:rPr>
          <w:b/>
          <w:color w:val="FF0000"/>
          <w:szCs w:val="28"/>
          <w:highlight w:val="yellow"/>
        </w:rPr>
        <w:br w:type="page"/>
      </w:r>
    </w:p>
    <w:p w:rsidR="00122815" w:rsidRPr="00734914" w:rsidRDefault="00122815" w:rsidP="008422D0">
      <w:pPr>
        <w:autoSpaceDE w:val="0"/>
        <w:autoSpaceDN w:val="0"/>
        <w:adjustRightInd w:val="0"/>
        <w:spacing w:line="276" w:lineRule="auto"/>
        <w:jc w:val="right"/>
        <w:rPr>
          <w:sz w:val="24"/>
          <w:szCs w:val="24"/>
        </w:rPr>
      </w:pPr>
      <w:r w:rsidRPr="00734914">
        <w:rPr>
          <w:sz w:val="24"/>
          <w:szCs w:val="24"/>
        </w:rPr>
        <w:t>Приложение № 1</w:t>
      </w:r>
    </w:p>
    <w:p w:rsidR="00122815" w:rsidRDefault="00122815" w:rsidP="008422D0">
      <w:pPr>
        <w:pStyle w:val="NoSpacing"/>
        <w:ind w:firstLine="709"/>
        <w:rPr>
          <w:b/>
          <w:szCs w:val="28"/>
        </w:rPr>
      </w:pPr>
    </w:p>
    <w:p w:rsidR="00122815" w:rsidRPr="007B4D56" w:rsidRDefault="00122815" w:rsidP="00C85E5E">
      <w:pPr>
        <w:pStyle w:val="NoSpacing"/>
        <w:spacing w:line="240" w:lineRule="exact"/>
        <w:ind w:firstLine="709"/>
        <w:rPr>
          <w:b/>
          <w:szCs w:val="28"/>
        </w:rPr>
      </w:pPr>
      <w:r w:rsidRPr="007B4D56">
        <w:rPr>
          <w:b/>
          <w:szCs w:val="28"/>
        </w:rPr>
        <w:t>ТРЕБОВАНИЯ К ИНСТРУКЦИИ О МЕРАХ</w:t>
      </w:r>
    </w:p>
    <w:p w:rsidR="00122815" w:rsidRDefault="00122815" w:rsidP="00C85E5E">
      <w:pPr>
        <w:pStyle w:val="NoSpacing"/>
        <w:spacing w:line="240" w:lineRule="exact"/>
        <w:ind w:firstLine="709"/>
        <w:rPr>
          <w:szCs w:val="28"/>
        </w:rPr>
      </w:pPr>
      <w:r w:rsidRPr="007B4D56">
        <w:rPr>
          <w:b/>
          <w:szCs w:val="28"/>
        </w:rPr>
        <w:t>ПОЖАРНОЙ БЕЗОПАСНОСТИ</w:t>
      </w:r>
    </w:p>
    <w:p w:rsidR="00122815" w:rsidRPr="003222E0" w:rsidRDefault="00122815" w:rsidP="00C85E5E">
      <w:pPr>
        <w:pStyle w:val="NoSpacing"/>
        <w:spacing w:line="240" w:lineRule="exact"/>
        <w:ind w:firstLine="709"/>
        <w:jc w:val="both"/>
        <w:rPr>
          <w:szCs w:val="28"/>
        </w:rPr>
      </w:pP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Инструкция о мерах пожарной безопасности разрабатывае</w:t>
      </w:r>
      <w:r>
        <w:rPr>
          <w:szCs w:val="28"/>
        </w:rPr>
        <w:t xml:space="preserve">тся на основе Правил противопожарного режима в Российской Федерации, </w:t>
      </w:r>
      <w:r w:rsidRPr="003222E0">
        <w:rPr>
          <w:szCs w:val="28"/>
        </w:rPr>
        <w:t>нормативных документов по п</w:t>
      </w:r>
      <w:r w:rsidRPr="003222E0">
        <w:rPr>
          <w:szCs w:val="28"/>
        </w:rPr>
        <w:t>о</w:t>
      </w:r>
      <w:r w:rsidRPr="003222E0">
        <w:rPr>
          <w:szCs w:val="28"/>
        </w:rPr>
        <w:t>жарной безопасности, исходя из специфики пожарной опасности зданий,сооружений, помещений, технологических процессов, технологического и производственного об</w:t>
      </w:r>
      <w:r w:rsidRPr="003222E0">
        <w:rPr>
          <w:szCs w:val="28"/>
        </w:rPr>
        <w:t>о</w:t>
      </w:r>
      <w:r w:rsidRPr="003222E0">
        <w:rPr>
          <w:szCs w:val="28"/>
        </w:rPr>
        <w:t>рудования.</w:t>
      </w:r>
    </w:p>
    <w:p w:rsidR="00122815" w:rsidRDefault="00122815" w:rsidP="00CE2CB0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</w:t>
      </w:r>
      <w:r>
        <w:rPr>
          <w:szCs w:val="28"/>
        </w:rPr>
        <w:t>60</w:t>
      </w:r>
      <w:r w:rsidRPr="006D3B8A">
        <w:rPr>
          <w:szCs w:val="28"/>
        </w:rPr>
        <w:t xml:space="preserve"> Правил противопожарного режима)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В инструкции о мерах пожарной безопасности необходимо отражать следующие вопросы: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а) порядок содержания территории, зданий, сооружений и помещений, в</w:t>
      </w:r>
      <w:r>
        <w:rPr>
          <w:szCs w:val="28"/>
        </w:rPr>
        <w:t xml:space="preserve"> том числе эвакуационных </w:t>
      </w:r>
      <w:r w:rsidRPr="003222E0">
        <w:rPr>
          <w:szCs w:val="28"/>
        </w:rPr>
        <w:t>путей;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б) мероприятия по обеспечению пожарной безопасност</w:t>
      </w:r>
      <w:r>
        <w:rPr>
          <w:szCs w:val="28"/>
        </w:rPr>
        <w:t>и технологических пр</w:t>
      </w:r>
      <w:r>
        <w:rPr>
          <w:szCs w:val="28"/>
        </w:rPr>
        <w:t>о</w:t>
      </w:r>
      <w:r>
        <w:rPr>
          <w:szCs w:val="28"/>
        </w:rPr>
        <w:t xml:space="preserve">цессов при </w:t>
      </w:r>
      <w:r w:rsidRPr="003222E0">
        <w:rPr>
          <w:szCs w:val="28"/>
        </w:rPr>
        <w:t>эксплуатации оборудования и производстве пожароопасных работ;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в) порядок и нормы хранения и транспортировки пожаровзрывоопасных веществ и пожа</w:t>
      </w:r>
      <w:r>
        <w:rPr>
          <w:szCs w:val="28"/>
        </w:rPr>
        <w:t xml:space="preserve">роопасных </w:t>
      </w:r>
      <w:r w:rsidRPr="003222E0">
        <w:rPr>
          <w:szCs w:val="28"/>
        </w:rPr>
        <w:t>веществ и материалов;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г) порядок осмотра и закрытия помещений по окончании работы;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д) расположение мест для курения, применения открытого огня, проезда тран</w:t>
      </w:r>
      <w:r w:rsidRPr="003222E0">
        <w:rPr>
          <w:szCs w:val="28"/>
        </w:rPr>
        <w:t>с</w:t>
      </w:r>
      <w:r w:rsidRPr="003222E0">
        <w:rPr>
          <w:szCs w:val="28"/>
        </w:rPr>
        <w:t>порта и проведенияогневых или иных пожароопасных работ;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е) порядок сбора, хранения и удаления горючих веществ и ма</w:t>
      </w:r>
      <w:r>
        <w:rPr>
          <w:szCs w:val="28"/>
        </w:rPr>
        <w:t>териалов, содерж</w:t>
      </w:r>
      <w:r>
        <w:rPr>
          <w:szCs w:val="28"/>
        </w:rPr>
        <w:t>а</w:t>
      </w:r>
      <w:r>
        <w:rPr>
          <w:szCs w:val="28"/>
        </w:rPr>
        <w:t xml:space="preserve">ния и хранения </w:t>
      </w:r>
      <w:r w:rsidRPr="003222E0">
        <w:rPr>
          <w:szCs w:val="28"/>
        </w:rPr>
        <w:t>спецодежды;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ж) допустимое количество единовременно находящихся в пом</w:t>
      </w:r>
      <w:r>
        <w:rPr>
          <w:szCs w:val="28"/>
        </w:rPr>
        <w:t xml:space="preserve">ещениях сырья, полуфабрикатов и </w:t>
      </w:r>
      <w:r w:rsidRPr="003222E0">
        <w:rPr>
          <w:szCs w:val="28"/>
        </w:rPr>
        <w:t>готовой продукции;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з) порядок и периодичность уборки горючих отходов и пыли, хранения прома</w:t>
      </w:r>
      <w:r w:rsidRPr="003222E0">
        <w:rPr>
          <w:szCs w:val="28"/>
        </w:rPr>
        <w:t>с</w:t>
      </w:r>
      <w:r w:rsidRPr="003222E0">
        <w:rPr>
          <w:szCs w:val="28"/>
        </w:rPr>
        <w:t>ленной спецодежды;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и) предельные показания контрольно-измерительных приборов</w:t>
      </w:r>
      <w:r>
        <w:rPr>
          <w:szCs w:val="28"/>
        </w:rPr>
        <w:t xml:space="preserve"> (манометры, термометры и др.), </w:t>
      </w:r>
      <w:r w:rsidRPr="003222E0">
        <w:rPr>
          <w:szCs w:val="28"/>
        </w:rPr>
        <w:t>отклонения от которых могут вызвать пожар или взрыв;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к) обязанности и действия работников при пожаре, в том чи</w:t>
      </w:r>
      <w:r>
        <w:rPr>
          <w:szCs w:val="28"/>
        </w:rPr>
        <w:t>сле при вызове п</w:t>
      </w:r>
      <w:r>
        <w:rPr>
          <w:szCs w:val="28"/>
        </w:rPr>
        <w:t>о</w:t>
      </w:r>
      <w:r>
        <w:rPr>
          <w:szCs w:val="28"/>
        </w:rPr>
        <w:t xml:space="preserve">жарной охраны, </w:t>
      </w:r>
      <w:r w:rsidRPr="003222E0">
        <w:rPr>
          <w:szCs w:val="28"/>
        </w:rPr>
        <w:t>аварийной остановке технологического оборудования, отключении вентиляции и электрооборудования (втом числе в случае пожара и по окончании раб</w:t>
      </w:r>
      <w:r w:rsidRPr="003222E0">
        <w:rPr>
          <w:szCs w:val="28"/>
        </w:rPr>
        <w:t>о</w:t>
      </w:r>
      <w:r w:rsidRPr="003222E0">
        <w:rPr>
          <w:szCs w:val="28"/>
        </w:rPr>
        <w:t>чего дня), пользовании средствами пожаротушения ипожарной автоматики, эвакуации горючих веществ и материальных ценностей, осмотре и приведении впожаровзрыв</w:t>
      </w:r>
      <w:r w:rsidRPr="003222E0">
        <w:rPr>
          <w:szCs w:val="28"/>
        </w:rPr>
        <w:t>о</w:t>
      </w:r>
      <w:r w:rsidRPr="003222E0">
        <w:rPr>
          <w:szCs w:val="28"/>
        </w:rPr>
        <w:t>безопасное состояние всех помещений предприятия (подразделения);</w:t>
      </w:r>
    </w:p>
    <w:p w:rsidR="00122815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л) допустимое (предельное) количество людей, которые могут одн</w:t>
      </w:r>
      <w:r>
        <w:rPr>
          <w:szCs w:val="28"/>
        </w:rPr>
        <w:t>овременно н</w:t>
      </w:r>
      <w:r>
        <w:rPr>
          <w:szCs w:val="28"/>
        </w:rPr>
        <w:t>а</w:t>
      </w:r>
      <w:r>
        <w:rPr>
          <w:szCs w:val="28"/>
        </w:rPr>
        <w:t xml:space="preserve">ходиться на объекте </w:t>
      </w:r>
      <w:r w:rsidRPr="003222E0">
        <w:rPr>
          <w:szCs w:val="28"/>
        </w:rPr>
        <w:t>защиты.</w:t>
      </w:r>
    </w:p>
    <w:p w:rsidR="00122815" w:rsidRPr="003222E0" w:rsidRDefault="00122815" w:rsidP="003A208A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</w:t>
      </w:r>
      <w:r>
        <w:rPr>
          <w:szCs w:val="28"/>
        </w:rPr>
        <w:t>61</w:t>
      </w:r>
      <w:r w:rsidRPr="006D3B8A">
        <w:rPr>
          <w:szCs w:val="28"/>
        </w:rPr>
        <w:t xml:space="preserve"> Правил противопожарного режима)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В инструкции о мерах пожарной безопасности указываются лиц</w:t>
      </w:r>
      <w:r>
        <w:rPr>
          <w:szCs w:val="28"/>
        </w:rPr>
        <w:t xml:space="preserve">а, ответственные за обеспечение </w:t>
      </w:r>
      <w:r w:rsidRPr="003222E0">
        <w:rPr>
          <w:szCs w:val="28"/>
        </w:rPr>
        <w:t>пожарной безопасности, в том числе за: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а) сообщение о возникновении пожара в пожарную охран</w:t>
      </w:r>
      <w:r>
        <w:rPr>
          <w:szCs w:val="28"/>
        </w:rPr>
        <w:t>у и оповещение (и</w:t>
      </w:r>
      <w:r>
        <w:rPr>
          <w:szCs w:val="28"/>
        </w:rPr>
        <w:t>н</w:t>
      </w:r>
      <w:r>
        <w:rPr>
          <w:szCs w:val="28"/>
        </w:rPr>
        <w:t xml:space="preserve">формирование) </w:t>
      </w:r>
      <w:r w:rsidRPr="003222E0">
        <w:rPr>
          <w:szCs w:val="28"/>
        </w:rPr>
        <w:t>руководства и дежурных служб объекта защиты;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б) организацию спасания людей с использованием для этого имеющ</w:t>
      </w:r>
      <w:r>
        <w:rPr>
          <w:szCs w:val="28"/>
        </w:rPr>
        <w:t xml:space="preserve">ихся сил и средств, в том числе </w:t>
      </w:r>
      <w:r w:rsidRPr="003222E0">
        <w:rPr>
          <w:szCs w:val="28"/>
        </w:rPr>
        <w:t>за оказание первой помощи пострадавшим;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в) проверку включения автоматических систем противопожарной защиты (си</w:t>
      </w:r>
      <w:r w:rsidRPr="003222E0">
        <w:rPr>
          <w:szCs w:val="28"/>
        </w:rPr>
        <w:t>с</w:t>
      </w:r>
      <w:r w:rsidRPr="003222E0">
        <w:rPr>
          <w:szCs w:val="28"/>
        </w:rPr>
        <w:t>тем оповещения людейо пожаре, пожаротушения, противодымной защиты);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 xml:space="preserve">г) отключение при необходимости электроэнергии (за исключением </w:t>
      </w:r>
      <w:r>
        <w:rPr>
          <w:szCs w:val="28"/>
        </w:rPr>
        <w:t>систем пр</w:t>
      </w:r>
      <w:r>
        <w:rPr>
          <w:szCs w:val="28"/>
        </w:rPr>
        <w:t>о</w:t>
      </w:r>
      <w:r>
        <w:rPr>
          <w:szCs w:val="28"/>
        </w:rPr>
        <w:t xml:space="preserve">тивопожарной защиты), </w:t>
      </w:r>
      <w:r w:rsidRPr="003222E0">
        <w:rPr>
          <w:szCs w:val="28"/>
        </w:rPr>
        <w:t>остановку работы транспортирующих устройств, агрегатов, аппаратов, перекрывание сырьевых, газовых,паровых и водных коммуникаций, ост</w:t>
      </w:r>
      <w:r w:rsidRPr="003222E0">
        <w:rPr>
          <w:szCs w:val="28"/>
        </w:rPr>
        <w:t>а</w:t>
      </w:r>
      <w:r w:rsidRPr="003222E0">
        <w:rPr>
          <w:szCs w:val="28"/>
        </w:rPr>
        <w:t>новку работы систем вентиляции в аварийном и смежных с нимпомещениях, выполн</w:t>
      </w:r>
      <w:r w:rsidRPr="003222E0">
        <w:rPr>
          <w:szCs w:val="28"/>
        </w:rPr>
        <w:t>е</w:t>
      </w:r>
      <w:r w:rsidRPr="003222E0">
        <w:rPr>
          <w:szCs w:val="28"/>
        </w:rPr>
        <w:t>ние других мероприятий, способствующих предотвращению развития пожара изады</w:t>
      </w:r>
      <w:r w:rsidRPr="003222E0">
        <w:rPr>
          <w:szCs w:val="28"/>
        </w:rPr>
        <w:t>м</w:t>
      </w:r>
      <w:r w:rsidRPr="003222E0">
        <w:rPr>
          <w:szCs w:val="28"/>
        </w:rPr>
        <w:t>ления помещений здания;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д) прекращение всех работ в здании (если это допусти</w:t>
      </w:r>
      <w:r>
        <w:rPr>
          <w:szCs w:val="28"/>
        </w:rPr>
        <w:t xml:space="preserve">мо по технологическому процессу </w:t>
      </w:r>
      <w:r w:rsidRPr="003222E0">
        <w:rPr>
          <w:szCs w:val="28"/>
        </w:rPr>
        <w:t>производства), кроме работ, связанных с мероприятиями по ликвидации п</w:t>
      </w:r>
      <w:r w:rsidRPr="003222E0">
        <w:rPr>
          <w:szCs w:val="28"/>
        </w:rPr>
        <w:t>о</w:t>
      </w:r>
      <w:r w:rsidRPr="003222E0">
        <w:rPr>
          <w:szCs w:val="28"/>
        </w:rPr>
        <w:t>жара;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е) удаление за пределы опасной зоны всех работников, не участвующих в туш</w:t>
      </w:r>
      <w:r w:rsidRPr="003222E0">
        <w:rPr>
          <w:szCs w:val="28"/>
        </w:rPr>
        <w:t>е</w:t>
      </w:r>
      <w:r w:rsidRPr="003222E0">
        <w:rPr>
          <w:szCs w:val="28"/>
        </w:rPr>
        <w:t>нии пожара;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ж) осуществление общего руководства по тушению пожара (с уч</w:t>
      </w:r>
      <w:r>
        <w:rPr>
          <w:szCs w:val="28"/>
        </w:rPr>
        <w:t>етом специф</w:t>
      </w:r>
      <w:r>
        <w:rPr>
          <w:szCs w:val="28"/>
        </w:rPr>
        <w:t>и</w:t>
      </w:r>
      <w:r>
        <w:rPr>
          <w:szCs w:val="28"/>
        </w:rPr>
        <w:t xml:space="preserve">ческих особенностей </w:t>
      </w:r>
      <w:r w:rsidRPr="003222E0">
        <w:rPr>
          <w:szCs w:val="28"/>
        </w:rPr>
        <w:t>объекта защиты) до прибытия подразделения пожарной охраны;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з) обеспечение соблюдения требований безопасности рабо</w:t>
      </w:r>
      <w:r>
        <w:rPr>
          <w:szCs w:val="28"/>
        </w:rPr>
        <w:t>тниками, принима</w:t>
      </w:r>
      <w:r>
        <w:rPr>
          <w:szCs w:val="28"/>
        </w:rPr>
        <w:t>ю</w:t>
      </w:r>
      <w:r>
        <w:rPr>
          <w:szCs w:val="28"/>
        </w:rPr>
        <w:t xml:space="preserve">щими участие в </w:t>
      </w:r>
      <w:r w:rsidRPr="003222E0">
        <w:rPr>
          <w:szCs w:val="28"/>
        </w:rPr>
        <w:t>тушении пожара;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и) организацию одновременно с тушением пожара эвакуации и защиты матер</w:t>
      </w:r>
      <w:r w:rsidRPr="003222E0">
        <w:rPr>
          <w:szCs w:val="28"/>
        </w:rPr>
        <w:t>и</w:t>
      </w:r>
      <w:r w:rsidRPr="003222E0">
        <w:rPr>
          <w:szCs w:val="28"/>
        </w:rPr>
        <w:t>альных ценностей;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к) встречу подразделений пожарной охраны и оказание помощ</w:t>
      </w:r>
      <w:r>
        <w:rPr>
          <w:szCs w:val="28"/>
        </w:rPr>
        <w:t>и в выборе кра</w:t>
      </w:r>
      <w:r>
        <w:rPr>
          <w:szCs w:val="28"/>
        </w:rPr>
        <w:t>т</w:t>
      </w:r>
      <w:r>
        <w:rPr>
          <w:szCs w:val="28"/>
        </w:rPr>
        <w:t xml:space="preserve">чайшего пути для </w:t>
      </w:r>
      <w:r w:rsidRPr="003222E0">
        <w:rPr>
          <w:szCs w:val="28"/>
        </w:rPr>
        <w:t>подъезда к очагу пожара;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л) сообщение подразделениям пожарной охраны, привлекаемым д</w:t>
      </w:r>
      <w:r>
        <w:rPr>
          <w:szCs w:val="28"/>
        </w:rPr>
        <w:t>ля тушения пожаров и проведения</w:t>
      </w:r>
      <w:r w:rsidRPr="003222E0">
        <w:rPr>
          <w:szCs w:val="28"/>
        </w:rPr>
        <w:t>связанных с ними первоочередных аварийно-спасательных р</w:t>
      </w:r>
      <w:r w:rsidRPr="003222E0">
        <w:rPr>
          <w:szCs w:val="28"/>
        </w:rPr>
        <w:t>а</w:t>
      </w:r>
      <w:r w:rsidRPr="003222E0">
        <w:rPr>
          <w:szCs w:val="28"/>
        </w:rPr>
        <w:t>бот, сведений, необходимых дляобеспечения безопасности личного состава, о перер</w:t>
      </w:r>
      <w:r w:rsidRPr="003222E0">
        <w:rPr>
          <w:szCs w:val="28"/>
        </w:rPr>
        <w:t>а</w:t>
      </w:r>
      <w:r w:rsidRPr="003222E0">
        <w:rPr>
          <w:szCs w:val="28"/>
        </w:rPr>
        <w:t>батываемых или хранящихся на объекте защитыопасных (взрывоопасных), взрывч</w:t>
      </w:r>
      <w:r w:rsidRPr="003222E0">
        <w:rPr>
          <w:szCs w:val="28"/>
        </w:rPr>
        <w:t>а</w:t>
      </w:r>
      <w:r w:rsidRPr="003222E0">
        <w:rPr>
          <w:szCs w:val="28"/>
        </w:rPr>
        <w:t>тых, сильнодействующих ядовитых веществах;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м) по прибытии пожарного подразделения информировани</w:t>
      </w:r>
      <w:r>
        <w:rPr>
          <w:szCs w:val="28"/>
        </w:rPr>
        <w:t>е руководителя туш</w:t>
      </w:r>
      <w:r>
        <w:rPr>
          <w:szCs w:val="28"/>
        </w:rPr>
        <w:t>е</w:t>
      </w:r>
      <w:r>
        <w:rPr>
          <w:szCs w:val="28"/>
        </w:rPr>
        <w:t xml:space="preserve">ния пожара о </w:t>
      </w:r>
      <w:r w:rsidRPr="003222E0">
        <w:rPr>
          <w:szCs w:val="28"/>
        </w:rPr>
        <w:t>конструктивных и технологических особенностях объекта защиты, пр</w:t>
      </w:r>
      <w:r w:rsidRPr="003222E0">
        <w:rPr>
          <w:szCs w:val="28"/>
        </w:rPr>
        <w:t>и</w:t>
      </w:r>
      <w:r w:rsidRPr="003222E0">
        <w:rPr>
          <w:szCs w:val="28"/>
        </w:rPr>
        <w:t>легающих строений и сооружений, околичестве и пожароопасных свойствах хранимых и применяемых на объекте защиты веществ,материалов, изделий и сообщение других сведений, необходимых для успешной ликвидации пожара;</w:t>
      </w:r>
    </w:p>
    <w:p w:rsidR="00122815" w:rsidRPr="003222E0" w:rsidRDefault="00122815" w:rsidP="008422D0">
      <w:pPr>
        <w:pStyle w:val="NoSpacing"/>
        <w:ind w:firstLine="709"/>
        <w:jc w:val="both"/>
        <w:rPr>
          <w:szCs w:val="28"/>
        </w:rPr>
      </w:pPr>
      <w:r w:rsidRPr="003222E0">
        <w:rPr>
          <w:szCs w:val="28"/>
        </w:rPr>
        <w:t>н) организацию привлечения сил и средств объекта защи</w:t>
      </w:r>
      <w:r>
        <w:rPr>
          <w:szCs w:val="28"/>
        </w:rPr>
        <w:t xml:space="preserve">ты к осуществлению мероприятий, </w:t>
      </w:r>
      <w:r w:rsidRPr="003222E0">
        <w:rPr>
          <w:szCs w:val="28"/>
        </w:rPr>
        <w:t>связанных с ликвидацией пожара и предупреждением его развития.</w:t>
      </w:r>
    </w:p>
    <w:p w:rsidR="00122815" w:rsidRPr="00DD52D0" w:rsidRDefault="00122815" w:rsidP="00D7223F">
      <w:pPr>
        <w:pStyle w:val="NoSpacing"/>
        <w:ind w:firstLine="709"/>
        <w:jc w:val="both"/>
        <w:rPr>
          <w:szCs w:val="28"/>
        </w:rPr>
      </w:pPr>
      <w:r w:rsidRPr="006D3B8A">
        <w:rPr>
          <w:szCs w:val="28"/>
        </w:rPr>
        <w:t>(п. 4</w:t>
      </w:r>
      <w:r>
        <w:rPr>
          <w:szCs w:val="28"/>
        </w:rPr>
        <w:t>62</w:t>
      </w:r>
      <w:r w:rsidRPr="006D3B8A">
        <w:rPr>
          <w:szCs w:val="28"/>
        </w:rPr>
        <w:t xml:space="preserve"> Правил противопожарного режима)</w:t>
      </w:r>
    </w:p>
    <w:p w:rsidR="00122815" w:rsidRDefault="00122815" w:rsidP="008422D0">
      <w:pPr>
        <w:pStyle w:val="NoSpacing"/>
        <w:ind w:firstLine="709"/>
        <w:jc w:val="both"/>
        <w:rPr>
          <w:szCs w:val="28"/>
        </w:rPr>
      </w:pPr>
    </w:p>
    <w:p w:rsidR="00122815" w:rsidRDefault="00122815" w:rsidP="008422D0">
      <w:pPr>
        <w:pStyle w:val="NoSpacing"/>
        <w:ind w:firstLine="709"/>
        <w:jc w:val="both"/>
        <w:rPr>
          <w:szCs w:val="28"/>
        </w:rPr>
      </w:pPr>
    </w:p>
    <w:p w:rsidR="00122815" w:rsidRDefault="00122815" w:rsidP="008422D0">
      <w:pPr>
        <w:pStyle w:val="NoSpacing"/>
        <w:ind w:firstLine="709"/>
        <w:jc w:val="both"/>
        <w:rPr>
          <w:szCs w:val="28"/>
        </w:rPr>
      </w:pPr>
    </w:p>
    <w:p w:rsidR="00122815" w:rsidRDefault="00122815" w:rsidP="008422D0">
      <w:pPr>
        <w:pStyle w:val="NoSpacing"/>
        <w:ind w:firstLine="709"/>
        <w:jc w:val="both"/>
        <w:rPr>
          <w:szCs w:val="28"/>
        </w:rPr>
      </w:pPr>
    </w:p>
    <w:p w:rsidR="00122815" w:rsidRDefault="00122815" w:rsidP="008422D0">
      <w:pPr>
        <w:pStyle w:val="NoSpacing"/>
        <w:ind w:firstLine="709"/>
        <w:jc w:val="both"/>
        <w:rPr>
          <w:szCs w:val="28"/>
        </w:rPr>
      </w:pPr>
    </w:p>
    <w:p w:rsidR="00122815" w:rsidRDefault="00122815" w:rsidP="008422D0">
      <w:pPr>
        <w:pStyle w:val="NoSpacing"/>
        <w:ind w:firstLine="709"/>
        <w:jc w:val="both"/>
        <w:rPr>
          <w:szCs w:val="28"/>
        </w:rPr>
      </w:pPr>
    </w:p>
    <w:p w:rsidR="00122815" w:rsidRDefault="00122815" w:rsidP="008422D0">
      <w:pPr>
        <w:pStyle w:val="NoSpacing"/>
        <w:ind w:firstLine="709"/>
        <w:jc w:val="both"/>
        <w:rPr>
          <w:szCs w:val="28"/>
        </w:rPr>
      </w:pPr>
    </w:p>
    <w:p w:rsidR="00122815" w:rsidRDefault="00122815" w:rsidP="008422D0">
      <w:pPr>
        <w:pStyle w:val="NoSpacing"/>
        <w:ind w:firstLine="709"/>
        <w:jc w:val="both"/>
        <w:rPr>
          <w:szCs w:val="28"/>
        </w:rPr>
      </w:pPr>
    </w:p>
    <w:p w:rsidR="00122815" w:rsidRDefault="00122815" w:rsidP="008422D0">
      <w:pPr>
        <w:pStyle w:val="NoSpacing"/>
        <w:ind w:firstLine="709"/>
        <w:jc w:val="both"/>
        <w:rPr>
          <w:szCs w:val="28"/>
        </w:rPr>
      </w:pPr>
    </w:p>
    <w:p w:rsidR="00122815" w:rsidRDefault="00122815" w:rsidP="008422D0">
      <w:pPr>
        <w:pStyle w:val="NoSpacing"/>
        <w:ind w:firstLine="709"/>
        <w:jc w:val="both"/>
        <w:rPr>
          <w:szCs w:val="28"/>
        </w:rPr>
      </w:pPr>
    </w:p>
    <w:p w:rsidR="00122815" w:rsidRDefault="00122815" w:rsidP="008422D0">
      <w:pPr>
        <w:pStyle w:val="NoSpacing"/>
        <w:ind w:firstLine="709"/>
        <w:jc w:val="both"/>
        <w:rPr>
          <w:szCs w:val="28"/>
        </w:rPr>
      </w:pPr>
    </w:p>
    <w:p w:rsidR="00122815" w:rsidRDefault="00122815" w:rsidP="00FB3E2B">
      <w:pPr>
        <w:widowControl w:val="0"/>
        <w:autoSpaceDE w:val="0"/>
        <w:autoSpaceDN w:val="0"/>
        <w:adjustRightInd w:val="0"/>
        <w:rPr>
          <w:b/>
          <w:color w:val="FF0000"/>
          <w:szCs w:val="28"/>
        </w:rPr>
      </w:pPr>
    </w:p>
    <w:p w:rsidR="00122815" w:rsidRPr="00734914" w:rsidRDefault="00122815" w:rsidP="001941D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734914">
        <w:rPr>
          <w:sz w:val="24"/>
          <w:szCs w:val="24"/>
        </w:rPr>
        <w:t>Приложение 2</w:t>
      </w:r>
    </w:p>
    <w:p w:rsidR="00122815" w:rsidRPr="001941DE" w:rsidRDefault="00122815" w:rsidP="001941DE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122815" w:rsidRPr="001941DE" w:rsidRDefault="00122815" w:rsidP="001941DE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122815" w:rsidRDefault="00122815" w:rsidP="000D5B9A">
      <w:pPr>
        <w:pStyle w:val="NoSpacing"/>
        <w:spacing w:line="240" w:lineRule="exact"/>
        <w:rPr>
          <w:b/>
          <w:lang w:eastAsia="ru-RU"/>
        </w:rPr>
      </w:pPr>
      <w:r w:rsidRPr="00633811">
        <w:rPr>
          <w:b/>
          <w:lang w:eastAsia="ru-RU"/>
        </w:rPr>
        <w:t xml:space="preserve">Обучение работников образовательных организаций </w:t>
      </w:r>
    </w:p>
    <w:p w:rsidR="00122815" w:rsidRDefault="00122815" w:rsidP="000D5B9A">
      <w:pPr>
        <w:pStyle w:val="NoSpacing"/>
        <w:spacing w:line="240" w:lineRule="exact"/>
        <w:rPr>
          <w:b/>
          <w:lang w:eastAsia="ru-RU"/>
        </w:rPr>
      </w:pPr>
      <w:r w:rsidRPr="00633811">
        <w:rPr>
          <w:b/>
          <w:lang w:eastAsia="ru-RU"/>
        </w:rPr>
        <w:t>мерам пожарной безопасности</w:t>
      </w:r>
    </w:p>
    <w:p w:rsidR="00122815" w:rsidRPr="00633811" w:rsidRDefault="00122815" w:rsidP="00633811">
      <w:pPr>
        <w:pStyle w:val="NoSpacing"/>
        <w:rPr>
          <w:b/>
          <w:lang w:eastAsia="ru-RU"/>
        </w:rPr>
      </w:pP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b/>
          <w:szCs w:val="28"/>
          <w:lang w:eastAsia="ru-RU"/>
        </w:rPr>
      </w:pPr>
      <w:r w:rsidRPr="00E6655C">
        <w:rPr>
          <w:b/>
          <w:szCs w:val="28"/>
          <w:lang w:eastAsia="ru-RU"/>
        </w:rPr>
        <w:t>1.ОБЩИЕ ПОЛОЖЕНИЯ</w:t>
      </w: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E6655C">
        <w:rPr>
          <w:szCs w:val="28"/>
          <w:lang w:eastAsia="ru-RU"/>
        </w:rPr>
        <w:t>Важнейшей составляющей системы обеспечения пожарной безопасности в обр</w:t>
      </w:r>
      <w:r w:rsidRPr="00E6655C">
        <w:rPr>
          <w:szCs w:val="28"/>
          <w:lang w:eastAsia="ru-RU"/>
        </w:rPr>
        <w:t>а</w:t>
      </w:r>
      <w:r w:rsidRPr="00E6655C">
        <w:rPr>
          <w:szCs w:val="28"/>
          <w:lang w:eastAsia="ru-RU"/>
        </w:rPr>
        <w:t>зовательной организации является обучение работников мерам пожарной безопасн</w:t>
      </w:r>
      <w:r w:rsidRPr="00E6655C">
        <w:rPr>
          <w:szCs w:val="28"/>
          <w:lang w:eastAsia="ru-RU"/>
        </w:rPr>
        <w:t>о</w:t>
      </w:r>
      <w:r w:rsidRPr="00E6655C">
        <w:rPr>
          <w:szCs w:val="28"/>
          <w:lang w:eastAsia="ru-RU"/>
        </w:rPr>
        <w:t xml:space="preserve">сти. Обучение проводится по программам противопожарного инструктажа и пожарно-технического минимума в соответствии с приказом </w:t>
      </w:r>
      <w:r w:rsidRPr="00E6655C">
        <w:rPr>
          <w:szCs w:val="28"/>
        </w:rPr>
        <w:t>Министерства Российской Фед</w:t>
      </w:r>
      <w:r w:rsidRPr="00E6655C">
        <w:rPr>
          <w:szCs w:val="28"/>
        </w:rPr>
        <w:t>е</w:t>
      </w:r>
      <w:r w:rsidRPr="00E6655C">
        <w:rPr>
          <w:szCs w:val="28"/>
        </w:rPr>
        <w:t>рации по делам гражданской обороны, чрезвычайным ситуациям и ликвидации п</w:t>
      </w:r>
      <w:r w:rsidRPr="00E6655C">
        <w:rPr>
          <w:szCs w:val="28"/>
        </w:rPr>
        <w:t>о</w:t>
      </w:r>
      <w:r w:rsidRPr="00E6655C">
        <w:rPr>
          <w:szCs w:val="28"/>
        </w:rPr>
        <w:t>следствий стихийных бедствий</w:t>
      </w:r>
      <w:r w:rsidRPr="00E6655C">
        <w:rPr>
          <w:szCs w:val="28"/>
          <w:lang w:eastAsia="ru-RU"/>
        </w:rPr>
        <w:t xml:space="preserve">от 12.12.2007 № 645 "Об утверждении Норм пожарной безопасности "Обучение мерам пожарной безопасности работников организаций". </w:t>
      </w: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E6655C">
        <w:rPr>
          <w:szCs w:val="28"/>
          <w:lang w:eastAsia="ru-RU"/>
        </w:rPr>
        <w:t>В зависимости от вида реализуемой программы обучение мерам пожарной без</w:t>
      </w:r>
      <w:r w:rsidRPr="00E6655C">
        <w:rPr>
          <w:szCs w:val="28"/>
          <w:lang w:eastAsia="ru-RU"/>
        </w:rPr>
        <w:t>о</w:t>
      </w:r>
      <w:r w:rsidRPr="00E6655C">
        <w:rPr>
          <w:szCs w:val="28"/>
          <w:lang w:eastAsia="ru-RU"/>
        </w:rPr>
        <w:t xml:space="preserve">пасности работников организаций проводится непосредственно по месту работы и в организациях, осуществляющих образовательную деятельность. </w:t>
      </w: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E6655C">
        <w:rPr>
          <w:szCs w:val="28"/>
          <w:lang w:eastAsia="ru-RU"/>
        </w:rPr>
        <w:t>Ответственность за организацию и своевременность обучения в области пожа</w:t>
      </w:r>
      <w:r w:rsidRPr="00E6655C">
        <w:rPr>
          <w:szCs w:val="28"/>
          <w:lang w:eastAsia="ru-RU"/>
        </w:rPr>
        <w:t>р</w:t>
      </w:r>
      <w:r w:rsidRPr="00E6655C">
        <w:rPr>
          <w:szCs w:val="28"/>
          <w:lang w:eastAsia="ru-RU"/>
        </w:rPr>
        <w:t>ной безопасности и проверку знаний правил в области пожарной безопасности рабо</w:t>
      </w:r>
      <w:r w:rsidRPr="00E6655C">
        <w:rPr>
          <w:szCs w:val="28"/>
          <w:lang w:eastAsia="ru-RU"/>
        </w:rPr>
        <w:t>т</w:t>
      </w:r>
      <w:r w:rsidRPr="00E6655C">
        <w:rPr>
          <w:szCs w:val="28"/>
          <w:lang w:eastAsia="ru-RU"/>
        </w:rPr>
        <w:t>ников образовательной организации несет ее руководитель (директор, ректор, зав</w:t>
      </w:r>
      <w:r w:rsidRPr="00E6655C">
        <w:rPr>
          <w:szCs w:val="28"/>
          <w:lang w:eastAsia="ru-RU"/>
        </w:rPr>
        <w:t>е</w:t>
      </w:r>
      <w:r w:rsidRPr="00E6655C">
        <w:rPr>
          <w:szCs w:val="28"/>
          <w:lang w:eastAsia="ru-RU"/>
        </w:rPr>
        <w:t>дующий). Контроль за организацией обучения осуществляют органы государственн</w:t>
      </w:r>
      <w:r w:rsidRPr="00E6655C">
        <w:rPr>
          <w:szCs w:val="28"/>
          <w:lang w:eastAsia="ru-RU"/>
        </w:rPr>
        <w:t>о</w:t>
      </w:r>
      <w:r w:rsidRPr="00E6655C">
        <w:rPr>
          <w:szCs w:val="28"/>
          <w:lang w:eastAsia="ru-RU"/>
        </w:rPr>
        <w:t>го пожарного надзора.</w:t>
      </w: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b/>
          <w:szCs w:val="28"/>
          <w:lang w:eastAsia="ru-RU"/>
        </w:rPr>
      </w:pPr>
      <w:r w:rsidRPr="00E6655C">
        <w:rPr>
          <w:b/>
          <w:szCs w:val="28"/>
          <w:lang w:eastAsia="ru-RU"/>
        </w:rPr>
        <w:t>2. ПРОТИВОПОЖАРНЫЙ ИНСТРУКТАЖ</w:t>
      </w: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E6655C">
        <w:rPr>
          <w:szCs w:val="28"/>
          <w:lang w:eastAsia="ru-RU"/>
        </w:rPr>
        <w:t>Противопожарный инструктаж проводится с целью доведения до работников о</w:t>
      </w:r>
      <w:r w:rsidRPr="00E6655C">
        <w:rPr>
          <w:szCs w:val="28"/>
          <w:lang w:eastAsia="ru-RU"/>
        </w:rPr>
        <w:t>р</w:t>
      </w:r>
      <w:r w:rsidRPr="00E6655C">
        <w:rPr>
          <w:szCs w:val="28"/>
          <w:lang w:eastAsia="ru-RU"/>
        </w:rPr>
        <w:t xml:space="preserve">ганизаций основных требований </w:t>
      </w:r>
      <w:r>
        <w:rPr>
          <w:szCs w:val="28"/>
          <w:lang w:eastAsia="ru-RU"/>
        </w:rPr>
        <w:t>пожарной безопасности</w:t>
      </w:r>
      <w:r w:rsidRPr="00E6655C">
        <w:rPr>
          <w:szCs w:val="28"/>
          <w:lang w:eastAsia="ru-RU"/>
        </w:rPr>
        <w:t>, изучения пожарной опасн</w:t>
      </w:r>
      <w:r w:rsidRPr="00E6655C">
        <w:rPr>
          <w:szCs w:val="28"/>
          <w:lang w:eastAsia="ru-RU"/>
        </w:rPr>
        <w:t>о</w:t>
      </w:r>
      <w:r w:rsidRPr="00E6655C">
        <w:rPr>
          <w:szCs w:val="28"/>
          <w:lang w:eastAsia="ru-RU"/>
        </w:rPr>
        <w:t>сти технологических процессов производств и оборудования, средств противопожа</w:t>
      </w:r>
      <w:r w:rsidRPr="00E6655C">
        <w:rPr>
          <w:szCs w:val="28"/>
          <w:lang w:eastAsia="ru-RU"/>
        </w:rPr>
        <w:t>р</w:t>
      </w:r>
      <w:r w:rsidRPr="00E6655C">
        <w:rPr>
          <w:szCs w:val="28"/>
          <w:lang w:eastAsia="ru-RU"/>
        </w:rPr>
        <w:t>ной защиты, а также их действий в случае возникновения пожара.</w:t>
      </w: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E6655C">
        <w:rPr>
          <w:szCs w:val="28"/>
          <w:lang w:eastAsia="ru-RU"/>
        </w:rPr>
        <w:t>Противопожарный инструктаж проводится администрацией организации по сп</w:t>
      </w:r>
      <w:r w:rsidRPr="00E6655C">
        <w:rPr>
          <w:szCs w:val="28"/>
          <w:lang w:eastAsia="ru-RU"/>
        </w:rPr>
        <w:t>е</w:t>
      </w:r>
      <w:r w:rsidRPr="00E6655C">
        <w:rPr>
          <w:szCs w:val="28"/>
          <w:lang w:eastAsia="ru-RU"/>
        </w:rPr>
        <w:t xml:space="preserve">циальным программам обучения мерам </w:t>
      </w:r>
      <w:r>
        <w:rPr>
          <w:szCs w:val="28"/>
          <w:lang w:eastAsia="ru-RU"/>
        </w:rPr>
        <w:t>пожарной безопасности</w:t>
      </w:r>
      <w:r w:rsidRPr="00E6655C">
        <w:rPr>
          <w:szCs w:val="28"/>
          <w:lang w:eastAsia="ru-RU"/>
        </w:rPr>
        <w:t xml:space="preserve"> работников организ</w:t>
      </w:r>
      <w:r w:rsidRPr="00E6655C">
        <w:rPr>
          <w:szCs w:val="28"/>
          <w:lang w:eastAsia="ru-RU"/>
        </w:rPr>
        <w:t>а</w:t>
      </w:r>
      <w:r w:rsidRPr="00E6655C">
        <w:rPr>
          <w:szCs w:val="28"/>
          <w:lang w:eastAsia="ru-RU"/>
        </w:rPr>
        <w:t xml:space="preserve">ций (далее </w:t>
      </w:r>
      <w:r>
        <w:rPr>
          <w:szCs w:val="28"/>
          <w:lang w:eastAsia="ru-RU"/>
        </w:rPr>
        <w:t>–</w:t>
      </w:r>
      <w:r w:rsidRPr="00E6655C">
        <w:rPr>
          <w:szCs w:val="28"/>
          <w:lang w:eastAsia="ru-RU"/>
        </w:rPr>
        <w:t xml:space="preserve"> специальные программы) и в порядке, определяемом администрацией о</w:t>
      </w:r>
      <w:r w:rsidRPr="00E6655C">
        <w:rPr>
          <w:szCs w:val="28"/>
          <w:lang w:eastAsia="ru-RU"/>
        </w:rPr>
        <w:t>р</w:t>
      </w:r>
      <w:r w:rsidRPr="00E6655C">
        <w:rPr>
          <w:szCs w:val="28"/>
          <w:lang w:eastAsia="ru-RU"/>
        </w:rPr>
        <w:t xml:space="preserve">ганизации (далее </w:t>
      </w:r>
      <w:r>
        <w:rPr>
          <w:szCs w:val="28"/>
          <w:lang w:eastAsia="ru-RU"/>
        </w:rPr>
        <w:t>–</w:t>
      </w:r>
      <w:r w:rsidRPr="00E6655C">
        <w:rPr>
          <w:szCs w:val="28"/>
          <w:lang w:eastAsia="ru-RU"/>
        </w:rPr>
        <w:t xml:space="preserve"> руководитель организации).</w:t>
      </w: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E6655C">
        <w:rPr>
          <w:szCs w:val="28"/>
          <w:lang w:eastAsia="ru-RU"/>
        </w:rPr>
        <w:t>Проведение противопожарного инструктажа включает в себя ознакомление р</w:t>
      </w:r>
      <w:r w:rsidRPr="00E6655C">
        <w:rPr>
          <w:szCs w:val="28"/>
          <w:lang w:eastAsia="ru-RU"/>
        </w:rPr>
        <w:t>а</w:t>
      </w:r>
      <w:r w:rsidRPr="00E6655C">
        <w:rPr>
          <w:szCs w:val="28"/>
          <w:lang w:eastAsia="ru-RU"/>
        </w:rPr>
        <w:t>ботников организаций с:</w:t>
      </w: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E6655C">
        <w:rPr>
          <w:szCs w:val="28"/>
          <w:lang w:eastAsia="ru-RU"/>
        </w:rPr>
        <w:t>- правилами содержания территории, зданий (сооружений) и помещений, в том числе эвакуационных путей, наружного и внутреннего водопровода, систем оповещ</w:t>
      </w:r>
      <w:r w:rsidRPr="00E6655C">
        <w:rPr>
          <w:szCs w:val="28"/>
          <w:lang w:eastAsia="ru-RU"/>
        </w:rPr>
        <w:t>е</w:t>
      </w:r>
      <w:r w:rsidRPr="00E6655C">
        <w:rPr>
          <w:szCs w:val="28"/>
          <w:lang w:eastAsia="ru-RU"/>
        </w:rPr>
        <w:t>ния о пожаре и управления процессом эвакуации людей;</w:t>
      </w: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E6655C">
        <w:rPr>
          <w:szCs w:val="28"/>
          <w:lang w:eastAsia="ru-RU"/>
        </w:rPr>
        <w:t xml:space="preserve">- требованиями </w:t>
      </w:r>
      <w:r>
        <w:rPr>
          <w:szCs w:val="28"/>
          <w:lang w:eastAsia="ru-RU"/>
        </w:rPr>
        <w:t>пожарной безопасности</w:t>
      </w:r>
      <w:r w:rsidRPr="00E6655C">
        <w:rPr>
          <w:szCs w:val="28"/>
          <w:lang w:eastAsia="ru-RU"/>
        </w:rPr>
        <w:t>, исходя из специфики пожарной опасн</w:t>
      </w:r>
      <w:r w:rsidRPr="00E6655C">
        <w:rPr>
          <w:szCs w:val="28"/>
          <w:lang w:eastAsia="ru-RU"/>
        </w:rPr>
        <w:t>о</w:t>
      </w:r>
      <w:r w:rsidRPr="00E6655C">
        <w:rPr>
          <w:szCs w:val="28"/>
          <w:lang w:eastAsia="ru-RU"/>
        </w:rPr>
        <w:t>сти технологических процессов, производств и объектов;</w:t>
      </w: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E6655C">
        <w:rPr>
          <w:szCs w:val="28"/>
          <w:lang w:eastAsia="ru-RU"/>
        </w:rPr>
        <w:t xml:space="preserve">- мероприятиями по обеспечению </w:t>
      </w:r>
      <w:r>
        <w:rPr>
          <w:szCs w:val="28"/>
          <w:lang w:eastAsia="ru-RU"/>
        </w:rPr>
        <w:t>пожарной безопасности</w:t>
      </w:r>
      <w:r w:rsidRPr="00E6655C">
        <w:rPr>
          <w:szCs w:val="28"/>
          <w:lang w:eastAsia="ru-RU"/>
        </w:rPr>
        <w:t xml:space="preserve"> при эксплуатации зданий (сооружений), оборудования, производстве пожароопасных работ;</w:t>
      </w: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E6655C">
        <w:rPr>
          <w:szCs w:val="28"/>
          <w:lang w:eastAsia="ru-RU"/>
        </w:rPr>
        <w:t>- правилами применения открытого огня и проведения огневых работ;</w:t>
      </w: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E6655C">
        <w:rPr>
          <w:szCs w:val="28"/>
          <w:lang w:eastAsia="ru-RU"/>
        </w:rPr>
        <w:t>- обязанностями и действиями работников при пожаре, правилами вызова п</w:t>
      </w:r>
      <w:r w:rsidRPr="00E6655C">
        <w:rPr>
          <w:szCs w:val="28"/>
          <w:lang w:eastAsia="ru-RU"/>
        </w:rPr>
        <w:t>о</w:t>
      </w:r>
      <w:r w:rsidRPr="00E6655C">
        <w:rPr>
          <w:szCs w:val="28"/>
          <w:lang w:eastAsia="ru-RU"/>
        </w:rPr>
        <w:t>жарной охраны, правилами применения средств пожаротушения и установок пожа</w:t>
      </w:r>
      <w:r w:rsidRPr="00E6655C">
        <w:rPr>
          <w:szCs w:val="28"/>
          <w:lang w:eastAsia="ru-RU"/>
        </w:rPr>
        <w:t>р</w:t>
      </w:r>
      <w:r w:rsidRPr="00E6655C">
        <w:rPr>
          <w:szCs w:val="28"/>
          <w:lang w:eastAsia="ru-RU"/>
        </w:rPr>
        <w:t>ной автоматики.</w:t>
      </w: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E6655C">
        <w:rPr>
          <w:szCs w:val="28"/>
          <w:lang w:eastAsia="ru-RU"/>
        </w:rPr>
        <w:t>По характеру и времени проведения противопожарный инструктаж подраздел</w:t>
      </w:r>
      <w:r w:rsidRPr="00E6655C">
        <w:rPr>
          <w:szCs w:val="28"/>
          <w:lang w:eastAsia="ru-RU"/>
        </w:rPr>
        <w:t>я</w:t>
      </w:r>
      <w:r w:rsidRPr="00E6655C">
        <w:rPr>
          <w:szCs w:val="28"/>
          <w:lang w:eastAsia="ru-RU"/>
        </w:rPr>
        <w:t>ется на вводный, первичный на рабочем месте, повторный, внеплановый и целевой.</w:t>
      </w:r>
    </w:p>
    <w:p w:rsidR="00122815" w:rsidRPr="00E6655C" w:rsidRDefault="00122815" w:rsidP="00E665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E6655C">
        <w:rPr>
          <w:szCs w:val="28"/>
          <w:lang w:eastAsia="ru-RU"/>
        </w:rPr>
        <w:t>О проведении инструктажей делается запись в журнале учета проведения инс</w:t>
      </w:r>
      <w:r w:rsidRPr="00E6655C">
        <w:rPr>
          <w:szCs w:val="28"/>
          <w:lang w:eastAsia="ru-RU"/>
        </w:rPr>
        <w:t>т</w:t>
      </w:r>
      <w:r w:rsidRPr="00E6655C">
        <w:rPr>
          <w:szCs w:val="28"/>
          <w:lang w:eastAsia="ru-RU"/>
        </w:rPr>
        <w:t xml:space="preserve">руктажей по </w:t>
      </w:r>
      <w:r>
        <w:rPr>
          <w:szCs w:val="28"/>
          <w:lang w:eastAsia="ru-RU"/>
        </w:rPr>
        <w:t>пожарной безопасности</w:t>
      </w:r>
      <w:r w:rsidRPr="00E6655C">
        <w:rPr>
          <w:szCs w:val="28"/>
          <w:lang w:eastAsia="ru-RU"/>
        </w:rPr>
        <w:t xml:space="preserve"> с обязательной подписью инструктируемого и инструктирующего.</w:t>
      </w:r>
    </w:p>
    <w:p w:rsidR="00122815" w:rsidRPr="00A13DD1" w:rsidRDefault="00122815" w:rsidP="008C0A90">
      <w:pPr>
        <w:spacing w:line="360" w:lineRule="atLeast"/>
        <w:jc w:val="both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Pr="00E6655C" w:rsidRDefault="00122815" w:rsidP="008C0A90">
      <w:pPr>
        <w:spacing w:line="360" w:lineRule="atLeast"/>
        <w:textAlignment w:val="baseline"/>
        <w:rPr>
          <w:szCs w:val="28"/>
          <w:lang w:eastAsia="ru-RU"/>
        </w:rPr>
      </w:pPr>
      <w:r w:rsidRPr="00E6655C">
        <w:rPr>
          <w:szCs w:val="28"/>
          <w:lang w:eastAsia="ru-RU"/>
        </w:rPr>
        <w:t>ЖУРНАЛ УЧЕТА ИНСТРУКТАЖЕЙ ПО ПОЖАРНОЙ БЕЗОПАСНОСТИ</w:t>
      </w:r>
    </w:p>
    <w:p w:rsidR="00122815" w:rsidRPr="00E6655C" w:rsidRDefault="00122815" w:rsidP="008C0A90">
      <w:pPr>
        <w:spacing w:line="360" w:lineRule="atLeast"/>
        <w:jc w:val="both"/>
        <w:textAlignment w:val="baseline"/>
        <w:rPr>
          <w:szCs w:val="28"/>
          <w:lang w:eastAsia="ru-RU"/>
        </w:rPr>
      </w:pPr>
    </w:p>
    <w:tbl>
      <w:tblPr>
        <w:tblW w:w="0" w:type="auto"/>
        <w:tblBorders>
          <w:top w:val="single" w:sz="6" w:space="0" w:color="CACACA"/>
          <w:left w:val="single" w:sz="6" w:space="0" w:color="CACACA"/>
          <w:bottom w:val="single" w:sz="6" w:space="0" w:color="CACACA"/>
          <w:right w:val="single" w:sz="6" w:space="0" w:color="CACACA"/>
        </w:tblBorders>
        <w:tblCellMar>
          <w:left w:w="0" w:type="dxa"/>
          <w:right w:w="0" w:type="dxa"/>
        </w:tblCellMar>
        <w:tblLook w:val="00A0"/>
      </w:tblPr>
      <w:tblGrid>
        <w:gridCol w:w="516"/>
        <w:gridCol w:w="1586"/>
        <w:gridCol w:w="909"/>
        <w:gridCol w:w="1586"/>
        <w:gridCol w:w="1142"/>
        <w:gridCol w:w="1656"/>
        <w:gridCol w:w="1586"/>
        <w:gridCol w:w="1656"/>
      </w:tblGrid>
      <w:tr w:rsidR="00122815" w:rsidRPr="00B05734" w:rsidTr="009C53C2">
        <w:tc>
          <w:tcPr>
            <w:tcW w:w="630" w:type="dxa"/>
            <w:vMerge w:val="restart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E6655C">
              <w:rPr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60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E6655C">
              <w:rPr>
                <w:sz w:val="24"/>
                <w:szCs w:val="24"/>
                <w:lang w:eastAsia="ru-RU"/>
              </w:rPr>
              <w:t>Ф.И.О. инс</w:t>
            </w:r>
            <w:r w:rsidRPr="00E6655C">
              <w:rPr>
                <w:sz w:val="24"/>
                <w:szCs w:val="24"/>
                <w:lang w:eastAsia="ru-RU"/>
              </w:rPr>
              <w:t>т</w:t>
            </w:r>
            <w:r w:rsidRPr="00E6655C">
              <w:rPr>
                <w:sz w:val="24"/>
                <w:szCs w:val="24"/>
                <w:lang w:eastAsia="ru-RU"/>
              </w:rPr>
              <w:t>руктируемого</w:t>
            </w:r>
          </w:p>
        </w:tc>
        <w:tc>
          <w:tcPr>
            <w:tcW w:w="900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E6655C">
              <w:rPr>
                <w:sz w:val="24"/>
                <w:szCs w:val="24"/>
                <w:lang w:eastAsia="ru-RU"/>
              </w:rPr>
              <w:t>Год ро</w:t>
            </w:r>
            <w:r w:rsidRPr="00E6655C">
              <w:rPr>
                <w:sz w:val="24"/>
                <w:szCs w:val="24"/>
                <w:lang w:eastAsia="ru-RU"/>
              </w:rPr>
              <w:t>ж</w:t>
            </w:r>
            <w:r w:rsidRPr="00E6655C">
              <w:rPr>
                <w:sz w:val="24"/>
                <w:szCs w:val="24"/>
                <w:lang w:eastAsia="ru-RU"/>
              </w:rPr>
              <w:t>дения</w:t>
            </w:r>
          </w:p>
        </w:tc>
        <w:tc>
          <w:tcPr>
            <w:tcW w:w="1395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E6655C">
              <w:rPr>
                <w:sz w:val="24"/>
                <w:szCs w:val="24"/>
                <w:lang w:eastAsia="ru-RU"/>
              </w:rPr>
              <w:t>Профессия, должность инструкт</w:t>
            </w:r>
            <w:r w:rsidRPr="00E6655C">
              <w:rPr>
                <w:sz w:val="24"/>
                <w:szCs w:val="24"/>
                <w:lang w:eastAsia="ru-RU"/>
              </w:rPr>
              <w:t>и</w:t>
            </w:r>
            <w:r w:rsidRPr="00E6655C">
              <w:rPr>
                <w:sz w:val="24"/>
                <w:szCs w:val="24"/>
                <w:lang w:eastAsia="ru-RU"/>
              </w:rPr>
              <w:t>руемого</w:t>
            </w:r>
          </w:p>
        </w:tc>
        <w:tc>
          <w:tcPr>
            <w:tcW w:w="1095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E6655C">
              <w:rPr>
                <w:sz w:val="24"/>
                <w:szCs w:val="24"/>
                <w:lang w:eastAsia="ru-RU"/>
              </w:rPr>
              <w:t>Вид и</w:t>
            </w:r>
            <w:r w:rsidRPr="00E6655C">
              <w:rPr>
                <w:sz w:val="24"/>
                <w:szCs w:val="24"/>
                <w:lang w:eastAsia="ru-RU"/>
              </w:rPr>
              <w:t>н</w:t>
            </w:r>
            <w:r w:rsidRPr="00E6655C">
              <w:rPr>
                <w:sz w:val="24"/>
                <w:szCs w:val="24"/>
                <w:lang w:eastAsia="ru-RU"/>
              </w:rPr>
              <w:t>структ</w:t>
            </w:r>
            <w:r w:rsidRPr="00E6655C">
              <w:rPr>
                <w:sz w:val="24"/>
                <w:szCs w:val="24"/>
                <w:lang w:eastAsia="ru-RU"/>
              </w:rPr>
              <w:t>а</w:t>
            </w:r>
            <w:r w:rsidRPr="00E6655C">
              <w:rPr>
                <w:sz w:val="24"/>
                <w:szCs w:val="24"/>
                <w:lang w:eastAsia="ru-RU"/>
              </w:rPr>
              <w:t>жа</w:t>
            </w:r>
          </w:p>
        </w:tc>
        <w:tc>
          <w:tcPr>
            <w:tcW w:w="1725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E6655C">
              <w:rPr>
                <w:sz w:val="24"/>
                <w:szCs w:val="24"/>
                <w:lang w:eastAsia="ru-RU"/>
              </w:rPr>
              <w:t>Ф.И.О., дол</w:t>
            </w:r>
            <w:r w:rsidRPr="00E6655C">
              <w:rPr>
                <w:sz w:val="24"/>
                <w:szCs w:val="24"/>
                <w:lang w:eastAsia="ru-RU"/>
              </w:rPr>
              <w:t>ж</w:t>
            </w:r>
            <w:r w:rsidRPr="00E6655C">
              <w:rPr>
                <w:sz w:val="24"/>
                <w:szCs w:val="24"/>
                <w:lang w:eastAsia="ru-RU"/>
              </w:rPr>
              <w:t>ность инс</w:t>
            </w:r>
            <w:r w:rsidRPr="00E6655C">
              <w:rPr>
                <w:sz w:val="24"/>
                <w:szCs w:val="24"/>
                <w:lang w:eastAsia="ru-RU"/>
              </w:rPr>
              <w:t>т</w:t>
            </w:r>
            <w:r w:rsidRPr="00E6655C">
              <w:rPr>
                <w:sz w:val="24"/>
                <w:szCs w:val="24"/>
                <w:lang w:eastAsia="ru-RU"/>
              </w:rPr>
              <w:t>руктирующ</w:t>
            </w:r>
            <w:r w:rsidRPr="00E6655C">
              <w:rPr>
                <w:sz w:val="24"/>
                <w:szCs w:val="24"/>
                <w:lang w:eastAsia="ru-RU"/>
              </w:rPr>
              <w:t>е</w:t>
            </w:r>
            <w:r w:rsidRPr="00E6655C">
              <w:rPr>
                <w:sz w:val="24"/>
                <w:szCs w:val="24"/>
                <w:lang w:eastAsia="ru-RU"/>
              </w:rPr>
              <w:t>го</w:t>
            </w:r>
          </w:p>
        </w:tc>
        <w:tc>
          <w:tcPr>
            <w:tcW w:w="2550" w:type="dxa"/>
            <w:gridSpan w:val="2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E6655C">
              <w:rPr>
                <w:sz w:val="24"/>
                <w:szCs w:val="24"/>
                <w:lang w:eastAsia="ru-RU"/>
              </w:rPr>
              <w:t>Подпись</w:t>
            </w:r>
          </w:p>
        </w:tc>
      </w:tr>
      <w:tr w:rsidR="00122815" w:rsidRPr="00B05734" w:rsidTr="009C53C2">
        <w:tc>
          <w:tcPr>
            <w:tcW w:w="0" w:type="auto"/>
            <w:vMerge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</w:tcPr>
          <w:p w:rsidR="00122815" w:rsidRPr="00E6655C" w:rsidRDefault="00122815" w:rsidP="00E6655C">
            <w:pPr>
              <w:spacing w:line="24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</w:tcPr>
          <w:p w:rsidR="00122815" w:rsidRPr="00E6655C" w:rsidRDefault="00122815" w:rsidP="00E6655C">
            <w:pPr>
              <w:spacing w:line="24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</w:tcPr>
          <w:p w:rsidR="00122815" w:rsidRPr="00E6655C" w:rsidRDefault="00122815" w:rsidP="00E6655C">
            <w:pPr>
              <w:spacing w:line="24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</w:tcPr>
          <w:p w:rsidR="00122815" w:rsidRPr="00E6655C" w:rsidRDefault="00122815" w:rsidP="00E6655C">
            <w:pPr>
              <w:spacing w:line="24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</w:tcPr>
          <w:p w:rsidR="00122815" w:rsidRPr="00E6655C" w:rsidRDefault="00122815" w:rsidP="00E6655C">
            <w:pPr>
              <w:spacing w:line="24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</w:tcPr>
          <w:p w:rsidR="00122815" w:rsidRPr="00E6655C" w:rsidRDefault="00122815" w:rsidP="00E6655C">
            <w:pPr>
              <w:spacing w:line="24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E6655C">
              <w:rPr>
                <w:sz w:val="24"/>
                <w:szCs w:val="24"/>
                <w:lang w:eastAsia="ru-RU"/>
              </w:rPr>
              <w:t>инструкт</w:t>
            </w:r>
            <w:r w:rsidRPr="00E6655C">
              <w:rPr>
                <w:sz w:val="24"/>
                <w:szCs w:val="24"/>
                <w:lang w:eastAsia="ru-RU"/>
              </w:rPr>
              <w:t>и</w:t>
            </w:r>
            <w:r w:rsidRPr="00E6655C">
              <w:rPr>
                <w:sz w:val="24"/>
                <w:szCs w:val="24"/>
                <w:lang w:eastAsia="ru-RU"/>
              </w:rPr>
              <w:t>руемого</w:t>
            </w: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E6655C">
              <w:rPr>
                <w:sz w:val="24"/>
                <w:szCs w:val="24"/>
                <w:lang w:eastAsia="ru-RU"/>
              </w:rPr>
              <w:t>инструкт</w:t>
            </w:r>
            <w:r w:rsidRPr="00E6655C">
              <w:rPr>
                <w:sz w:val="24"/>
                <w:szCs w:val="24"/>
                <w:lang w:eastAsia="ru-RU"/>
              </w:rPr>
              <w:t>и</w:t>
            </w:r>
            <w:r w:rsidRPr="00E6655C">
              <w:rPr>
                <w:sz w:val="24"/>
                <w:szCs w:val="24"/>
                <w:lang w:eastAsia="ru-RU"/>
              </w:rPr>
              <w:t>рующего</w:t>
            </w:r>
          </w:p>
        </w:tc>
      </w:tr>
      <w:tr w:rsidR="00122815" w:rsidRPr="00B05734" w:rsidTr="009C53C2">
        <w:tc>
          <w:tcPr>
            <w:tcW w:w="630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E6655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E6655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E6655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E6655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E6655C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E6655C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E6655C">
              <w:rPr>
                <w:sz w:val="24"/>
                <w:szCs w:val="24"/>
                <w:lang w:eastAsia="ru-RU"/>
              </w:rPr>
              <w:t>8</w:t>
            </w:r>
          </w:p>
        </w:tc>
      </w:tr>
      <w:tr w:rsidR="00122815" w:rsidRPr="00B05734" w:rsidTr="009C53C2">
        <w:tc>
          <w:tcPr>
            <w:tcW w:w="630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E6655C" w:rsidRDefault="00122815" w:rsidP="00E665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</w:tr>
    </w:tbl>
    <w:p w:rsidR="00122815" w:rsidRPr="00E6655C" w:rsidRDefault="00122815" w:rsidP="008C0A90">
      <w:pPr>
        <w:spacing w:line="360" w:lineRule="atLeast"/>
        <w:jc w:val="both"/>
        <w:textAlignment w:val="baseline"/>
        <w:rPr>
          <w:szCs w:val="28"/>
          <w:lang w:eastAsia="ru-RU"/>
        </w:rPr>
      </w:pPr>
    </w:p>
    <w:p w:rsidR="00122815" w:rsidRPr="00960324" w:rsidRDefault="00122815" w:rsidP="009E6D9B">
      <w:pPr>
        <w:pStyle w:val="NoSpacing"/>
        <w:ind w:firstLine="709"/>
        <w:jc w:val="both"/>
        <w:rPr>
          <w:b/>
          <w:szCs w:val="28"/>
          <w:lang w:eastAsia="ru-RU"/>
        </w:rPr>
      </w:pPr>
      <w:r w:rsidRPr="00960324">
        <w:rPr>
          <w:b/>
          <w:szCs w:val="28"/>
          <w:bdr w:val="none" w:sz="0" w:space="0" w:color="auto" w:frame="1"/>
          <w:lang w:eastAsia="ru-RU"/>
        </w:rPr>
        <w:t>Вводный противопожарный инструктаж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Вводный противопожарный инструктаж проводится: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со всеми работниками, вновь принимаемыми на работу, независимо от их обр</w:t>
      </w:r>
      <w:r w:rsidRPr="009E6D9B">
        <w:rPr>
          <w:szCs w:val="28"/>
          <w:lang w:eastAsia="ru-RU"/>
        </w:rPr>
        <w:t>а</w:t>
      </w:r>
      <w:r w:rsidRPr="009E6D9B">
        <w:rPr>
          <w:szCs w:val="28"/>
          <w:lang w:eastAsia="ru-RU"/>
        </w:rPr>
        <w:t>зования, стажа работы в профессии (должности);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 сезонными работниками;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 командированными в организацию работниками;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 обучающимися, прибывшими на производственное обучение или практику;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 иными категориями работников (граждан) по решению руководителя.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Вводный противопожарный инструктаж в организации проводится руководит</w:t>
      </w:r>
      <w:r w:rsidRPr="009E6D9B">
        <w:rPr>
          <w:szCs w:val="28"/>
          <w:lang w:eastAsia="ru-RU"/>
        </w:rPr>
        <w:t>е</w:t>
      </w:r>
      <w:r w:rsidRPr="009E6D9B">
        <w:rPr>
          <w:szCs w:val="28"/>
          <w:lang w:eastAsia="ru-RU"/>
        </w:rPr>
        <w:t>лем организации или лицом, ответственным за пожарную безопасность в организации. Инструктаж проводится в специально оборудованном помещении с использованием наглядных пособий и учебно-методических материалов.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Вводный инструктаж проводится по программе, разработанной с учетом треб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>ваний стандартов, правил, норм и инструкций по пожарной безопасности. Программа проведения вводного инструктажа утверждается приказом (распоряжением) руковод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>теля организации. Продолжительность инструктажа устанавливается в соответствии с утвержденной программой.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Примерный перечень вопросов вводного противопожарного инструктажа вкл</w:t>
      </w:r>
      <w:r w:rsidRPr="009E6D9B">
        <w:rPr>
          <w:szCs w:val="28"/>
          <w:lang w:eastAsia="ru-RU"/>
        </w:rPr>
        <w:t>ю</w:t>
      </w:r>
      <w:r w:rsidRPr="009E6D9B">
        <w:rPr>
          <w:szCs w:val="28"/>
          <w:lang w:eastAsia="ru-RU"/>
        </w:rPr>
        <w:t>чает: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1. </w:t>
      </w:r>
      <w:r w:rsidRPr="009E6D9B">
        <w:rPr>
          <w:szCs w:val="28"/>
          <w:lang w:eastAsia="ru-RU"/>
        </w:rPr>
        <w:t>Общие сведения о специфике и особенностях деятельности организации по условиям пожаро- и взрывоопасности.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2. </w:t>
      </w:r>
      <w:r w:rsidRPr="009E6D9B">
        <w:rPr>
          <w:szCs w:val="28"/>
          <w:lang w:eastAsia="ru-RU"/>
        </w:rPr>
        <w:t>Обязанности и ответственность работников за соблюдение требований пожа</w:t>
      </w:r>
      <w:r w:rsidRPr="009E6D9B">
        <w:rPr>
          <w:szCs w:val="28"/>
          <w:lang w:eastAsia="ru-RU"/>
        </w:rPr>
        <w:t>р</w:t>
      </w:r>
      <w:r w:rsidRPr="009E6D9B">
        <w:rPr>
          <w:szCs w:val="28"/>
          <w:lang w:eastAsia="ru-RU"/>
        </w:rPr>
        <w:t>ной безопасности.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3. </w:t>
      </w:r>
      <w:r w:rsidRPr="009E6D9B">
        <w:rPr>
          <w:szCs w:val="28"/>
          <w:lang w:eastAsia="ru-RU"/>
        </w:rPr>
        <w:t>Ознакомление с противопожарным режимом в организации.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4. </w:t>
      </w:r>
      <w:r w:rsidRPr="009E6D9B">
        <w:rPr>
          <w:szCs w:val="28"/>
          <w:lang w:eastAsia="ru-RU"/>
        </w:rPr>
        <w:t>Ознакомление с приказами по соблюдению противопожарного режима; инс</w:t>
      </w:r>
      <w:r w:rsidRPr="009E6D9B">
        <w:rPr>
          <w:szCs w:val="28"/>
          <w:lang w:eastAsia="ru-RU"/>
        </w:rPr>
        <w:t>т</w:t>
      </w:r>
      <w:r w:rsidRPr="009E6D9B">
        <w:rPr>
          <w:szCs w:val="28"/>
          <w:lang w:eastAsia="ru-RU"/>
        </w:rPr>
        <w:t xml:space="preserve">рукциями по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в организации в целом и ее структурном подра</w:t>
      </w:r>
      <w:r w:rsidRPr="009E6D9B">
        <w:rPr>
          <w:szCs w:val="28"/>
          <w:lang w:eastAsia="ru-RU"/>
        </w:rPr>
        <w:t>з</w:t>
      </w:r>
      <w:r w:rsidRPr="009E6D9B">
        <w:rPr>
          <w:szCs w:val="28"/>
          <w:lang w:eastAsia="ru-RU"/>
        </w:rPr>
        <w:t>делении, где будет работать инструктируемый; основными причинами пожаров, кот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>рые могут быть или были в организации, ее структурных подразделениях и на рабочем месте.</w:t>
      </w:r>
    </w:p>
    <w:p w:rsidR="00122815" w:rsidRPr="009E6D9B" w:rsidRDefault="00122815" w:rsidP="00960324">
      <w:pPr>
        <w:pStyle w:val="NoSpacing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5. </w:t>
      </w:r>
      <w:r w:rsidRPr="009E6D9B">
        <w:rPr>
          <w:szCs w:val="28"/>
          <w:lang w:eastAsia="ru-RU"/>
        </w:rPr>
        <w:t>Общие меры по пожарной профилактике и тушению пожара: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а) для руководителей структурных подразделений (сроки проверки и испытания гидрантов, зарядки огнетушителей, автоматических средств пожаротушения и сигн</w:t>
      </w:r>
      <w:r w:rsidRPr="009E6D9B">
        <w:rPr>
          <w:szCs w:val="28"/>
          <w:lang w:eastAsia="ru-RU"/>
        </w:rPr>
        <w:t>а</w:t>
      </w:r>
      <w:r w:rsidRPr="009E6D9B">
        <w:rPr>
          <w:szCs w:val="28"/>
          <w:lang w:eastAsia="ru-RU"/>
        </w:rPr>
        <w:t>лизации, ознакомление с программой первичного инструктажа персонала данного структурного подразделения, обеспечение личной и коллективной безопасности и др.);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б) для рядовых работников (действия при загорании или пожаре, сообщение о пожаре в пожарную часть, непосредственному руководителю, приемы и средства т</w:t>
      </w:r>
      <w:r w:rsidRPr="009E6D9B">
        <w:rPr>
          <w:szCs w:val="28"/>
          <w:lang w:eastAsia="ru-RU"/>
        </w:rPr>
        <w:t>у</w:t>
      </w:r>
      <w:r w:rsidRPr="009E6D9B">
        <w:rPr>
          <w:szCs w:val="28"/>
          <w:lang w:eastAsia="ru-RU"/>
        </w:rPr>
        <w:t>шения загорания или пожара, средства и меры личной и коллективной безопасности).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Вводный противопожарный инструктаж заканчивается практической трениро</w:t>
      </w:r>
      <w:r w:rsidRPr="009E6D9B">
        <w:rPr>
          <w:szCs w:val="28"/>
          <w:lang w:eastAsia="ru-RU"/>
        </w:rPr>
        <w:t>в</w:t>
      </w:r>
      <w:r w:rsidRPr="009E6D9B">
        <w:rPr>
          <w:szCs w:val="28"/>
          <w:lang w:eastAsia="ru-RU"/>
        </w:rPr>
        <w:t>кой действий при возникновении пожара и проверкой знаний средств пожаротушения и систем противопожарной защиты.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</w:p>
    <w:p w:rsidR="00122815" w:rsidRPr="00960324" w:rsidRDefault="00122815" w:rsidP="009E6D9B">
      <w:pPr>
        <w:pStyle w:val="NoSpacing"/>
        <w:ind w:firstLine="709"/>
        <w:jc w:val="both"/>
        <w:rPr>
          <w:b/>
          <w:szCs w:val="28"/>
          <w:lang w:eastAsia="ru-RU"/>
        </w:rPr>
      </w:pPr>
      <w:r w:rsidRPr="00960324">
        <w:rPr>
          <w:b/>
          <w:szCs w:val="28"/>
          <w:bdr w:val="none" w:sz="0" w:space="0" w:color="auto" w:frame="1"/>
          <w:lang w:eastAsia="ru-RU"/>
        </w:rPr>
        <w:t>Первичный противопожарный инструктаж на рабочем месте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Первичный противопожарный инструктаж проводится непосредственно на р</w:t>
      </w:r>
      <w:r w:rsidRPr="009E6D9B">
        <w:rPr>
          <w:szCs w:val="28"/>
          <w:lang w:eastAsia="ru-RU"/>
        </w:rPr>
        <w:t>а</w:t>
      </w:r>
      <w:r w:rsidRPr="009E6D9B">
        <w:rPr>
          <w:szCs w:val="28"/>
          <w:lang w:eastAsia="ru-RU"/>
        </w:rPr>
        <w:t>бочем месте: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со всеми вновь принятыми на работу;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 переводимыми из одного подразделения данной организации в другое;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 работниками, выполняющими новую для них работу;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 командированными в организацию работниками;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 сезонными работниками;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со специалистами строительного профиля, выполняющими строительно-монтажные и иные работы на территории организации;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 обучающимися, прибывшими на производственное обучение или практику.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Проведение первичного противопожарного инструктажа с указанными катег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 xml:space="preserve">риями работников осуществляется лицом, ответственным за обеспечение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в каждом структурном подразделении, назначенным приказом (распор</w:t>
      </w:r>
      <w:r w:rsidRPr="009E6D9B">
        <w:rPr>
          <w:szCs w:val="28"/>
          <w:lang w:eastAsia="ru-RU"/>
        </w:rPr>
        <w:t>я</w:t>
      </w:r>
      <w:r w:rsidRPr="009E6D9B">
        <w:rPr>
          <w:szCs w:val="28"/>
          <w:lang w:eastAsia="ru-RU"/>
        </w:rPr>
        <w:t>жением) руководителя организации.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Первичный противопожарный инструктаж проводится по программе, разраб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 xml:space="preserve">танной с учетом требований стандартов, правил, норм и инструкций по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. Программа проведения вводного инструктажа утверждается руковод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>телем структурного подразделения организации или лицом, ответственным за пожа</w:t>
      </w:r>
      <w:r w:rsidRPr="009E6D9B">
        <w:rPr>
          <w:szCs w:val="28"/>
          <w:lang w:eastAsia="ru-RU"/>
        </w:rPr>
        <w:t>р</w:t>
      </w:r>
      <w:r w:rsidRPr="009E6D9B">
        <w:rPr>
          <w:szCs w:val="28"/>
          <w:lang w:eastAsia="ru-RU"/>
        </w:rPr>
        <w:t>ную безопасность структурного подразделения.</w:t>
      </w:r>
    </w:p>
    <w:p w:rsidR="00122815" w:rsidRPr="009E6D9B" w:rsidRDefault="00122815" w:rsidP="00960324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Примерный перечень вопросов первичного противопожарного инструктажа на рабочем месте включает: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1. </w:t>
      </w:r>
      <w:r w:rsidRPr="009E6D9B">
        <w:rPr>
          <w:szCs w:val="28"/>
          <w:lang w:eastAsia="ru-RU"/>
        </w:rPr>
        <w:t>Ознакомление по плану эвакуации с местами расположения первичных средств пожаротушения, гидрантов, запасов воды и песка, эвакуационных путей и в</w:t>
      </w:r>
      <w:r w:rsidRPr="009E6D9B">
        <w:rPr>
          <w:szCs w:val="28"/>
          <w:lang w:eastAsia="ru-RU"/>
        </w:rPr>
        <w:t>ы</w:t>
      </w:r>
      <w:r w:rsidRPr="009E6D9B">
        <w:rPr>
          <w:szCs w:val="28"/>
          <w:lang w:eastAsia="ru-RU"/>
        </w:rPr>
        <w:t>ходов (с обходом соответствующих помещений и территорий).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2. </w:t>
      </w:r>
      <w:r w:rsidRPr="009E6D9B">
        <w:rPr>
          <w:szCs w:val="28"/>
          <w:lang w:eastAsia="ru-RU"/>
        </w:rPr>
        <w:t>Условия возникновения горения и пожара (на рабочем месте, в организации).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3. </w:t>
      </w:r>
      <w:r w:rsidRPr="009E6D9B">
        <w:rPr>
          <w:szCs w:val="28"/>
          <w:lang w:eastAsia="ru-RU"/>
        </w:rPr>
        <w:t>Пожароопасные свойства применяемого сырья, материалов и изготавливаемой продукции.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4. </w:t>
      </w:r>
      <w:r w:rsidRPr="009E6D9B">
        <w:rPr>
          <w:szCs w:val="28"/>
          <w:lang w:eastAsia="ru-RU"/>
        </w:rPr>
        <w:t>Пожароопасность технологического процесса.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5. </w:t>
      </w:r>
      <w:r w:rsidRPr="009E6D9B">
        <w:rPr>
          <w:szCs w:val="28"/>
          <w:lang w:eastAsia="ru-RU"/>
        </w:rPr>
        <w:t>Ответственность за соблюдение требований пожарной безопасности.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6. </w:t>
      </w:r>
      <w:r w:rsidRPr="009E6D9B">
        <w:rPr>
          <w:szCs w:val="28"/>
          <w:lang w:eastAsia="ru-RU"/>
        </w:rPr>
        <w:t>Виды огнетушителей и их применение в зависимости от класса пожара (вида горючего вещества, особенностей оборудования).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7. </w:t>
      </w:r>
      <w:r w:rsidRPr="009E6D9B">
        <w:rPr>
          <w:szCs w:val="28"/>
          <w:lang w:eastAsia="ru-RU"/>
        </w:rPr>
        <w:t>Требования при тушении электроустановок и производственного оборудов</w:t>
      </w:r>
      <w:r w:rsidRPr="009E6D9B">
        <w:rPr>
          <w:szCs w:val="28"/>
          <w:lang w:eastAsia="ru-RU"/>
        </w:rPr>
        <w:t>а</w:t>
      </w:r>
      <w:r w:rsidRPr="009E6D9B">
        <w:rPr>
          <w:szCs w:val="28"/>
          <w:lang w:eastAsia="ru-RU"/>
        </w:rPr>
        <w:t>ния.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8. </w:t>
      </w:r>
      <w:r w:rsidRPr="009E6D9B">
        <w:rPr>
          <w:szCs w:val="28"/>
          <w:lang w:eastAsia="ru-RU"/>
        </w:rPr>
        <w:t>Поведение и действия инструктируемого при загорании и в условиях пожара, а также при сильном задымлении на путях эвакуации.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9. </w:t>
      </w:r>
      <w:r w:rsidRPr="009E6D9B">
        <w:rPr>
          <w:szCs w:val="28"/>
          <w:lang w:eastAsia="ru-RU"/>
        </w:rPr>
        <w:t>Способы сообщения о пожаре.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10. </w:t>
      </w:r>
      <w:r w:rsidRPr="009E6D9B">
        <w:rPr>
          <w:szCs w:val="28"/>
          <w:lang w:eastAsia="ru-RU"/>
        </w:rPr>
        <w:t>Меры личной безопасности при возникновении пожара.</w:t>
      </w:r>
    </w:p>
    <w:p w:rsidR="00122815" w:rsidRPr="009E6D9B" w:rsidRDefault="00122815" w:rsidP="00960324">
      <w:pPr>
        <w:pStyle w:val="NoSpacing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11. </w:t>
      </w:r>
      <w:r w:rsidRPr="009E6D9B">
        <w:rPr>
          <w:szCs w:val="28"/>
          <w:lang w:eastAsia="ru-RU"/>
        </w:rPr>
        <w:t>Способы оказания доврачебной помощи пострадавшим.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Первичный противопожарный инструктаж проводят с каждым работником и</w:t>
      </w:r>
      <w:r w:rsidRPr="009E6D9B">
        <w:rPr>
          <w:szCs w:val="28"/>
          <w:lang w:eastAsia="ru-RU"/>
        </w:rPr>
        <w:t>н</w:t>
      </w:r>
      <w:r w:rsidRPr="009E6D9B">
        <w:rPr>
          <w:szCs w:val="28"/>
          <w:lang w:eastAsia="ru-RU"/>
        </w:rPr>
        <w:t>дивидуально, с практическим показом и отработкой умений пользоваться первичными средствами пожаротушения, действий при возникновении пожара, правил эвакуации, помощи пострадавшим. Все работники организации, имеющей пожароопасное прои</w:t>
      </w:r>
      <w:r w:rsidRPr="009E6D9B">
        <w:rPr>
          <w:szCs w:val="28"/>
          <w:lang w:eastAsia="ru-RU"/>
        </w:rPr>
        <w:t>з</w:t>
      </w:r>
      <w:r w:rsidRPr="009E6D9B">
        <w:rPr>
          <w:szCs w:val="28"/>
          <w:lang w:eastAsia="ru-RU"/>
        </w:rPr>
        <w:t>водство, а также работающие в зданиях (сооружениях) с массовым пребыванием л</w:t>
      </w:r>
      <w:r w:rsidRPr="009E6D9B">
        <w:rPr>
          <w:szCs w:val="28"/>
          <w:lang w:eastAsia="ru-RU"/>
        </w:rPr>
        <w:t>ю</w:t>
      </w:r>
      <w:r w:rsidRPr="009E6D9B">
        <w:rPr>
          <w:szCs w:val="28"/>
          <w:lang w:eastAsia="ru-RU"/>
        </w:rPr>
        <w:t>дей (свыше 50 человек) должны практически показать умение действовать при пожаре, использовать первичные средства пожаротушения.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Первичный противопожарный инструктаж возможен с группой лиц, обслуж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>вающих однотипное оборудование, и в пределах общего рабочего места.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</w:p>
    <w:p w:rsidR="00122815" w:rsidRPr="00E31ECD" w:rsidRDefault="00122815" w:rsidP="009E6D9B">
      <w:pPr>
        <w:pStyle w:val="NoSpacing"/>
        <w:ind w:firstLine="709"/>
        <w:jc w:val="both"/>
        <w:rPr>
          <w:b/>
          <w:szCs w:val="28"/>
          <w:lang w:eastAsia="ru-RU"/>
        </w:rPr>
      </w:pPr>
      <w:r w:rsidRPr="00E31ECD">
        <w:rPr>
          <w:b/>
          <w:szCs w:val="28"/>
          <w:bdr w:val="none" w:sz="0" w:space="0" w:color="auto" w:frame="1"/>
          <w:lang w:eastAsia="ru-RU"/>
        </w:rPr>
        <w:t>Повторный противопожарный инструктаж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Повторный противопожарный инструктаж проводится ответственным лицом за пожарную безопасность в организации со всеми работниками, независимо от квалиф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>кации, образования, стажа, характера выполняемой работы, не реже одного раза в годв соответствии с графиком проведения занятий, утвержденным руководителем орган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>зации.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Повторный противопожарный инструктаж проводится индивидуально или с группой работников, обслуживающих однотипное оборудование в пределах общего рабочего места по программе первичного противопожарного инструктажа на рабочем месте.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В ходе повторного противопожарного инструктажа проверяются знания ста</w:t>
      </w:r>
      <w:r w:rsidRPr="009E6D9B">
        <w:rPr>
          <w:szCs w:val="28"/>
          <w:lang w:eastAsia="ru-RU"/>
        </w:rPr>
        <w:t>н</w:t>
      </w:r>
      <w:r w:rsidRPr="009E6D9B">
        <w:rPr>
          <w:szCs w:val="28"/>
          <w:lang w:eastAsia="ru-RU"/>
        </w:rPr>
        <w:t xml:space="preserve">дартов, правил, норм и инструкций по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, умение пользоваться первичными средствами пожаротушения, знание путей эвакуации, систем оповещения о пожаре и управления процессом эвакуации людей.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</w:p>
    <w:p w:rsidR="00122815" w:rsidRPr="008E6CB5" w:rsidRDefault="00122815" w:rsidP="009E6D9B">
      <w:pPr>
        <w:pStyle w:val="NoSpacing"/>
        <w:ind w:firstLine="709"/>
        <w:jc w:val="both"/>
        <w:rPr>
          <w:b/>
          <w:szCs w:val="28"/>
          <w:lang w:eastAsia="ru-RU"/>
        </w:rPr>
      </w:pPr>
      <w:r w:rsidRPr="008E6CB5">
        <w:rPr>
          <w:b/>
          <w:szCs w:val="28"/>
          <w:bdr w:val="none" w:sz="0" w:space="0" w:color="auto" w:frame="1"/>
          <w:lang w:eastAsia="ru-RU"/>
        </w:rPr>
        <w:t>Внеплановый противопожарный инструктаж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Внеплановый противопожарный инструктаж проводится: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- при введении в действие новых или изменении ранее разработанных правил, норм, инструкций по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, иных документов, содержащих требов</w:t>
      </w:r>
      <w:r w:rsidRPr="009E6D9B">
        <w:rPr>
          <w:szCs w:val="28"/>
          <w:lang w:eastAsia="ru-RU"/>
        </w:rPr>
        <w:t>а</w:t>
      </w:r>
      <w:r w:rsidRPr="009E6D9B">
        <w:rPr>
          <w:szCs w:val="28"/>
          <w:lang w:eastAsia="ru-RU"/>
        </w:rPr>
        <w:t xml:space="preserve">ния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изменении технологического процесса производства, замене или модерн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>зации оборудования, инструментов, исходного сырья, материалов, а также изменении других факторов, влияющих на противопожарное состояние объекта;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- при нарушении работниками организации требований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, которые могли привести или привели к пожару;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- для дополнительного изучения мер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по требованию о</w:t>
      </w:r>
      <w:r w:rsidRPr="009E6D9B">
        <w:rPr>
          <w:szCs w:val="28"/>
          <w:lang w:eastAsia="ru-RU"/>
        </w:rPr>
        <w:t>р</w:t>
      </w:r>
      <w:r w:rsidRPr="009E6D9B">
        <w:rPr>
          <w:szCs w:val="28"/>
          <w:lang w:eastAsia="ru-RU"/>
        </w:rPr>
        <w:t>ганов государственного пожарного надзора при выявлении ими недостаточных знаний у работников организации;</w:t>
      </w:r>
    </w:p>
    <w:p w:rsidR="00122815" w:rsidRPr="009E6D9B" w:rsidRDefault="00122815" w:rsidP="008E6CB5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перерывах в работе более чем на 30 календарных дней, а для остальных р</w:t>
      </w:r>
      <w:r w:rsidRPr="009E6D9B">
        <w:rPr>
          <w:szCs w:val="28"/>
          <w:lang w:eastAsia="ru-RU"/>
        </w:rPr>
        <w:t>а</w:t>
      </w:r>
      <w:r w:rsidRPr="009E6D9B">
        <w:rPr>
          <w:szCs w:val="28"/>
          <w:lang w:eastAsia="ru-RU"/>
        </w:rPr>
        <w:t xml:space="preserve">бот </w:t>
      </w:r>
      <w:r>
        <w:rPr>
          <w:szCs w:val="28"/>
          <w:lang w:eastAsia="ru-RU"/>
        </w:rPr>
        <w:t>–</w:t>
      </w:r>
      <w:r w:rsidRPr="009E6D9B">
        <w:rPr>
          <w:szCs w:val="28"/>
          <w:lang w:eastAsia="ru-RU"/>
        </w:rPr>
        <w:t xml:space="preserve"> 60 календарных дней (для работ, к которым предъявляются дополнительные тр</w:t>
      </w:r>
      <w:r w:rsidRPr="009E6D9B">
        <w:rPr>
          <w:szCs w:val="28"/>
          <w:lang w:eastAsia="ru-RU"/>
        </w:rPr>
        <w:t>е</w:t>
      </w:r>
      <w:r w:rsidRPr="009E6D9B">
        <w:rPr>
          <w:szCs w:val="28"/>
          <w:lang w:eastAsia="ru-RU"/>
        </w:rPr>
        <w:t xml:space="preserve">бования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);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поступлении информационных материалов об авариях, пожарах, прои</w:t>
      </w:r>
      <w:r w:rsidRPr="009E6D9B">
        <w:rPr>
          <w:szCs w:val="28"/>
          <w:lang w:eastAsia="ru-RU"/>
        </w:rPr>
        <w:t>с</w:t>
      </w:r>
      <w:r w:rsidRPr="009E6D9B">
        <w:rPr>
          <w:szCs w:val="28"/>
          <w:lang w:eastAsia="ru-RU"/>
        </w:rPr>
        <w:t>шедших на аналогичных производствах;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установлении фактов неудовлетворительного знания работниками орган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 xml:space="preserve">заций требований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Внеплановый противопожарный инструктаж проводится работником, ответс</w:t>
      </w:r>
      <w:r w:rsidRPr="009E6D9B">
        <w:rPr>
          <w:szCs w:val="28"/>
          <w:lang w:eastAsia="ru-RU"/>
        </w:rPr>
        <w:t>т</w:t>
      </w:r>
      <w:r w:rsidRPr="009E6D9B">
        <w:rPr>
          <w:szCs w:val="28"/>
          <w:lang w:eastAsia="ru-RU"/>
        </w:rPr>
        <w:t xml:space="preserve">венным за обеспечение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в организации, или непосредственно руководителем работ, имеющим необходимую подготовку, индивидуально или с группой работников одной профессии. Объем и содержание внепланового противоп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>жарного инструктажа определяются в каждом конкретном случае в зависимости от причин и обстоятельств, вызвавших необходимость его проведения.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</w:p>
    <w:p w:rsidR="00122815" w:rsidRPr="008E6CB5" w:rsidRDefault="00122815" w:rsidP="009E6D9B">
      <w:pPr>
        <w:pStyle w:val="NoSpacing"/>
        <w:ind w:firstLine="709"/>
        <w:jc w:val="both"/>
        <w:rPr>
          <w:b/>
          <w:szCs w:val="28"/>
          <w:lang w:eastAsia="ru-RU"/>
        </w:rPr>
      </w:pPr>
      <w:r w:rsidRPr="008E6CB5">
        <w:rPr>
          <w:b/>
          <w:szCs w:val="28"/>
          <w:bdr w:val="none" w:sz="0" w:space="0" w:color="auto" w:frame="1"/>
          <w:lang w:eastAsia="ru-RU"/>
        </w:rPr>
        <w:t>Целевой противопожарный инструктаж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Целевой противопожарный инструктаж проводится: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выполнении разовых работ, связанных с повышенной пожарной опасн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>стью (сварочные и другие огневые работы);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ликвидации последствий аварий, стихийных бедствий и катастроф;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производстве работ, на которые оформляется наряд-допуск, при произво</w:t>
      </w:r>
      <w:r w:rsidRPr="009E6D9B">
        <w:rPr>
          <w:szCs w:val="28"/>
          <w:lang w:eastAsia="ru-RU"/>
        </w:rPr>
        <w:t>д</w:t>
      </w:r>
      <w:r w:rsidRPr="009E6D9B">
        <w:rPr>
          <w:szCs w:val="28"/>
          <w:lang w:eastAsia="ru-RU"/>
        </w:rPr>
        <w:t>стве огневых работ во взрывоопасных производствах;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проведении экскурсий в организации;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организации массовых мероприятий с обучающимися;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подготовке в организации мероприятий с массовым пребыванием людей (заседания коллегии, собрания, конференции, совещания и т.п.), с числом участников более 50 человек.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Целевой противопожарный инструктаж проводится лицом, ответственным за обеспечение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в организации, или непосредственно руководит</w:t>
      </w:r>
      <w:r w:rsidRPr="009E6D9B">
        <w:rPr>
          <w:szCs w:val="28"/>
          <w:lang w:eastAsia="ru-RU"/>
        </w:rPr>
        <w:t>е</w:t>
      </w:r>
      <w:r w:rsidRPr="009E6D9B">
        <w:rPr>
          <w:szCs w:val="28"/>
          <w:lang w:eastAsia="ru-RU"/>
        </w:rPr>
        <w:t>лем работ. Инструктаж завершается проверкой приобретенных работником знаний и навыков пользоваться первичными средствами пожаротушения, действий при возни</w:t>
      </w:r>
      <w:r w:rsidRPr="009E6D9B">
        <w:rPr>
          <w:szCs w:val="28"/>
          <w:lang w:eastAsia="ru-RU"/>
        </w:rPr>
        <w:t>к</w:t>
      </w:r>
      <w:r w:rsidRPr="009E6D9B">
        <w:rPr>
          <w:szCs w:val="28"/>
          <w:lang w:eastAsia="ru-RU"/>
        </w:rPr>
        <w:t>новении пожара, знаний правил эвакуации, помощи пострадавшим.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</w:p>
    <w:p w:rsidR="00122815" w:rsidRPr="008E6CB5" w:rsidRDefault="00122815" w:rsidP="009E6D9B">
      <w:pPr>
        <w:pStyle w:val="NoSpacing"/>
        <w:ind w:firstLine="709"/>
        <w:jc w:val="both"/>
        <w:rPr>
          <w:b/>
          <w:szCs w:val="28"/>
          <w:lang w:eastAsia="ru-RU"/>
        </w:rPr>
      </w:pPr>
      <w:r w:rsidRPr="008E6CB5">
        <w:rPr>
          <w:b/>
          <w:szCs w:val="28"/>
          <w:lang w:eastAsia="ru-RU"/>
        </w:rPr>
        <w:t>3. ПОЖАРНО-ТЕХНИЧЕСКИЙ МИНИМУМ</w:t>
      </w:r>
    </w:p>
    <w:p w:rsidR="00122815" w:rsidRPr="009E6D9B" w:rsidRDefault="00122815" w:rsidP="008E6CB5">
      <w:pPr>
        <w:pStyle w:val="NoSpacing"/>
        <w:jc w:val="both"/>
        <w:rPr>
          <w:szCs w:val="28"/>
          <w:lang w:eastAsia="ru-RU"/>
        </w:rPr>
      </w:pP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Руководители и работники организаций, ответственные за пожарную безопа</w:t>
      </w:r>
      <w:r w:rsidRPr="009E6D9B">
        <w:rPr>
          <w:szCs w:val="28"/>
          <w:lang w:eastAsia="ru-RU"/>
        </w:rPr>
        <w:t>с</w:t>
      </w:r>
      <w:r w:rsidRPr="009E6D9B">
        <w:rPr>
          <w:szCs w:val="28"/>
          <w:lang w:eastAsia="ru-RU"/>
        </w:rPr>
        <w:t>ность, обучаются пожарно-техническому минимуму в объеме знаний требований но</w:t>
      </w:r>
      <w:r w:rsidRPr="009E6D9B">
        <w:rPr>
          <w:szCs w:val="28"/>
          <w:lang w:eastAsia="ru-RU"/>
        </w:rPr>
        <w:t>р</w:t>
      </w:r>
      <w:r w:rsidRPr="009E6D9B">
        <w:rPr>
          <w:szCs w:val="28"/>
          <w:lang w:eastAsia="ru-RU"/>
        </w:rPr>
        <w:t xml:space="preserve">мативно-правовых актов, регламентирующих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, в части прот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>вопожарного режима, пожарной опасности технологических процессов, а также при</w:t>
      </w:r>
      <w:r w:rsidRPr="009E6D9B">
        <w:rPr>
          <w:szCs w:val="28"/>
          <w:lang w:eastAsia="ru-RU"/>
        </w:rPr>
        <w:t>е</w:t>
      </w:r>
      <w:r w:rsidRPr="009E6D9B">
        <w:rPr>
          <w:szCs w:val="28"/>
          <w:lang w:eastAsia="ru-RU"/>
        </w:rPr>
        <w:t>мов и действий при возникновении пожара в организации, позволяющих выработать практические навыки по предупреждению пожара, спасению жизни, здоровья людей и имущества при пожаре. Обучение проводится в течение месяца после приема на раб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>ту с последующей периодичностью не реже одного раза в три года после последнего обучения.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Обязанности по организации обучения пожарно-техническому минимуму в о</w:t>
      </w:r>
      <w:r w:rsidRPr="009E6D9B">
        <w:rPr>
          <w:szCs w:val="28"/>
          <w:lang w:eastAsia="ru-RU"/>
        </w:rPr>
        <w:t>р</w:t>
      </w:r>
      <w:r w:rsidRPr="009E6D9B">
        <w:rPr>
          <w:szCs w:val="28"/>
          <w:lang w:eastAsia="ru-RU"/>
        </w:rPr>
        <w:t>ганизации возлагаются на ее руководителя. Обучение организуется как с отрывом, так и без отрыва от производства.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Обучение пожарно-техническому минимуму по разработанным и утвержденным в установленном порядке специальным программам с отрывом от производства пр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>ходят: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руководители и главные специалисты организации или лица, исполняющие их обязанности;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работники, ответственные за пожарную безопасность организаций и провед</w:t>
      </w:r>
      <w:r w:rsidRPr="009E6D9B">
        <w:rPr>
          <w:szCs w:val="28"/>
          <w:lang w:eastAsia="ru-RU"/>
        </w:rPr>
        <w:t>е</w:t>
      </w:r>
      <w:r w:rsidRPr="009E6D9B">
        <w:rPr>
          <w:szCs w:val="28"/>
          <w:lang w:eastAsia="ru-RU"/>
        </w:rPr>
        <w:t>ние противопожарного инструктажа;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руководители первичных организаций добровольной пожарной охраны;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работники, выполняющие газоэлектросварочные и другие огневые работы;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иные категории работников (г</w:t>
      </w:r>
      <w:r>
        <w:rPr>
          <w:szCs w:val="28"/>
          <w:lang w:eastAsia="ru-RU"/>
        </w:rPr>
        <w:t>раждан) по решению руководителя</w:t>
      </w:r>
      <w:r>
        <w:rPr>
          <w:szCs w:val="28"/>
          <w:u w:val="single"/>
          <w:bdr w:val="none" w:sz="0" w:space="0" w:color="auto" w:frame="1"/>
          <w:lang w:eastAsia="ru-RU"/>
        </w:rPr>
        <w:t>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Непосредственно в организации (без отрыва от производства) обучаются рабо</w:t>
      </w:r>
      <w:r w:rsidRPr="009E6D9B">
        <w:rPr>
          <w:szCs w:val="28"/>
          <w:lang w:eastAsia="ru-RU"/>
        </w:rPr>
        <w:t>т</w:t>
      </w:r>
      <w:r w:rsidRPr="009E6D9B">
        <w:rPr>
          <w:szCs w:val="28"/>
          <w:lang w:eastAsia="ru-RU"/>
        </w:rPr>
        <w:t>ники: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- ответственные за обеспечение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в структурных подра</w:t>
      </w:r>
      <w:r w:rsidRPr="009E6D9B">
        <w:rPr>
          <w:szCs w:val="28"/>
          <w:lang w:eastAsia="ru-RU"/>
        </w:rPr>
        <w:t>з</w:t>
      </w:r>
      <w:r w:rsidRPr="009E6D9B">
        <w:rPr>
          <w:szCs w:val="28"/>
          <w:lang w:eastAsia="ru-RU"/>
        </w:rPr>
        <w:t>делениях;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осуществляющие круглосуточную охрану организации;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участвующие в деятельности подразделений пожарной охраны на добровол</w:t>
      </w:r>
      <w:r w:rsidRPr="009E6D9B">
        <w:rPr>
          <w:szCs w:val="28"/>
          <w:lang w:eastAsia="ru-RU"/>
        </w:rPr>
        <w:t>ь</w:t>
      </w:r>
      <w:r w:rsidRPr="009E6D9B">
        <w:rPr>
          <w:szCs w:val="28"/>
          <w:lang w:eastAsia="ru-RU"/>
        </w:rPr>
        <w:t>ной основе.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Обучение по специальным программам пожарно-технического минимума неп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>средственно в организации проводится руководителем организации или ответстве</w:t>
      </w:r>
      <w:r w:rsidRPr="009E6D9B">
        <w:rPr>
          <w:szCs w:val="28"/>
          <w:lang w:eastAsia="ru-RU"/>
        </w:rPr>
        <w:t>н</w:t>
      </w:r>
      <w:r w:rsidRPr="009E6D9B">
        <w:rPr>
          <w:szCs w:val="28"/>
          <w:lang w:eastAsia="ru-RU"/>
        </w:rPr>
        <w:t>ным лицом за пожарную безопасность, имеющим соответствующую подготовку.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</w:p>
    <w:p w:rsidR="00122815" w:rsidRPr="009C53C2" w:rsidRDefault="00122815" w:rsidP="009E6D9B">
      <w:pPr>
        <w:pStyle w:val="NoSpacing"/>
        <w:ind w:firstLine="709"/>
        <w:jc w:val="both"/>
        <w:rPr>
          <w:b/>
          <w:szCs w:val="28"/>
          <w:lang w:eastAsia="ru-RU"/>
        </w:rPr>
      </w:pPr>
      <w:r w:rsidRPr="009C53C2">
        <w:rPr>
          <w:b/>
          <w:szCs w:val="28"/>
          <w:lang w:eastAsia="ru-RU"/>
        </w:rPr>
        <w:t>4.ПРОВЕРКА ЗНАНИЙ ПРАВИЛ ПОЖАРНОЙ БЕЗОПАСНОСТИ</w:t>
      </w:r>
    </w:p>
    <w:p w:rsidR="00122815" w:rsidRPr="009E6D9B" w:rsidRDefault="00122815" w:rsidP="009C53C2">
      <w:pPr>
        <w:pStyle w:val="NoSpacing"/>
        <w:jc w:val="both"/>
        <w:rPr>
          <w:szCs w:val="28"/>
          <w:lang w:eastAsia="ru-RU"/>
        </w:rPr>
      </w:pP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Проверка знаний требований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руководителей, специал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>стов и работников организации осуществляется по окончании обучения пожарно-техническому минимуму с отрывом от производства и проводится квалификационной комиссией. В ее состав входят руководители и штатные педагогические работники обучающих организаций и по согласованию специалисты федеральных органов и</w:t>
      </w:r>
      <w:r w:rsidRPr="009E6D9B">
        <w:rPr>
          <w:szCs w:val="28"/>
          <w:lang w:eastAsia="ru-RU"/>
        </w:rPr>
        <w:t>с</w:t>
      </w:r>
      <w:r w:rsidRPr="009E6D9B">
        <w:rPr>
          <w:szCs w:val="28"/>
          <w:lang w:eastAsia="ru-RU"/>
        </w:rPr>
        <w:t>полнительной власти, органов исполнительной власти субъектов Российской Федер</w:t>
      </w:r>
      <w:r w:rsidRPr="009E6D9B">
        <w:rPr>
          <w:szCs w:val="28"/>
          <w:lang w:eastAsia="ru-RU"/>
        </w:rPr>
        <w:t>а</w:t>
      </w:r>
      <w:r w:rsidRPr="009E6D9B">
        <w:rPr>
          <w:szCs w:val="28"/>
          <w:lang w:eastAsia="ru-RU"/>
        </w:rPr>
        <w:t>ции, органов местного самоуправления, органов государственного пожарного надзора.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Для проведения проверки знаний требований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работн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 xml:space="preserve">ков, прошедших обучение непосредственно в организации без отрыва от производства, приказом (распоряжением) руководителя организации создается квалификационная комиссия в составе не менее трех человек, прошедших обучение и проверку знаний требований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в установленном порядке. Комиссия состоит из председателя, заместителя председателя, секретаря и членов комиссии.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Работники, проходящие проверку знаний, должны быть заранее ознакомлены с программой и графиком проверки знаний.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Внеочередная проверка знаний требований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работников организации независимо от срока проведения предыдущей проверки проводится: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- при утверждении новых или внесении изменений в нормативно-правовые акты, содержащие требования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(при этом осуществляется проверка знаний только этих нормативно-правовых актов);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- при вводе в эксплуатацию нового оборудования и изменениях технологических процессов, требующих дополнительных знаний по правилам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работников (в этом случае осуществляется проверка знаний требований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, связанных с соответствующими изменениями);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назначении или переводе работников на другую работу, если новые об</w:t>
      </w:r>
      <w:r w:rsidRPr="009E6D9B">
        <w:rPr>
          <w:szCs w:val="28"/>
          <w:lang w:eastAsia="ru-RU"/>
        </w:rPr>
        <w:t>я</w:t>
      </w:r>
      <w:r w:rsidRPr="009E6D9B">
        <w:rPr>
          <w:szCs w:val="28"/>
          <w:lang w:eastAsia="ru-RU"/>
        </w:rPr>
        <w:t xml:space="preserve">занности требуют дополнительных знаний по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(до начала и</w:t>
      </w:r>
      <w:r w:rsidRPr="009E6D9B">
        <w:rPr>
          <w:szCs w:val="28"/>
          <w:lang w:eastAsia="ru-RU"/>
        </w:rPr>
        <w:t>с</w:t>
      </w:r>
      <w:r w:rsidRPr="009E6D9B">
        <w:rPr>
          <w:szCs w:val="28"/>
          <w:lang w:eastAsia="ru-RU"/>
        </w:rPr>
        <w:t>полнения ими своих должностных обязанностей);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по требованию должностных лиц органа государственного пожарного надзора, других органов ведомственного контроля, а также руководителя (или уполномоченн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 xml:space="preserve">го им лица) организации при установлении нарушений требований </w:t>
      </w:r>
      <w:r>
        <w:rPr>
          <w:szCs w:val="28"/>
          <w:lang w:eastAsia="ru-RU"/>
        </w:rPr>
        <w:t>пожарной безопа</w:t>
      </w:r>
      <w:r>
        <w:rPr>
          <w:szCs w:val="28"/>
          <w:lang w:eastAsia="ru-RU"/>
        </w:rPr>
        <w:t>с</w:t>
      </w:r>
      <w:r>
        <w:rPr>
          <w:szCs w:val="28"/>
          <w:lang w:eastAsia="ru-RU"/>
        </w:rPr>
        <w:t>ности</w:t>
      </w:r>
      <w:r w:rsidRPr="009E6D9B">
        <w:rPr>
          <w:szCs w:val="28"/>
          <w:lang w:eastAsia="ru-RU"/>
        </w:rPr>
        <w:t xml:space="preserve"> и недостаточных знаний требований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- после происшедших пожаров, а также при выявлении нарушений работниками организации требований </w:t>
      </w:r>
      <w:r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перерыве в работе в данной должности более одного года;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осуществлении мероприятий по надзору органами государственного п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>жарного надзора.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Объем и порядок процедуры внеочередной проверки знаний требований </w:t>
      </w:r>
      <w:r>
        <w:rPr>
          <w:szCs w:val="28"/>
          <w:lang w:eastAsia="ru-RU"/>
        </w:rPr>
        <w:t>пожа</w:t>
      </w:r>
      <w:r>
        <w:rPr>
          <w:szCs w:val="28"/>
          <w:lang w:eastAsia="ru-RU"/>
        </w:rPr>
        <w:t>р</w:t>
      </w:r>
      <w:r>
        <w:rPr>
          <w:szCs w:val="28"/>
          <w:lang w:eastAsia="ru-RU"/>
        </w:rPr>
        <w:t>ной безопасности</w:t>
      </w:r>
      <w:r w:rsidRPr="009E6D9B">
        <w:rPr>
          <w:szCs w:val="28"/>
          <w:lang w:eastAsia="ru-RU"/>
        </w:rPr>
        <w:t xml:space="preserve"> определяются стороной, инициирующей ее проведение.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Перечень контрольных вопросов для проверки знаний работников организаций, находящихся в ведении федеральных органов исполнительной власти, разрабатывае</w:t>
      </w:r>
      <w:r w:rsidRPr="009E6D9B">
        <w:rPr>
          <w:szCs w:val="28"/>
          <w:lang w:eastAsia="ru-RU"/>
        </w:rPr>
        <w:t>т</w:t>
      </w:r>
      <w:r w:rsidRPr="009E6D9B">
        <w:rPr>
          <w:szCs w:val="28"/>
          <w:lang w:eastAsia="ru-RU"/>
        </w:rPr>
        <w:t>ся соответствующими федеральными органами исполнительной власти, с учетом сп</w:t>
      </w:r>
      <w:r w:rsidRPr="009E6D9B">
        <w:rPr>
          <w:szCs w:val="28"/>
          <w:lang w:eastAsia="ru-RU"/>
        </w:rPr>
        <w:t>е</w:t>
      </w:r>
      <w:r w:rsidRPr="009E6D9B">
        <w:rPr>
          <w:szCs w:val="28"/>
          <w:lang w:eastAsia="ru-RU"/>
        </w:rPr>
        <w:t>цифики производственной деятельности и включает в обязательном порядке практич</w:t>
      </w:r>
      <w:r w:rsidRPr="009E6D9B">
        <w:rPr>
          <w:szCs w:val="28"/>
          <w:lang w:eastAsia="ru-RU"/>
        </w:rPr>
        <w:t>е</w:t>
      </w:r>
      <w:r w:rsidRPr="009E6D9B">
        <w:rPr>
          <w:szCs w:val="28"/>
          <w:lang w:eastAsia="ru-RU"/>
        </w:rPr>
        <w:t>скую часть (действия при пожаре, применение первичных средств пожаротушения). Для иных организаций перечень контрольных вопросов разрабатывается руководит</w:t>
      </w:r>
      <w:r w:rsidRPr="009E6D9B">
        <w:rPr>
          <w:szCs w:val="28"/>
          <w:lang w:eastAsia="ru-RU"/>
        </w:rPr>
        <w:t>е</w:t>
      </w:r>
      <w:r w:rsidRPr="009E6D9B">
        <w:rPr>
          <w:szCs w:val="28"/>
          <w:lang w:eastAsia="ru-RU"/>
        </w:rPr>
        <w:t>лями организаций или работниками, ответственными за пожарную безопасность.</w:t>
      </w:r>
    </w:p>
    <w:p w:rsidR="00122815" w:rsidRPr="009E6D9B" w:rsidRDefault="00122815" w:rsidP="009E6D9B">
      <w:pPr>
        <w:pStyle w:val="NoSpacing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Контроль за своевременным проведением проверки знаний требований </w:t>
      </w:r>
      <w:r>
        <w:rPr>
          <w:szCs w:val="28"/>
          <w:lang w:eastAsia="ru-RU"/>
        </w:rPr>
        <w:t>пожа</w:t>
      </w:r>
      <w:r>
        <w:rPr>
          <w:szCs w:val="28"/>
          <w:lang w:eastAsia="ru-RU"/>
        </w:rPr>
        <w:t>р</w:t>
      </w:r>
      <w:r>
        <w:rPr>
          <w:szCs w:val="28"/>
          <w:lang w:eastAsia="ru-RU"/>
        </w:rPr>
        <w:t>ной безопасности</w:t>
      </w:r>
      <w:r w:rsidRPr="009E6D9B">
        <w:rPr>
          <w:szCs w:val="28"/>
          <w:lang w:eastAsia="ru-RU"/>
        </w:rPr>
        <w:t xml:space="preserve"> работников осуществляется руководителем организации.</w:t>
      </w:r>
    </w:p>
    <w:p w:rsidR="00122815" w:rsidRPr="00A13DD1" w:rsidRDefault="00122815" w:rsidP="008C0A90">
      <w:pPr>
        <w:spacing w:line="360" w:lineRule="atLeast"/>
        <w:jc w:val="both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Pr="009C53C2" w:rsidRDefault="00122815" w:rsidP="009C53C2">
      <w:pPr>
        <w:spacing w:line="360" w:lineRule="atLeast"/>
        <w:ind w:firstLine="709"/>
        <w:jc w:val="left"/>
        <w:textAlignment w:val="baseline"/>
        <w:rPr>
          <w:rFonts w:ascii="inherit" w:hAnsi="inherit"/>
          <w:b/>
          <w:sz w:val="24"/>
          <w:szCs w:val="24"/>
          <w:lang w:eastAsia="ru-RU"/>
        </w:rPr>
      </w:pPr>
      <w:r w:rsidRPr="009C53C2">
        <w:rPr>
          <w:rFonts w:ascii="inherit" w:hAnsi="inherit"/>
          <w:b/>
          <w:sz w:val="24"/>
          <w:szCs w:val="24"/>
          <w:lang w:eastAsia="ru-RU"/>
        </w:rPr>
        <w:t>5.СПЕЦИАЛЬНЫЕПРОГРАММЫ</w:t>
      </w:r>
    </w:p>
    <w:p w:rsidR="00122815" w:rsidRPr="00A13DD1" w:rsidRDefault="00122815" w:rsidP="008C0A90">
      <w:pPr>
        <w:spacing w:line="360" w:lineRule="atLeast"/>
        <w:jc w:val="both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Специальные программы обучения пожарно-техническому минимуму разраб</w:t>
      </w:r>
      <w:r w:rsidRPr="009C53C2">
        <w:rPr>
          <w:szCs w:val="28"/>
          <w:lang w:eastAsia="ru-RU"/>
        </w:rPr>
        <w:t>а</w:t>
      </w:r>
      <w:r w:rsidRPr="009C53C2">
        <w:rPr>
          <w:szCs w:val="28"/>
          <w:lang w:eastAsia="ru-RU"/>
        </w:rPr>
        <w:t>тываются для отдельных категории обучаемых с учетом специфики профессиональной деятельности, особенностей исполнения обязанностей по должности и положений о</w:t>
      </w:r>
      <w:r w:rsidRPr="009C53C2">
        <w:rPr>
          <w:szCs w:val="28"/>
          <w:lang w:eastAsia="ru-RU"/>
        </w:rPr>
        <w:t>т</w:t>
      </w:r>
      <w:r w:rsidRPr="009C53C2">
        <w:rPr>
          <w:szCs w:val="28"/>
          <w:lang w:eastAsia="ru-RU"/>
        </w:rPr>
        <w:t>раслевых документов. При подготовке таких программ особое внимание уделяется практической составляющей обучения: умению пользоваться первичными средствами пожаротушения, действиям при возникновении пожара, правилам эвакуации, помощи пострадавшим.</w:t>
      </w:r>
    </w:p>
    <w:p w:rsidR="00122815" w:rsidRDefault="00122815" w:rsidP="008C0A90">
      <w:pPr>
        <w:spacing w:line="360" w:lineRule="atLeast"/>
        <w:jc w:val="both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Default="00122815" w:rsidP="008C0A90">
      <w:pPr>
        <w:spacing w:line="360" w:lineRule="atLeast"/>
        <w:jc w:val="both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Default="00122815" w:rsidP="008C0A90">
      <w:pPr>
        <w:spacing w:line="360" w:lineRule="atLeast"/>
        <w:jc w:val="both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Default="00122815" w:rsidP="008C0A90">
      <w:pPr>
        <w:spacing w:line="360" w:lineRule="atLeast"/>
        <w:jc w:val="both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Default="00122815" w:rsidP="008C0A90">
      <w:pPr>
        <w:spacing w:line="360" w:lineRule="atLeast"/>
        <w:jc w:val="both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Pr="00A13DD1" w:rsidRDefault="00122815" w:rsidP="008C0A90">
      <w:pPr>
        <w:spacing w:line="360" w:lineRule="atLeast"/>
        <w:jc w:val="both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Default="00122815" w:rsidP="008C0A90">
      <w:pPr>
        <w:spacing w:line="360" w:lineRule="atLeast"/>
        <w:textAlignment w:val="baseline"/>
        <w:rPr>
          <w:szCs w:val="28"/>
          <w:lang w:eastAsia="ru-RU"/>
        </w:rPr>
      </w:pPr>
    </w:p>
    <w:p w:rsidR="00122815" w:rsidRPr="009C53C2" w:rsidRDefault="00122815" w:rsidP="009C53C2">
      <w:pPr>
        <w:spacing w:line="240" w:lineRule="exact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 xml:space="preserve">ПРИМЕРНЫЕ СПЕЦИАЛЬНЫЕ ПРОГРАММЫ ОБУЧЕНИЯ </w:t>
      </w:r>
    </w:p>
    <w:p w:rsidR="00122815" w:rsidRPr="009C53C2" w:rsidRDefault="00122815" w:rsidP="009C53C2">
      <w:pPr>
        <w:spacing w:line="240" w:lineRule="exact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 xml:space="preserve">ПОЖАРНО-ТЕХНИЧЕСКОМУ МИНИМУМУ РУКОВОДИТЕЛЕЙ, </w:t>
      </w:r>
    </w:p>
    <w:p w:rsidR="00122815" w:rsidRPr="009C53C2" w:rsidRDefault="00122815" w:rsidP="009C53C2">
      <w:pPr>
        <w:spacing w:line="240" w:lineRule="exact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 xml:space="preserve">ОТВЕТСТВЕННЫХ ЗА ПОЖАРНУЮ БЕЗОПАСНОСТЬ, И ОТДЕЛЬНЫХ </w:t>
      </w:r>
    </w:p>
    <w:p w:rsidR="00122815" w:rsidRPr="009C53C2" w:rsidRDefault="00122815" w:rsidP="009C53C2">
      <w:pPr>
        <w:spacing w:line="240" w:lineRule="exact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КАТЕГОРИЙ РАБОТНИКОВ ОБРАЗОВАТЕЛЬНЫХ УЧРЕЖДЕНИЙ</w:t>
      </w:r>
    </w:p>
    <w:p w:rsidR="00122815" w:rsidRPr="009C53C2" w:rsidRDefault="00122815" w:rsidP="009C53C2">
      <w:pPr>
        <w:spacing w:line="240" w:lineRule="exact"/>
        <w:textAlignment w:val="baseline"/>
        <w:rPr>
          <w:szCs w:val="28"/>
          <w:lang w:eastAsia="ru-RU"/>
        </w:rPr>
      </w:pPr>
    </w:p>
    <w:p w:rsidR="00122815" w:rsidRPr="009C53C2" w:rsidRDefault="00122815" w:rsidP="009C53C2">
      <w:pPr>
        <w:spacing w:line="240" w:lineRule="exact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Пожарно-технический минимум</w:t>
      </w:r>
    </w:p>
    <w:p w:rsidR="00122815" w:rsidRPr="009C53C2" w:rsidRDefault="00122815" w:rsidP="009C53C2">
      <w:pPr>
        <w:spacing w:line="240" w:lineRule="exact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для руководителей и ответственных за пожарную безопасность</w:t>
      </w:r>
    </w:p>
    <w:p w:rsidR="00122815" w:rsidRPr="009C53C2" w:rsidRDefault="00122815" w:rsidP="009C53C2">
      <w:pPr>
        <w:spacing w:line="240" w:lineRule="exact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дошкольных учреждений и общеобразовательных школ</w:t>
      </w:r>
    </w:p>
    <w:p w:rsidR="00122815" w:rsidRPr="009C53C2" w:rsidRDefault="00122815" w:rsidP="009C53C2">
      <w:pPr>
        <w:spacing w:line="240" w:lineRule="exact"/>
        <w:textAlignment w:val="baseline"/>
        <w:rPr>
          <w:szCs w:val="28"/>
          <w:lang w:eastAsia="ru-RU"/>
        </w:rPr>
      </w:pPr>
    </w:p>
    <w:p w:rsidR="00122815" w:rsidRPr="009C53C2" w:rsidRDefault="00122815" w:rsidP="009C53C2">
      <w:pPr>
        <w:spacing w:line="240" w:lineRule="exact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Тематический план и типовая учебная программа</w:t>
      </w:r>
    </w:p>
    <w:p w:rsidR="00122815" w:rsidRPr="009C53C2" w:rsidRDefault="00122815" w:rsidP="008C0A90">
      <w:pPr>
        <w:spacing w:line="360" w:lineRule="atLeast"/>
        <w:jc w:val="both"/>
        <w:textAlignment w:val="baseline"/>
        <w:rPr>
          <w:rFonts w:ascii="inherit" w:hAnsi="inherit"/>
          <w:sz w:val="24"/>
          <w:szCs w:val="24"/>
          <w:lang w:eastAsia="ru-RU"/>
        </w:rPr>
      </w:pPr>
    </w:p>
    <w:tbl>
      <w:tblPr>
        <w:tblW w:w="10707" w:type="dxa"/>
        <w:tblBorders>
          <w:top w:val="single" w:sz="6" w:space="0" w:color="CACACA"/>
          <w:left w:val="single" w:sz="6" w:space="0" w:color="CACACA"/>
          <w:bottom w:val="single" w:sz="6" w:space="0" w:color="CACACA"/>
          <w:right w:val="single" w:sz="6" w:space="0" w:color="CACACA"/>
        </w:tblBorders>
        <w:tblCellMar>
          <w:left w:w="0" w:type="dxa"/>
          <w:right w:w="0" w:type="dxa"/>
        </w:tblCellMar>
        <w:tblLook w:val="00A0"/>
      </w:tblPr>
      <w:tblGrid>
        <w:gridCol w:w="784"/>
        <w:gridCol w:w="8757"/>
        <w:gridCol w:w="1166"/>
      </w:tblGrid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Наименования тем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Часы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Основные нормативные документы, регламентирующие требования пожарной безопасности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Организационные мероприятия по обеспечению пожарной безопасности дошкол</w:t>
            </w:r>
            <w:r w:rsidRPr="009C53C2">
              <w:rPr>
                <w:sz w:val="24"/>
                <w:szCs w:val="24"/>
                <w:lang w:eastAsia="ru-RU"/>
              </w:rPr>
              <w:t>ь</w:t>
            </w:r>
            <w:r w:rsidRPr="009C53C2">
              <w:rPr>
                <w:sz w:val="24"/>
                <w:szCs w:val="24"/>
                <w:lang w:eastAsia="ru-RU"/>
              </w:rPr>
              <w:t>ных учреждений и общеобразовательных школ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Обучение детей дошкольного возраста и учащихся общеобразовательных учре</w:t>
            </w:r>
            <w:r w:rsidRPr="009C53C2">
              <w:rPr>
                <w:sz w:val="24"/>
                <w:szCs w:val="24"/>
                <w:lang w:eastAsia="ru-RU"/>
              </w:rPr>
              <w:t>ж</w:t>
            </w:r>
            <w:r w:rsidRPr="009C53C2">
              <w:rPr>
                <w:sz w:val="24"/>
                <w:szCs w:val="24"/>
                <w:lang w:eastAsia="ru-RU"/>
              </w:rPr>
              <w:t>дений основам пожаробезопасного поведения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Меры пожарной безопасности в дошкольных учреждениях и общеобразовательных школах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Средства тушения пожаров и правила их применения для тушения пожаров, дейс</w:t>
            </w:r>
            <w:r w:rsidRPr="009C53C2">
              <w:rPr>
                <w:sz w:val="24"/>
                <w:szCs w:val="24"/>
                <w:lang w:eastAsia="ru-RU"/>
              </w:rPr>
              <w:t>т</w:t>
            </w:r>
            <w:r w:rsidRPr="009C53C2">
              <w:rPr>
                <w:sz w:val="24"/>
                <w:szCs w:val="24"/>
                <w:lang w:eastAsia="ru-RU"/>
              </w:rPr>
              <w:t>вия при пожаре и вызов пожарной охраны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9C53C2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16 часов</w:t>
            </w:r>
          </w:p>
        </w:tc>
      </w:tr>
    </w:tbl>
    <w:p w:rsidR="00122815" w:rsidRPr="009C53C2" w:rsidRDefault="00122815" w:rsidP="008C0A90">
      <w:pPr>
        <w:spacing w:line="360" w:lineRule="atLeast"/>
        <w:jc w:val="both"/>
        <w:textAlignment w:val="baseline"/>
        <w:rPr>
          <w:rFonts w:ascii="inherit" w:hAnsi="inherit"/>
          <w:sz w:val="24"/>
          <w:szCs w:val="24"/>
          <w:lang w:eastAsia="ru-RU"/>
        </w:rPr>
      </w:pP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b/>
          <w:bCs/>
          <w:szCs w:val="28"/>
          <w:bdr w:val="none" w:sz="0" w:space="0" w:color="auto" w:frame="1"/>
          <w:lang w:eastAsia="ru-RU"/>
        </w:rPr>
        <w:t>Тема 1. Основные нормативные документы, регламентирующие требования пожарной безопасности</w:t>
      </w: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 xml:space="preserve">Федеральный закон от 21.12.1994 </w:t>
      </w:r>
      <w:r>
        <w:rPr>
          <w:szCs w:val="28"/>
          <w:lang w:eastAsia="ru-RU"/>
        </w:rPr>
        <w:t>№</w:t>
      </w:r>
      <w:r w:rsidRPr="009C53C2">
        <w:rPr>
          <w:szCs w:val="28"/>
          <w:lang w:eastAsia="ru-RU"/>
        </w:rPr>
        <w:t xml:space="preserve"> 69-ФЗ "О пожарной безопасности". Фед</w:t>
      </w:r>
      <w:r w:rsidRPr="009C53C2">
        <w:rPr>
          <w:szCs w:val="28"/>
          <w:lang w:eastAsia="ru-RU"/>
        </w:rPr>
        <w:t>е</w:t>
      </w:r>
      <w:r w:rsidRPr="009C53C2">
        <w:rPr>
          <w:szCs w:val="28"/>
          <w:lang w:eastAsia="ru-RU"/>
        </w:rPr>
        <w:t xml:space="preserve">ральный закон от 22.07.2008 </w:t>
      </w:r>
      <w:r>
        <w:rPr>
          <w:szCs w:val="28"/>
          <w:lang w:eastAsia="ru-RU"/>
        </w:rPr>
        <w:t>№</w:t>
      </w:r>
      <w:r w:rsidRPr="009C53C2">
        <w:rPr>
          <w:szCs w:val="28"/>
          <w:lang w:eastAsia="ru-RU"/>
        </w:rPr>
        <w:t xml:space="preserve"> 123-ФЗ "Технический регламент о требованиях пожа</w:t>
      </w:r>
      <w:r w:rsidRPr="009C53C2">
        <w:rPr>
          <w:szCs w:val="28"/>
          <w:lang w:eastAsia="ru-RU"/>
        </w:rPr>
        <w:t>р</w:t>
      </w:r>
      <w:r w:rsidRPr="009C53C2">
        <w:rPr>
          <w:szCs w:val="28"/>
          <w:lang w:eastAsia="ru-RU"/>
        </w:rPr>
        <w:t xml:space="preserve">ной безопасности". Правила противопожарного режима в Российской Федерации </w:t>
      </w:r>
      <w:r>
        <w:rPr>
          <w:szCs w:val="28"/>
          <w:lang w:eastAsia="ru-RU"/>
        </w:rPr>
        <w:br/>
      </w:r>
      <w:r w:rsidRPr="009C53C2">
        <w:rPr>
          <w:szCs w:val="28"/>
          <w:lang w:eastAsia="ru-RU"/>
        </w:rPr>
        <w:t xml:space="preserve">(утв. Постановлением Правительства </w:t>
      </w:r>
      <w:r>
        <w:rPr>
          <w:szCs w:val="28"/>
          <w:lang w:eastAsia="ru-RU"/>
        </w:rPr>
        <w:t>Российской Федерации</w:t>
      </w:r>
      <w:r w:rsidRPr="009C53C2">
        <w:rPr>
          <w:szCs w:val="28"/>
          <w:lang w:eastAsia="ru-RU"/>
        </w:rPr>
        <w:t xml:space="preserve"> от 25.04.2012 </w:t>
      </w:r>
      <w:r>
        <w:rPr>
          <w:szCs w:val="28"/>
          <w:lang w:eastAsia="ru-RU"/>
        </w:rPr>
        <w:t>№</w:t>
      </w:r>
      <w:r w:rsidRPr="009C53C2">
        <w:rPr>
          <w:szCs w:val="28"/>
          <w:lang w:eastAsia="ru-RU"/>
        </w:rPr>
        <w:t xml:space="preserve"> 390). Инструкции по пожарной безопасности. Права, обязанности, ответственность руков</w:t>
      </w:r>
      <w:r w:rsidRPr="009C53C2">
        <w:rPr>
          <w:szCs w:val="28"/>
          <w:lang w:eastAsia="ru-RU"/>
        </w:rPr>
        <w:t>о</w:t>
      </w:r>
      <w:r w:rsidRPr="009C53C2">
        <w:rPr>
          <w:szCs w:val="28"/>
          <w:lang w:eastAsia="ru-RU"/>
        </w:rPr>
        <w:t>дителей организации за соблюдением правил пожарной безопасности.</w:t>
      </w: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b/>
          <w:bCs/>
          <w:szCs w:val="28"/>
          <w:bdr w:val="none" w:sz="0" w:space="0" w:color="auto" w:frame="1"/>
          <w:lang w:eastAsia="ru-RU"/>
        </w:rPr>
        <w:t>Тема 2. Организационные мероприятия по обеспечению пожарной безопа</w:t>
      </w:r>
      <w:r w:rsidRPr="009C53C2">
        <w:rPr>
          <w:b/>
          <w:bCs/>
          <w:szCs w:val="28"/>
          <w:bdr w:val="none" w:sz="0" w:space="0" w:color="auto" w:frame="1"/>
          <w:lang w:eastAsia="ru-RU"/>
        </w:rPr>
        <w:t>с</w:t>
      </w:r>
      <w:r w:rsidRPr="009C53C2">
        <w:rPr>
          <w:b/>
          <w:bCs/>
          <w:szCs w:val="28"/>
          <w:bdr w:val="none" w:sz="0" w:space="0" w:color="auto" w:frame="1"/>
          <w:lang w:eastAsia="ru-RU"/>
        </w:rPr>
        <w:t>ности дошкольных учреждений и общеобразовательных школ</w:t>
      </w: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Краткий анализ пожаров и загораний, произошедших в школах и дошкольных учреждениях. Примеры наиболее характерных пожаров. Создание в школах добр</w:t>
      </w:r>
      <w:r w:rsidRPr="009C53C2">
        <w:rPr>
          <w:szCs w:val="28"/>
          <w:lang w:eastAsia="ru-RU"/>
        </w:rPr>
        <w:t>о</w:t>
      </w:r>
      <w:r w:rsidRPr="009C53C2">
        <w:rPr>
          <w:szCs w:val="28"/>
          <w:lang w:eastAsia="ru-RU"/>
        </w:rPr>
        <w:t>вольных пожарных дружин, дружин юных пожарных, организация их работы. Пр</w:t>
      </w:r>
      <w:r w:rsidRPr="009C53C2">
        <w:rPr>
          <w:szCs w:val="28"/>
          <w:lang w:eastAsia="ru-RU"/>
        </w:rPr>
        <w:t>и</w:t>
      </w:r>
      <w:r w:rsidRPr="009C53C2">
        <w:rPr>
          <w:szCs w:val="28"/>
          <w:lang w:eastAsia="ru-RU"/>
        </w:rPr>
        <w:t>мерное положение о дружине юных пожарных. Задачи лиц, ответственных за пожа</w:t>
      </w:r>
      <w:r w:rsidRPr="009C53C2">
        <w:rPr>
          <w:szCs w:val="28"/>
          <w:lang w:eastAsia="ru-RU"/>
        </w:rPr>
        <w:t>р</w:t>
      </w:r>
      <w:r w:rsidRPr="009C53C2">
        <w:rPr>
          <w:szCs w:val="28"/>
          <w:lang w:eastAsia="ru-RU"/>
        </w:rPr>
        <w:t xml:space="preserve">ную безопасность, вытекающие из требований Федерального закона от 21.12.1994 </w:t>
      </w:r>
      <w:r>
        <w:rPr>
          <w:szCs w:val="28"/>
          <w:lang w:eastAsia="ru-RU"/>
        </w:rPr>
        <w:br/>
        <w:t>№</w:t>
      </w:r>
      <w:r w:rsidRPr="009C53C2">
        <w:rPr>
          <w:szCs w:val="28"/>
          <w:lang w:eastAsia="ru-RU"/>
        </w:rPr>
        <w:t xml:space="preserve"> 69-ФЗ "О пожарной безопасности" и Правил противопожарного режима в Росси</w:t>
      </w:r>
      <w:r w:rsidRPr="009C53C2">
        <w:rPr>
          <w:szCs w:val="28"/>
          <w:lang w:eastAsia="ru-RU"/>
        </w:rPr>
        <w:t>й</w:t>
      </w:r>
      <w:r w:rsidRPr="009C53C2">
        <w:rPr>
          <w:szCs w:val="28"/>
          <w:lang w:eastAsia="ru-RU"/>
        </w:rPr>
        <w:t xml:space="preserve">ской Федерации (утв. Постановлением Правительства </w:t>
      </w:r>
      <w:r>
        <w:rPr>
          <w:szCs w:val="28"/>
          <w:lang w:eastAsia="ru-RU"/>
        </w:rPr>
        <w:t>Российской Федерации</w:t>
      </w:r>
      <w:r w:rsidRPr="009C53C2">
        <w:rPr>
          <w:szCs w:val="28"/>
          <w:lang w:eastAsia="ru-RU"/>
        </w:rPr>
        <w:t xml:space="preserve"> от 25.04.2012 </w:t>
      </w:r>
      <w:r>
        <w:rPr>
          <w:szCs w:val="28"/>
          <w:lang w:eastAsia="ru-RU"/>
        </w:rPr>
        <w:t>№</w:t>
      </w:r>
      <w:r w:rsidRPr="009C53C2">
        <w:rPr>
          <w:szCs w:val="28"/>
          <w:lang w:eastAsia="ru-RU"/>
        </w:rPr>
        <w:t xml:space="preserve"> 390).</w:t>
      </w: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b/>
          <w:bCs/>
          <w:szCs w:val="28"/>
          <w:bdr w:val="none" w:sz="0" w:space="0" w:color="auto" w:frame="1"/>
          <w:lang w:eastAsia="ru-RU"/>
        </w:rPr>
        <w:t>Тема 3. Обучение детей дошкольного возраста и учащихся общеобразов</w:t>
      </w:r>
      <w:r w:rsidRPr="009C53C2">
        <w:rPr>
          <w:b/>
          <w:bCs/>
          <w:szCs w:val="28"/>
          <w:bdr w:val="none" w:sz="0" w:space="0" w:color="auto" w:frame="1"/>
          <w:lang w:eastAsia="ru-RU"/>
        </w:rPr>
        <w:t>а</w:t>
      </w:r>
      <w:r w:rsidRPr="009C53C2">
        <w:rPr>
          <w:b/>
          <w:bCs/>
          <w:szCs w:val="28"/>
          <w:bdr w:val="none" w:sz="0" w:space="0" w:color="auto" w:frame="1"/>
          <w:lang w:eastAsia="ru-RU"/>
        </w:rPr>
        <w:t>тельных учреждений основам пожаробезопасного поведения</w:t>
      </w: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Методические рекомендации по обучению детей дошкольного возраста основам правил пожаробезопасного поведения. Проведение уроков в общеобразовательных школах в рамках дисциплины "Основы безопасности жизнедеятельности". Дидактич</w:t>
      </w:r>
      <w:r w:rsidRPr="009C53C2">
        <w:rPr>
          <w:szCs w:val="28"/>
          <w:lang w:eastAsia="ru-RU"/>
        </w:rPr>
        <w:t>е</w:t>
      </w:r>
      <w:r w:rsidRPr="009C53C2">
        <w:rPr>
          <w:szCs w:val="28"/>
          <w:lang w:eastAsia="ru-RU"/>
        </w:rPr>
        <w:t>ский материал по обучению мерам и правилам пожарной безопасности. Организация класса, уголка пожарной безопасности. Практические занятия по поведению учащихся при возникновении пожара.</w:t>
      </w: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b/>
          <w:bCs/>
          <w:szCs w:val="28"/>
          <w:bdr w:val="none" w:sz="0" w:space="0" w:color="auto" w:frame="1"/>
          <w:lang w:eastAsia="ru-RU"/>
        </w:rPr>
        <w:t>Тема 4. Меры пожарной безопасности в дошкольных учреждениях и общ</w:t>
      </w:r>
      <w:r w:rsidRPr="009C53C2">
        <w:rPr>
          <w:b/>
          <w:bCs/>
          <w:szCs w:val="28"/>
          <w:bdr w:val="none" w:sz="0" w:space="0" w:color="auto" w:frame="1"/>
          <w:lang w:eastAsia="ru-RU"/>
        </w:rPr>
        <w:t>е</w:t>
      </w:r>
      <w:r w:rsidRPr="009C53C2">
        <w:rPr>
          <w:b/>
          <w:bCs/>
          <w:szCs w:val="28"/>
          <w:bdr w:val="none" w:sz="0" w:space="0" w:color="auto" w:frame="1"/>
          <w:lang w:eastAsia="ru-RU"/>
        </w:rPr>
        <w:t>образовательных школах</w:t>
      </w: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Краткий анализ основных причин пожаров и загораний. Меры пожарной без</w:t>
      </w:r>
      <w:r w:rsidRPr="009C53C2">
        <w:rPr>
          <w:szCs w:val="28"/>
          <w:lang w:eastAsia="ru-RU"/>
        </w:rPr>
        <w:t>о</w:t>
      </w:r>
      <w:r w:rsidRPr="009C53C2">
        <w:rPr>
          <w:szCs w:val="28"/>
          <w:lang w:eastAsia="ru-RU"/>
        </w:rPr>
        <w:t>пасности при: эксплуатации электрических сетей, электрооборудования и электрон</w:t>
      </w:r>
      <w:r w:rsidRPr="009C53C2">
        <w:rPr>
          <w:szCs w:val="28"/>
          <w:lang w:eastAsia="ru-RU"/>
        </w:rPr>
        <w:t>а</w:t>
      </w:r>
      <w:r w:rsidRPr="009C53C2">
        <w:rPr>
          <w:szCs w:val="28"/>
          <w:lang w:eastAsia="ru-RU"/>
        </w:rPr>
        <w:t>гревательных приборов. Короткое замыкание, перегрузка, переходное сопротивление, искрение, их сущность, причины возникновения и способы предотвращения; хранения и обращения с огнеопасными жидкостями. Основные факторы, определяющие пожа</w:t>
      </w:r>
      <w:r w:rsidRPr="009C53C2">
        <w:rPr>
          <w:szCs w:val="28"/>
          <w:lang w:eastAsia="ru-RU"/>
        </w:rPr>
        <w:t>р</w:t>
      </w:r>
      <w:r w:rsidRPr="009C53C2">
        <w:rPr>
          <w:szCs w:val="28"/>
          <w:lang w:eastAsia="ru-RU"/>
        </w:rPr>
        <w:t>ную опасность легковоспламеняющихся и горючих жидкостей: температура вспышки, самовоспламенение и воспламенение. Понятие о взрыве. Требования к местам хран</w:t>
      </w:r>
      <w:r w:rsidRPr="009C53C2">
        <w:rPr>
          <w:szCs w:val="28"/>
          <w:lang w:eastAsia="ru-RU"/>
        </w:rPr>
        <w:t>е</w:t>
      </w:r>
      <w:r w:rsidRPr="009C53C2">
        <w:rPr>
          <w:szCs w:val="28"/>
          <w:lang w:eastAsia="ru-RU"/>
        </w:rPr>
        <w:t xml:space="preserve">ния </w:t>
      </w:r>
      <w:r>
        <w:rPr>
          <w:szCs w:val="28"/>
          <w:lang w:eastAsia="ru-RU"/>
        </w:rPr>
        <w:t>легковоспламеняющихся жидкостей</w:t>
      </w:r>
      <w:r w:rsidRPr="009C53C2">
        <w:rPr>
          <w:szCs w:val="28"/>
          <w:lang w:eastAsia="ru-RU"/>
        </w:rPr>
        <w:t xml:space="preserve"> и </w:t>
      </w:r>
      <w:r>
        <w:rPr>
          <w:szCs w:val="28"/>
          <w:lang w:eastAsia="ru-RU"/>
        </w:rPr>
        <w:t>горючих жидкостей</w:t>
      </w:r>
      <w:r w:rsidRPr="009C53C2">
        <w:rPr>
          <w:szCs w:val="28"/>
          <w:lang w:eastAsia="ru-RU"/>
        </w:rPr>
        <w:t>. Противопожарный р</w:t>
      </w:r>
      <w:r w:rsidRPr="009C53C2">
        <w:rPr>
          <w:szCs w:val="28"/>
          <w:lang w:eastAsia="ru-RU"/>
        </w:rPr>
        <w:t>е</w:t>
      </w:r>
      <w:r w:rsidRPr="009C53C2">
        <w:rPr>
          <w:szCs w:val="28"/>
          <w:lang w:eastAsia="ru-RU"/>
        </w:rPr>
        <w:t>жим при приеме, выдаче и использовании огнеопасных жидкостей. Хранение и меры пожарной безопасности при пользовании химическими реактивами и щелочными м</w:t>
      </w:r>
      <w:r w:rsidRPr="009C53C2">
        <w:rPr>
          <w:szCs w:val="28"/>
          <w:lang w:eastAsia="ru-RU"/>
        </w:rPr>
        <w:t>е</w:t>
      </w:r>
      <w:r w:rsidRPr="009C53C2">
        <w:rPr>
          <w:szCs w:val="28"/>
          <w:lang w:eastAsia="ru-RU"/>
        </w:rPr>
        <w:t>таллами. Противопожарный режим в зданиях, на территориях, в лесу. Содержание эвакуационных путей, порядок установки на окнах металлических решеток и жалюзей; расположение парт, столов, стульев в классах, кроватей в спальных комнатах. Соде</w:t>
      </w:r>
      <w:r w:rsidRPr="009C53C2">
        <w:rPr>
          <w:szCs w:val="28"/>
          <w:lang w:eastAsia="ru-RU"/>
        </w:rPr>
        <w:t>р</w:t>
      </w:r>
      <w:r w:rsidRPr="009C53C2">
        <w:rPr>
          <w:szCs w:val="28"/>
          <w:lang w:eastAsia="ru-RU"/>
        </w:rPr>
        <w:t>жание входов, выходов, холлов, коридоров, лестничных клеток. Содержание чердаков, подвальных помещений, учебно-производственных мастерских, кабинетов химии и физики. Разработка планов эвакуации. Инструктаж обслуживающего персонала. Пор</w:t>
      </w:r>
      <w:r w:rsidRPr="009C53C2">
        <w:rPr>
          <w:szCs w:val="28"/>
          <w:lang w:eastAsia="ru-RU"/>
        </w:rPr>
        <w:t>я</w:t>
      </w:r>
      <w:r w:rsidRPr="009C53C2">
        <w:rPr>
          <w:szCs w:val="28"/>
          <w:lang w:eastAsia="ru-RU"/>
        </w:rPr>
        <w:t>док размещения детей в зданиях повышенной этажности и многоэтажных, при вызове их на дачи в период оздоровительного сезона; требования, предъявляемые к дачным помещениям. Содержание и эксплуатация местных приборов отопления, кухонных очагов и водонагревателей.</w:t>
      </w:r>
    </w:p>
    <w:p w:rsidR="00122815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Назначение дежурных и сторожей в детских учреждениях, школах-интернатах. Обязанности дежурных и сторожей по соблюдению пожарной безопасности и в случае возникновения пожара. Их инструктаж. Требования пожарной безопасности при ус</w:t>
      </w:r>
      <w:r w:rsidRPr="009C53C2">
        <w:rPr>
          <w:szCs w:val="28"/>
          <w:lang w:eastAsia="ru-RU"/>
        </w:rPr>
        <w:t>т</w:t>
      </w:r>
      <w:r w:rsidRPr="009C53C2">
        <w:rPr>
          <w:szCs w:val="28"/>
          <w:lang w:eastAsia="ru-RU"/>
        </w:rPr>
        <w:t>ройстве новогодних елок, организации кинопросмотров, вечеров и спектаклей. Треб</w:t>
      </w:r>
      <w:r w:rsidRPr="009C53C2">
        <w:rPr>
          <w:szCs w:val="28"/>
          <w:lang w:eastAsia="ru-RU"/>
        </w:rPr>
        <w:t>о</w:t>
      </w:r>
      <w:r w:rsidRPr="009C53C2">
        <w:rPr>
          <w:szCs w:val="28"/>
          <w:lang w:eastAsia="ru-RU"/>
        </w:rPr>
        <w:t>вания к помещениям с массовым пребыванием людей. Ответственность за проведение массовых мероприятий, назначение и обязанности дежурных, правила установки и крепления елок.</w:t>
      </w:r>
    </w:p>
    <w:p w:rsidR="00122815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</w:p>
    <w:p w:rsidR="00122815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b/>
          <w:bCs/>
          <w:szCs w:val="28"/>
          <w:bdr w:val="none" w:sz="0" w:space="0" w:color="auto" w:frame="1"/>
          <w:lang w:eastAsia="ru-RU"/>
        </w:rPr>
        <w:t>Тема 5. Средства тушения пожаров и правила их применения для тушения пожаров, действия при пожаре и вызов пожарной охраны</w:t>
      </w: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Назначение ручных огнетушителей. Понятие об устройстве и принципе действия углекислотных, порошковых и аэрозольных огнетушителей. Правила их эксплуатации и использования для тушения пожаров.</w:t>
      </w: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Назначение подсобных средств для тушения пожара (песок, различные покрыв</w:t>
      </w:r>
      <w:r w:rsidRPr="009C53C2">
        <w:rPr>
          <w:szCs w:val="28"/>
          <w:lang w:eastAsia="ru-RU"/>
        </w:rPr>
        <w:t>а</w:t>
      </w:r>
      <w:r w:rsidRPr="009C53C2">
        <w:rPr>
          <w:szCs w:val="28"/>
          <w:lang w:eastAsia="ru-RU"/>
        </w:rPr>
        <w:t>ла, ведра с водой и бочки, пожарный инвентарь), внутренних пожарных кранов. Пр</w:t>
      </w:r>
      <w:r w:rsidRPr="009C53C2">
        <w:rPr>
          <w:szCs w:val="28"/>
          <w:lang w:eastAsia="ru-RU"/>
        </w:rPr>
        <w:t>а</w:t>
      </w:r>
      <w:r w:rsidRPr="009C53C2">
        <w:rPr>
          <w:szCs w:val="28"/>
          <w:lang w:eastAsia="ru-RU"/>
        </w:rPr>
        <w:t>вила их эксплуатации.</w:t>
      </w: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Нормы обеспечения дошкольных учреждений и школ средствами пожаротуш</w:t>
      </w:r>
      <w:r w:rsidRPr="009C53C2">
        <w:rPr>
          <w:szCs w:val="28"/>
          <w:lang w:eastAsia="ru-RU"/>
        </w:rPr>
        <w:t>е</w:t>
      </w:r>
      <w:r w:rsidRPr="009C53C2">
        <w:rPr>
          <w:szCs w:val="28"/>
          <w:lang w:eastAsia="ru-RU"/>
        </w:rPr>
        <w:t>ния.</w:t>
      </w: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Действия обслуживающего персонала, учащихся старших классов школ, школ-интернатов при возникновении пожара. Организация и порядок эвакуации детей и имущества из помещений при пожаре.</w:t>
      </w: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b/>
          <w:bCs/>
          <w:szCs w:val="28"/>
          <w:bdr w:val="none" w:sz="0" w:space="0" w:color="auto" w:frame="1"/>
          <w:lang w:eastAsia="ru-RU"/>
        </w:rPr>
        <w:t>Тема 6. Практические занятия</w:t>
      </w: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Тренировка проведения эвакуации при различных сценариях развития пожара. Проверка действий учащихся общеобразовательных учреждений при возникновении пожара. Работа с огнетушителем.</w:t>
      </w: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Зачет</w:t>
      </w:r>
    </w:p>
    <w:p w:rsidR="00122815" w:rsidRPr="009C53C2" w:rsidRDefault="00122815" w:rsidP="009C53C2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Проверка знаний пожарно-технического минимума.</w:t>
      </w:r>
    </w:p>
    <w:p w:rsidR="00122815" w:rsidRDefault="00122815" w:rsidP="00BA4F5C">
      <w:pPr>
        <w:spacing w:line="240" w:lineRule="exact"/>
        <w:jc w:val="both"/>
        <w:textAlignment w:val="baseline"/>
        <w:rPr>
          <w:szCs w:val="28"/>
          <w:lang w:eastAsia="ru-RU"/>
        </w:rPr>
      </w:pPr>
    </w:p>
    <w:p w:rsidR="00122815" w:rsidRPr="009C53C2" w:rsidRDefault="00122815" w:rsidP="009C53C2">
      <w:pPr>
        <w:spacing w:line="240" w:lineRule="exact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Пожарно-технический минимум для воспитателей</w:t>
      </w:r>
    </w:p>
    <w:p w:rsidR="00122815" w:rsidRPr="009C53C2" w:rsidRDefault="00122815" w:rsidP="009C53C2">
      <w:pPr>
        <w:spacing w:line="240" w:lineRule="exact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дошкольных учреждений</w:t>
      </w:r>
    </w:p>
    <w:p w:rsidR="00122815" w:rsidRPr="009C53C2" w:rsidRDefault="00122815" w:rsidP="009C53C2">
      <w:pPr>
        <w:spacing w:line="240" w:lineRule="exact"/>
        <w:textAlignment w:val="baseline"/>
        <w:rPr>
          <w:szCs w:val="28"/>
          <w:lang w:eastAsia="ru-RU"/>
        </w:rPr>
      </w:pPr>
    </w:p>
    <w:p w:rsidR="00122815" w:rsidRPr="009C53C2" w:rsidRDefault="00122815" w:rsidP="009C53C2">
      <w:pPr>
        <w:spacing w:line="240" w:lineRule="exact"/>
        <w:textAlignment w:val="baseline"/>
        <w:rPr>
          <w:szCs w:val="28"/>
          <w:lang w:eastAsia="ru-RU"/>
        </w:rPr>
      </w:pPr>
      <w:r w:rsidRPr="009C53C2">
        <w:rPr>
          <w:szCs w:val="28"/>
          <w:lang w:eastAsia="ru-RU"/>
        </w:rPr>
        <w:t>Тематический план и типовая учебная программа</w:t>
      </w:r>
    </w:p>
    <w:p w:rsidR="00122815" w:rsidRPr="00A13DD1" w:rsidRDefault="00122815" w:rsidP="008C0A90">
      <w:pPr>
        <w:spacing w:line="360" w:lineRule="atLeast"/>
        <w:jc w:val="both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tbl>
      <w:tblPr>
        <w:tblW w:w="10707" w:type="dxa"/>
        <w:tblBorders>
          <w:top w:val="single" w:sz="6" w:space="0" w:color="CACACA"/>
          <w:left w:val="single" w:sz="6" w:space="0" w:color="CACACA"/>
          <w:bottom w:val="single" w:sz="6" w:space="0" w:color="CACACA"/>
          <w:right w:val="single" w:sz="6" w:space="0" w:color="CACACA"/>
        </w:tblBorders>
        <w:tblCellMar>
          <w:left w:w="0" w:type="dxa"/>
          <w:right w:w="0" w:type="dxa"/>
        </w:tblCellMar>
        <w:tblLook w:val="00A0"/>
      </w:tblPr>
      <w:tblGrid>
        <w:gridCol w:w="784"/>
        <w:gridCol w:w="9010"/>
        <w:gridCol w:w="913"/>
      </w:tblGrid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Наименования тем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Часы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Основные нормативные документы, регламентирующие требования пожарной без</w:t>
            </w:r>
            <w:r w:rsidRPr="009C53C2">
              <w:rPr>
                <w:sz w:val="24"/>
                <w:szCs w:val="24"/>
                <w:lang w:eastAsia="ru-RU"/>
              </w:rPr>
              <w:t>о</w:t>
            </w:r>
            <w:r w:rsidRPr="009C53C2">
              <w:rPr>
                <w:sz w:val="24"/>
                <w:szCs w:val="24"/>
                <w:lang w:eastAsia="ru-RU"/>
              </w:rPr>
              <w:t>пасности к дошкольным учреждениям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0,5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Требования пожарной безопасности к зданиям и помещениям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0,5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Требования пожарной безопасности к территориям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0,5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Противопожарное оборудование и инвентарь. Первичные средства пожаротушения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0,5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Действия служащих дошкольных учреждений при пожаре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Обучение детей дошкольного возраста пожаробезопасному поведению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122815" w:rsidRPr="00B05734" w:rsidTr="00645B1C">
        <w:tc>
          <w:tcPr>
            <w:tcW w:w="784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9C53C2" w:rsidRDefault="00122815" w:rsidP="00645B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9C53C2">
              <w:rPr>
                <w:sz w:val="24"/>
                <w:szCs w:val="24"/>
                <w:lang w:eastAsia="ru-RU"/>
              </w:rPr>
              <w:t>9 часов</w:t>
            </w:r>
          </w:p>
        </w:tc>
      </w:tr>
    </w:tbl>
    <w:p w:rsidR="00122815" w:rsidRPr="00A13DD1" w:rsidRDefault="00122815" w:rsidP="008C0A90">
      <w:pPr>
        <w:spacing w:line="360" w:lineRule="atLeast"/>
        <w:jc w:val="both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1. Основные нормативные документы, регламентирующие требования пожарной безопасности к дошкольным учреждениям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 xml:space="preserve">Федеральный закон от 21.12.1994 </w:t>
      </w:r>
      <w:r>
        <w:rPr>
          <w:szCs w:val="28"/>
          <w:lang w:eastAsia="ru-RU"/>
        </w:rPr>
        <w:t>№</w:t>
      </w:r>
      <w:r w:rsidRPr="00BA4F5C">
        <w:rPr>
          <w:szCs w:val="28"/>
          <w:lang w:eastAsia="ru-RU"/>
        </w:rPr>
        <w:t xml:space="preserve"> 69-ФЗ "О пожарной безопасности". Фед</w:t>
      </w:r>
      <w:r w:rsidRPr="00BA4F5C">
        <w:rPr>
          <w:szCs w:val="28"/>
          <w:lang w:eastAsia="ru-RU"/>
        </w:rPr>
        <w:t>е</w:t>
      </w:r>
      <w:r w:rsidRPr="00BA4F5C">
        <w:rPr>
          <w:szCs w:val="28"/>
          <w:lang w:eastAsia="ru-RU"/>
        </w:rPr>
        <w:t xml:space="preserve">ральный закон от 22.07.2008 </w:t>
      </w:r>
      <w:r>
        <w:rPr>
          <w:szCs w:val="28"/>
          <w:lang w:eastAsia="ru-RU"/>
        </w:rPr>
        <w:t>№</w:t>
      </w:r>
      <w:r w:rsidRPr="00BA4F5C">
        <w:rPr>
          <w:szCs w:val="28"/>
          <w:lang w:eastAsia="ru-RU"/>
        </w:rPr>
        <w:t xml:space="preserve"> 123-ФЗ "Технический регламент о требованиях пожа</w:t>
      </w:r>
      <w:r w:rsidRPr="00BA4F5C">
        <w:rPr>
          <w:szCs w:val="28"/>
          <w:lang w:eastAsia="ru-RU"/>
        </w:rPr>
        <w:t>р</w:t>
      </w:r>
      <w:r w:rsidRPr="00BA4F5C">
        <w:rPr>
          <w:szCs w:val="28"/>
          <w:lang w:eastAsia="ru-RU"/>
        </w:rPr>
        <w:t xml:space="preserve">ной безопасности". Правила противопожарного режима в Российской Федерации (утв. Постановлением Правительства </w:t>
      </w:r>
      <w:r>
        <w:rPr>
          <w:szCs w:val="28"/>
          <w:lang w:eastAsia="ru-RU"/>
        </w:rPr>
        <w:t>Российской Федерации</w:t>
      </w:r>
      <w:r w:rsidRPr="00BA4F5C">
        <w:rPr>
          <w:szCs w:val="28"/>
          <w:lang w:eastAsia="ru-RU"/>
        </w:rPr>
        <w:t xml:space="preserve"> от 25.04.2012 </w:t>
      </w:r>
      <w:r>
        <w:rPr>
          <w:szCs w:val="28"/>
          <w:lang w:eastAsia="ru-RU"/>
        </w:rPr>
        <w:t>№</w:t>
      </w:r>
      <w:r w:rsidRPr="00BA4F5C">
        <w:rPr>
          <w:szCs w:val="28"/>
          <w:lang w:eastAsia="ru-RU"/>
        </w:rPr>
        <w:t xml:space="preserve"> 390). Инс</w:t>
      </w:r>
      <w:r w:rsidRPr="00BA4F5C">
        <w:rPr>
          <w:szCs w:val="28"/>
          <w:lang w:eastAsia="ru-RU"/>
        </w:rPr>
        <w:t>т</w:t>
      </w:r>
      <w:r w:rsidRPr="00BA4F5C">
        <w:rPr>
          <w:szCs w:val="28"/>
          <w:lang w:eastAsia="ru-RU"/>
        </w:rPr>
        <w:t>рукции по пожарной безопас</w:t>
      </w:r>
      <w:r>
        <w:rPr>
          <w:szCs w:val="28"/>
          <w:lang w:eastAsia="ru-RU"/>
        </w:rPr>
        <w:t>ности.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2. Требования пожарной безопасности к зданиям и помещениям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Объемно-планировочные и конструктивные решения зданий. Противопожарный режим. Пути эвакуации и эвакуационные выходы. Планы эвакуации. Требования п</w:t>
      </w:r>
      <w:r w:rsidRPr="00BA4F5C">
        <w:rPr>
          <w:szCs w:val="28"/>
          <w:lang w:eastAsia="ru-RU"/>
        </w:rPr>
        <w:t>о</w:t>
      </w:r>
      <w:r w:rsidRPr="00BA4F5C">
        <w:rPr>
          <w:szCs w:val="28"/>
          <w:lang w:eastAsia="ru-RU"/>
        </w:rPr>
        <w:t xml:space="preserve">жарной безопасности при проведении </w:t>
      </w:r>
      <w:r>
        <w:rPr>
          <w:szCs w:val="28"/>
          <w:lang w:eastAsia="ru-RU"/>
        </w:rPr>
        <w:t>культурно-массовых мероприятий.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3. Требования пожарной безопасности к территориям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Содержание территории, противопожарные разрывы. Дороги, подъезды и по</w:t>
      </w:r>
      <w:r w:rsidRPr="00BA4F5C">
        <w:rPr>
          <w:szCs w:val="28"/>
          <w:lang w:eastAsia="ru-RU"/>
        </w:rPr>
        <w:t>д</w:t>
      </w:r>
      <w:r w:rsidRPr="00BA4F5C">
        <w:rPr>
          <w:szCs w:val="28"/>
          <w:lang w:eastAsia="ru-RU"/>
        </w:rPr>
        <w:t>ходы к зданию и водо</w:t>
      </w:r>
      <w:r>
        <w:rPr>
          <w:szCs w:val="28"/>
          <w:lang w:eastAsia="ru-RU"/>
        </w:rPr>
        <w:t>источникам.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4. Противопожарное оборудование и инвентарь. Первичные средства пожаротушения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Виды пожарного оборудования и инвентаря, назначение, устройство. Классиф</w:t>
      </w:r>
      <w:r w:rsidRPr="00BA4F5C">
        <w:rPr>
          <w:szCs w:val="28"/>
          <w:lang w:eastAsia="ru-RU"/>
        </w:rPr>
        <w:t>и</w:t>
      </w:r>
      <w:r w:rsidRPr="00BA4F5C">
        <w:rPr>
          <w:szCs w:val="28"/>
          <w:lang w:eastAsia="ru-RU"/>
        </w:rPr>
        <w:t>кация огнетушителей. Назначение, устройство, технические характеристики, правила эксплуатации и месторасполо</w:t>
      </w:r>
      <w:r>
        <w:rPr>
          <w:szCs w:val="28"/>
          <w:lang w:eastAsia="ru-RU"/>
        </w:rPr>
        <w:t>жение.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5. Действия служащих дошкольных учреждений при пожаре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Порядок сообщения о пожаре и вызова пожарной охраны. Действия обслуж</w:t>
      </w:r>
      <w:r w:rsidRPr="00BA4F5C">
        <w:rPr>
          <w:szCs w:val="28"/>
          <w:lang w:eastAsia="ru-RU"/>
        </w:rPr>
        <w:t>и</w:t>
      </w:r>
      <w:r w:rsidRPr="00BA4F5C">
        <w:rPr>
          <w:szCs w:val="28"/>
          <w:lang w:eastAsia="ru-RU"/>
        </w:rPr>
        <w:t>вающего персонала по эвакуации детей, материальных ценностей, тушению возникш</w:t>
      </w:r>
      <w:r w:rsidRPr="00BA4F5C">
        <w:rPr>
          <w:szCs w:val="28"/>
          <w:lang w:eastAsia="ru-RU"/>
        </w:rPr>
        <w:t>е</w:t>
      </w:r>
      <w:r w:rsidRPr="00BA4F5C">
        <w:rPr>
          <w:szCs w:val="28"/>
          <w:lang w:eastAsia="ru-RU"/>
        </w:rPr>
        <w:t>го пожара имеющимися средствами пожаротуше</w:t>
      </w:r>
      <w:r>
        <w:rPr>
          <w:szCs w:val="28"/>
          <w:lang w:eastAsia="ru-RU"/>
        </w:rPr>
        <w:t>ния и выполнение других работ.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6. Обучение детей дошкольного возраста пожаробезопасному повед</w:t>
      </w:r>
      <w:r w:rsidRPr="00BA4F5C">
        <w:rPr>
          <w:b/>
          <w:bCs/>
          <w:szCs w:val="28"/>
          <w:bdr w:val="none" w:sz="0" w:space="0" w:color="auto" w:frame="1"/>
          <w:lang w:eastAsia="ru-RU"/>
        </w:rPr>
        <w:t>е</w:t>
      </w:r>
      <w:r w:rsidRPr="00BA4F5C">
        <w:rPr>
          <w:b/>
          <w:bCs/>
          <w:szCs w:val="28"/>
          <w:bdr w:val="none" w:sz="0" w:space="0" w:color="auto" w:frame="1"/>
          <w:lang w:eastAsia="ru-RU"/>
        </w:rPr>
        <w:t>нию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Методические рекомендации по обучению детей дошкольного возраста основам правил пожаробезопасного поведения. Дидактический материал по обучению мерам и правилам пожарной безопасности. Организаци</w:t>
      </w:r>
      <w:r>
        <w:rPr>
          <w:szCs w:val="28"/>
          <w:lang w:eastAsia="ru-RU"/>
        </w:rPr>
        <w:t>я уголка пожарной безопасности.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7. Практическое занятие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 xml:space="preserve">Практическое занятие по эвакуации </w:t>
      </w:r>
      <w:r>
        <w:rPr>
          <w:szCs w:val="28"/>
          <w:lang w:eastAsia="ru-RU"/>
        </w:rPr>
        <w:t>детей. Работа с огнетушителями.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Зачет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Проверка знаний пожарно-технического минимума.</w:t>
      </w:r>
    </w:p>
    <w:p w:rsidR="00122815" w:rsidRPr="00A13DD1" w:rsidRDefault="00122815" w:rsidP="008C0A90">
      <w:pPr>
        <w:spacing w:line="360" w:lineRule="atLeast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Pr="00BA4F5C" w:rsidRDefault="00122815" w:rsidP="00BA4F5C">
      <w:pPr>
        <w:spacing w:line="240" w:lineRule="exact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Пожарно-технический минимум для рабочих,</w:t>
      </w:r>
    </w:p>
    <w:p w:rsidR="00122815" w:rsidRPr="00BA4F5C" w:rsidRDefault="00122815" w:rsidP="00BA4F5C">
      <w:pPr>
        <w:spacing w:line="240" w:lineRule="exact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осуществляющих пожароопасные работы</w:t>
      </w:r>
    </w:p>
    <w:p w:rsidR="00122815" w:rsidRPr="00BA4F5C" w:rsidRDefault="00122815" w:rsidP="00BA4F5C">
      <w:pPr>
        <w:spacing w:line="240" w:lineRule="exact"/>
        <w:textAlignment w:val="baseline"/>
        <w:rPr>
          <w:szCs w:val="28"/>
          <w:lang w:eastAsia="ru-RU"/>
        </w:rPr>
      </w:pPr>
    </w:p>
    <w:p w:rsidR="00122815" w:rsidRPr="00BA4F5C" w:rsidRDefault="00122815" w:rsidP="00BA4F5C">
      <w:pPr>
        <w:spacing w:line="240" w:lineRule="exact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Тематический план и типовая учебная программа</w:t>
      </w:r>
    </w:p>
    <w:p w:rsidR="00122815" w:rsidRPr="00BA4F5C" w:rsidRDefault="00122815" w:rsidP="00BA4F5C">
      <w:pPr>
        <w:spacing w:line="240" w:lineRule="exact"/>
        <w:textAlignment w:val="baseline"/>
        <w:rPr>
          <w:szCs w:val="28"/>
          <w:lang w:eastAsia="ru-RU"/>
        </w:rPr>
      </w:pPr>
    </w:p>
    <w:tbl>
      <w:tblPr>
        <w:tblW w:w="10432" w:type="dxa"/>
        <w:tblBorders>
          <w:top w:val="single" w:sz="6" w:space="0" w:color="CACACA"/>
          <w:left w:val="single" w:sz="6" w:space="0" w:color="CACACA"/>
          <w:bottom w:val="single" w:sz="6" w:space="0" w:color="CACACA"/>
          <w:right w:val="single" w:sz="6" w:space="0" w:color="CACACA"/>
        </w:tblBorders>
        <w:tblCellMar>
          <w:left w:w="0" w:type="dxa"/>
          <w:right w:w="0" w:type="dxa"/>
        </w:tblCellMar>
        <w:tblLook w:val="00A0"/>
      </w:tblPr>
      <w:tblGrid>
        <w:gridCol w:w="675"/>
        <w:gridCol w:w="9039"/>
        <w:gridCol w:w="718"/>
      </w:tblGrid>
      <w:tr w:rsidR="00122815" w:rsidRPr="00B05734" w:rsidTr="00BA4F5C">
        <w:tc>
          <w:tcPr>
            <w:tcW w:w="675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Наименования тем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Часы</w:t>
            </w:r>
          </w:p>
        </w:tc>
      </w:tr>
      <w:tr w:rsidR="00122815" w:rsidRPr="00B05734" w:rsidTr="00BA4F5C">
        <w:tc>
          <w:tcPr>
            <w:tcW w:w="675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Основные нормативные документы, регламентирующие требования пожарной без</w:t>
            </w:r>
            <w:r w:rsidRPr="00BA4F5C">
              <w:rPr>
                <w:sz w:val="24"/>
                <w:szCs w:val="24"/>
                <w:lang w:eastAsia="ru-RU"/>
              </w:rPr>
              <w:t>о</w:t>
            </w:r>
            <w:r w:rsidRPr="00BA4F5C">
              <w:rPr>
                <w:sz w:val="24"/>
                <w:szCs w:val="24"/>
                <w:lang w:eastAsia="ru-RU"/>
              </w:rPr>
              <w:t>пасности при проведении пожароопасных работ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122815" w:rsidRPr="00B05734" w:rsidTr="00BA4F5C">
        <w:tc>
          <w:tcPr>
            <w:tcW w:w="675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Виды и порядок проведения пожароопасных работ. Причины возникновения пож</w:t>
            </w:r>
            <w:r w:rsidRPr="00BA4F5C">
              <w:rPr>
                <w:sz w:val="24"/>
                <w:szCs w:val="24"/>
                <w:lang w:eastAsia="ru-RU"/>
              </w:rPr>
              <w:t>а</w:t>
            </w:r>
            <w:r w:rsidRPr="00BA4F5C">
              <w:rPr>
                <w:sz w:val="24"/>
                <w:szCs w:val="24"/>
                <w:lang w:eastAsia="ru-RU"/>
              </w:rPr>
              <w:t>ров, меры их предупреждения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122815" w:rsidRPr="00B05734" w:rsidTr="00BA4F5C">
        <w:tc>
          <w:tcPr>
            <w:tcW w:w="675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Требования пожарной безопасности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122815" w:rsidRPr="00B05734" w:rsidTr="00BA4F5C">
        <w:tc>
          <w:tcPr>
            <w:tcW w:w="675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Общие сведения о противопожарной защите организаций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122815" w:rsidRPr="00B05734" w:rsidTr="00BA4F5C">
        <w:tc>
          <w:tcPr>
            <w:tcW w:w="675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Действия при пожаре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122815" w:rsidRPr="00B05734" w:rsidTr="00BA4F5C">
        <w:tc>
          <w:tcPr>
            <w:tcW w:w="675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122815" w:rsidRPr="00B05734" w:rsidTr="00BA4F5C">
        <w:tc>
          <w:tcPr>
            <w:tcW w:w="675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</w:tr>
      <w:tr w:rsidR="00122815" w:rsidRPr="00B05734" w:rsidTr="00BA4F5C">
        <w:tc>
          <w:tcPr>
            <w:tcW w:w="675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11 часов</w:t>
            </w:r>
          </w:p>
        </w:tc>
      </w:tr>
    </w:tbl>
    <w:p w:rsidR="00122815" w:rsidRPr="00A13DD1" w:rsidRDefault="00122815" w:rsidP="008C0A90">
      <w:pPr>
        <w:spacing w:line="360" w:lineRule="atLeast"/>
        <w:jc w:val="both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1. Основные нормативные документы, регламентирующие требования пожарной безопасности при проведении пожароопасных работ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 xml:space="preserve">Федеральный закон от 21.12.1994 </w:t>
      </w:r>
      <w:r>
        <w:rPr>
          <w:szCs w:val="28"/>
          <w:lang w:eastAsia="ru-RU"/>
        </w:rPr>
        <w:t>№</w:t>
      </w:r>
      <w:r w:rsidRPr="00BA4F5C">
        <w:rPr>
          <w:szCs w:val="28"/>
          <w:lang w:eastAsia="ru-RU"/>
        </w:rPr>
        <w:t xml:space="preserve"> 69-ФЗ "О пожарной безопасности". Фед</w:t>
      </w:r>
      <w:r w:rsidRPr="00BA4F5C">
        <w:rPr>
          <w:szCs w:val="28"/>
          <w:lang w:eastAsia="ru-RU"/>
        </w:rPr>
        <w:t>е</w:t>
      </w:r>
      <w:r w:rsidRPr="00BA4F5C">
        <w:rPr>
          <w:szCs w:val="28"/>
          <w:lang w:eastAsia="ru-RU"/>
        </w:rPr>
        <w:t>ральный закон от 22.07.2008 N 123-ФЗ "Технический регламент о требованиях пожа</w:t>
      </w:r>
      <w:r w:rsidRPr="00BA4F5C">
        <w:rPr>
          <w:szCs w:val="28"/>
          <w:lang w:eastAsia="ru-RU"/>
        </w:rPr>
        <w:t>р</w:t>
      </w:r>
      <w:r w:rsidRPr="00BA4F5C">
        <w:rPr>
          <w:szCs w:val="28"/>
          <w:lang w:eastAsia="ru-RU"/>
        </w:rPr>
        <w:t xml:space="preserve">ной безопасности". Правила противопожарного режима в Российской Федерации </w:t>
      </w:r>
      <w:r>
        <w:rPr>
          <w:szCs w:val="28"/>
          <w:lang w:eastAsia="ru-RU"/>
        </w:rPr>
        <w:br/>
      </w:r>
      <w:r w:rsidRPr="00BA4F5C">
        <w:rPr>
          <w:szCs w:val="28"/>
          <w:lang w:eastAsia="ru-RU"/>
        </w:rPr>
        <w:t xml:space="preserve">(утв. Постановлением Правительства </w:t>
      </w:r>
      <w:r>
        <w:rPr>
          <w:szCs w:val="28"/>
          <w:lang w:eastAsia="ru-RU"/>
        </w:rPr>
        <w:t>Российской Федерации</w:t>
      </w:r>
      <w:r w:rsidRPr="00BA4F5C">
        <w:rPr>
          <w:szCs w:val="28"/>
          <w:lang w:eastAsia="ru-RU"/>
        </w:rPr>
        <w:t xml:space="preserve"> от 25.04.2012 </w:t>
      </w:r>
      <w:r>
        <w:rPr>
          <w:szCs w:val="28"/>
          <w:lang w:eastAsia="ru-RU"/>
        </w:rPr>
        <w:t>№</w:t>
      </w:r>
      <w:r w:rsidRPr="00BA4F5C">
        <w:rPr>
          <w:szCs w:val="28"/>
          <w:lang w:eastAsia="ru-RU"/>
        </w:rPr>
        <w:t xml:space="preserve"> 390). Типовые инструкции по организации безопасного ведения работ на взрывоопасных и взрывопожароопасных объектах. Объектовые инструкции, приказы, распоряжения р</w:t>
      </w:r>
      <w:r w:rsidRPr="00BA4F5C">
        <w:rPr>
          <w:szCs w:val="28"/>
          <w:lang w:eastAsia="ru-RU"/>
        </w:rPr>
        <w:t>у</w:t>
      </w:r>
      <w:r w:rsidRPr="00BA4F5C">
        <w:rPr>
          <w:szCs w:val="28"/>
          <w:lang w:eastAsia="ru-RU"/>
        </w:rPr>
        <w:t>ководителя предприятия при веде</w:t>
      </w:r>
      <w:r>
        <w:rPr>
          <w:szCs w:val="28"/>
          <w:lang w:eastAsia="ru-RU"/>
        </w:rPr>
        <w:t>нии пожароопасных работ.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2. Виды и порядок проведения пожароопасных работ. Причины во</w:t>
      </w:r>
      <w:r w:rsidRPr="00BA4F5C">
        <w:rPr>
          <w:b/>
          <w:bCs/>
          <w:szCs w:val="28"/>
          <w:bdr w:val="none" w:sz="0" w:space="0" w:color="auto" w:frame="1"/>
          <w:lang w:eastAsia="ru-RU"/>
        </w:rPr>
        <w:t>з</w:t>
      </w:r>
      <w:r w:rsidRPr="00BA4F5C">
        <w:rPr>
          <w:b/>
          <w:bCs/>
          <w:szCs w:val="28"/>
          <w:bdr w:val="none" w:sz="0" w:space="0" w:color="auto" w:frame="1"/>
          <w:lang w:eastAsia="ru-RU"/>
        </w:rPr>
        <w:t>никновения пожаров, меры их предупреждения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Пожарная опасность предприятия. Причины пожаров на производстве и в быту. Общая оценка пожарной опасности ведения пожароопасных работ. Виды пожароопа</w:t>
      </w:r>
      <w:r w:rsidRPr="00BA4F5C">
        <w:rPr>
          <w:szCs w:val="28"/>
          <w:lang w:eastAsia="ru-RU"/>
        </w:rPr>
        <w:t>с</w:t>
      </w:r>
      <w:r w:rsidRPr="00BA4F5C">
        <w:rPr>
          <w:szCs w:val="28"/>
          <w:lang w:eastAsia="ru-RU"/>
        </w:rPr>
        <w:t>ных работ. Огневые, окрасочные, газоэлектросварочные и паяльные работы, резка м</w:t>
      </w:r>
      <w:r w:rsidRPr="00BA4F5C">
        <w:rPr>
          <w:szCs w:val="28"/>
          <w:lang w:eastAsia="ru-RU"/>
        </w:rPr>
        <w:t>е</w:t>
      </w:r>
      <w:r w:rsidRPr="00BA4F5C">
        <w:rPr>
          <w:szCs w:val="28"/>
          <w:lang w:eastAsia="ru-RU"/>
        </w:rPr>
        <w:t>талла, работа с клеями, мастиками, битумами, полимерами и другими горючими мат</w:t>
      </w:r>
      <w:r w:rsidRPr="00BA4F5C">
        <w:rPr>
          <w:szCs w:val="28"/>
          <w:lang w:eastAsia="ru-RU"/>
        </w:rPr>
        <w:t>е</w:t>
      </w:r>
      <w:r w:rsidRPr="00BA4F5C">
        <w:rPr>
          <w:szCs w:val="28"/>
          <w:lang w:eastAsia="ru-RU"/>
        </w:rPr>
        <w:t>риала</w:t>
      </w:r>
      <w:r>
        <w:rPr>
          <w:szCs w:val="28"/>
          <w:lang w:eastAsia="ru-RU"/>
        </w:rPr>
        <w:t>ми.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3. Требования пожарной безопасности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Основные требования Правил противопожарного режима в Российской Федер</w:t>
      </w:r>
      <w:r w:rsidRPr="00BA4F5C">
        <w:rPr>
          <w:szCs w:val="28"/>
          <w:lang w:eastAsia="ru-RU"/>
        </w:rPr>
        <w:t>а</w:t>
      </w:r>
      <w:r w:rsidRPr="00BA4F5C">
        <w:rPr>
          <w:szCs w:val="28"/>
          <w:lang w:eastAsia="ru-RU"/>
        </w:rPr>
        <w:t xml:space="preserve">ции (утв. Постановлением Правительства </w:t>
      </w:r>
      <w:r>
        <w:rPr>
          <w:szCs w:val="28"/>
          <w:lang w:eastAsia="ru-RU"/>
        </w:rPr>
        <w:t>Российской Федерации</w:t>
      </w:r>
      <w:r w:rsidRPr="00BA4F5C">
        <w:rPr>
          <w:szCs w:val="28"/>
          <w:lang w:eastAsia="ru-RU"/>
        </w:rPr>
        <w:t xml:space="preserve"> от 25.04.2012 </w:t>
      </w:r>
      <w:r>
        <w:rPr>
          <w:szCs w:val="28"/>
          <w:lang w:eastAsia="ru-RU"/>
        </w:rPr>
        <w:br/>
        <w:t>№</w:t>
      </w:r>
      <w:r w:rsidRPr="00BA4F5C">
        <w:rPr>
          <w:szCs w:val="28"/>
          <w:lang w:eastAsia="ru-RU"/>
        </w:rPr>
        <w:t xml:space="preserve"> 390).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Требования пожарной безопасности при производстве окрасочных работ. П</w:t>
      </w:r>
      <w:r w:rsidRPr="00BA4F5C">
        <w:rPr>
          <w:szCs w:val="28"/>
          <w:lang w:eastAsia="ru-RU"/>
        </w:rPr>
        <w:t>о</w:t>
      </w:r>
      <w:r w:rsidRPr="00BA4F5C">
        <w:rPr>
          <w:szCs w:val="28"/>
          <w:lang w:eastAsia="ru-RU"/>
        </w:rPr>
        <w:t>жарная опасность лакокрасочных материалов. Требования к технологическим проце</w:t>
      </w:r>
      <w:r w:rsidRPr="00BA4F5C">
        <w:rPr>
          <w:szCs w:val="28"/>
          <w:lang w:eastAsia="ru-RU"/>
        </w:rPr>
        <w:t>с</w:t>
      </w:r>
      <w:r w:rsidRPr="00BA4F5C">
        <w:rPr>
          <w:szCs w:val="28"/>
          <w:lang w:eastAsia="ru-RU"/>
        </w:rPr>
        <w:t>сам окрасочных работ. Требования к помещениям окрасочных цехов и участков. Тр</w:t>
      </w:r>
      <w:r w:rsidRPr="00BA4F5C">
        <w:rPr>
          <w:szCs w:val="28"/>
          <w:lang w:eastAsia="ru-RU"/>
        </w:rPr>
        <w:t>е</w:t>
      </w:r>
      <w:r w:rsidRPr="00BA4F5C">
        <w:rPr>
          <w:szCs w:val="28"/>
          <w:lang w:eastAsia="ru-RU"/>
        </w:rPr>
        <w:t>бования к местам хранения лакокрасочных материалов и при их транспортировке. Требования к рабочим при ведении окрасочных работ.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Требования пожарной безопасности при работе с клеями, мастиками, битумами, полимерами и другими горючими материалами. Основные требования Правил прот</w:t>
      </w:r>
      <w:r w:rsidRPr="00BA4F5C">
        <w:rPr>
          <w:szCs w:val="28"/>
          <w:lang w:eastAsia="ru-RU"/>
        </w:rPr>
        <w:t>и</w:t>
      </w:r>
      <w:r w:rsidRPr="00BA4F5C">
        <w:rPr>
          <w:szCs w:val="28"/>
          <w:lang w:eastAsia="ru-RU"/>
        </w:rPr>
        <w:t xml:space="preserve">вопожарного режима в Российской Федерации (утв. Постановлением Правительства </w:t>
      </w:r>
      <w:r>
        <w:rPr>
          <w:szCs w:val="28"/>
          <w:lang w:eastAsia="ru-RU"/>
        </w:rPr>
        <w:t>Российской Федерации</w:t>
      </w:r>
      <w:r w:rsidRPr="00BA4F5C">
        <w:rPr>
          <w:szCs w:val="28"/>
          <w:lang w:eastAsia="ru-RU"/>
        </w:rPr>
        <w:t xml:space="preserve"> от 25.04.2012 </w:t>
      </w:r>
      <w:r>
        <w:rPr>
          <w:szCs w:val="28"/>
          <w:lang w:eastAsia="ru-RU"/>
        </w:rPr>
        <w:t>№</w:t>
      </w:r>
      <w:r w:rsidRPr="00BA4F5C">
        <w:rPr>
          <w:szCs w:val="28"/>
          <w:lang w:eastAsia="ru-RU"/>
        </w:rPr>
        <w:t xml:space="preserve"> 390) к помещениям, в которых производятся работы с применением горючих веществ. Требования пожарной безопасности при производстве кровельных работ с применением газовых горелок, котлов для растопки битумов. Требования к котлам и местам их размещения. Требования к битуму и ма</w:t>
      </w:r>
      <w:r w:rsidRPr="00BA4F5C">
        <w:rPr>
          <w:szCs w:val="28"/>
          <w:lang w:eastAsia="ru-RU"/>
        </w:rPr>
        <w:t>с</w:t>
      </w:r>
      <w:r w:rsidRPr="00BA4F5C">
        <w:rPr>
          <w:szCs w:val="28"/>
          <w:lang w:eastAsia="ru-RU"/>
        </w:rPr>
        <w:t>тике.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Требования пожарной безопасности при проведении огневых работ. Виды огн</w:t>
      </w:r>
      <w:r w:rsidRPr="00BA4F5C">
        <w:rPr>
          <w:szCs w:val="28"/>
          <w:lang w:eastAsia="ru-RU"/>
        </w:rPr>
        <w:t>е</w:t>
      </w:r>
      <w:r w:rsidRPr="00BA4F5C">
        <w:rPr>
          <w:szCs w:val="28"/>
          <w:lang w:eastAsia="ru-RU"/>
        </w:rPr>
        <w:t>вых работ, их пожарная опасность. Требования пожарной безопасности к местам и п</w:t>
      </w:r>
      <w:r w:rsidRPr="00BA4F5C">
        <w:rPr>
          <w:szCs w:val="28"/>
          <w:lang w:eastAsia="ru-RU"/>
        </w:rPr>
        <w:t>о</w:t>
      </w:r>
      <w:r w:rsidRPr="00BA4F5C">
        <w:rPr>
          <w:szCs w:val="28"/>
          <w:lang w:eastAsia="ru-RU"/>
        </w:rPr>
        <w:t>мещениям проведения огневых работ. Проведение огневых работ на установках, нах</w:t>
      </w:r>
      <w:r w:rsidRPr="00BA4F5C">
        <w:rPr>
          <w:szCs w:val="28"/>
          <w:lang w:eastAsia="ru-RU"/>
        </w:rPr>
        <w:t>о</w:t>
      </w:r>
      <w:r w:rsidRPr="00BA4F5C">
        <w:rPr>
          <w:szCs w:val="28"/>
          <w:lang w:eastAsia="ru-RU"/>
        </w:rPr>
        <w:t xml:space="preserve">дящихся под давлением, на емкостях из-под </w:t>
      </w:r>
      <w:r>
        <w:rPr>
          <w:szCs w:val="28"/>
          <w:lang w:eastAsia="ru-RU"/>
        </w:rPr>
        <w:t>легковоспламеняющихся жидкостей</w:t>
      </w:r>
      <w:r w:rsidRPr="00BA4F5C">
        <w:rPr>
          <w:szCs w:val="28"/>
          <w:lang w:eastAsia="ru-RU"/>
        </w:rPr>
        <w:t xml:space="preserve"> и </w:t>
      </w:r>
      <w:r>
        <w:rPr>
          <w:szCs w:val="28"/>
          <w:lang w:eastAsia="ru-RU"/>
        </w:rPr>
        <w:t>г</w:t>
      </w:r>
      <w:r>
        <w:rPr>
          <w:szCs w:val="28"/>
          <w:lang w:eastAsia="ru-RU"/>
        </w:rPr>
        <w:t>о</w:t>
      </w:r>
      <w:r>
        <w:rPr>
          <w:szCs w:val="28"/>
          <w:lang w:eastAsia="ru-RU"/>
        </w:rPr>
        <w:t>рючих жидкостей</w:t>
      </w:r>
      <w:r w:rsidRPr="00BA4F5C">
        <w:rPr>
          <w:szCs w:val="28"/>
          <w:lang w:eastAsia="ru-RU"/>
        </w:rPr>
        <w:t xml:space="preserve"> без предварительной их подготовки. Порядок оформления ведения огневых работ. Согласование со службами надзора. Организация постоянных и вр</w:t>
      </w:r>
      <w:r w:rsidRPr="00BA4F5C">
        <w:rPr>
          <w:szCs w:val="28"/>
          <w:lang w:eastAsia="ru-RU"/>
        </w:rPr>
        <w:t>е</w:t>
      </w:r>
      <w:r w:rsidRPr="00BA4F5C">
        <w:rPr>
          <w:szCs w:val="28"/>
          <w:lang w:eastAsia="ru-RU"/>
        </w:rPr>
        <w:t>менных постов ведения огневых работ, основные требования. Порядок допуска лиц к ведению огневых работ.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Требования пожарной безопасности при производстве резательных работ. Об</w:t>
      </w:r>
      <w:r w:rsidRPr="00BA4F5C">
        <w:rPr>
          <w:szCs w:val="28"/>
          <w:lang w:eastAsia="ru-RU"/>
        </w:rPr>
        <w:t>о</w:t>
      </w:r>
      <w:r w:rsidRPr="00BA4F5C">
        <w:rPr>
          <w:szCs w:val="28"/>
          <w:lang w:eastAsia="ru-RU"/>
        </w:rPr>
        <w:t>рудование, применяемое при проведении бензокеросинорезательных работ. Основные требования к ним. Порядок проверки и допуска оборудования к работе. Основные тр</w:t>
      </w:r>
      <w:r w:rsidRPr="00BA4F5C">
        <w:rPr>
          <w:szCs w:val="28"/>
          <w:lang w:eastAsia="ru-RU"/>
        </w:rPr>
        <w:t>е</w:t>
      </w:r>
      <w:r w:rsidRPr="00BA4F5C">
        <w:rPr>
          <w:szCs w:val="28"/>
          <w:lang w:eastAsia="ru-RU"/>
        </w:rPr>
        <w:t>бования пожарной безопасности при производстве бензокеросинорезательных работ. Организация рабочего места при проведении бензокеросинорезательных работ.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Требования пожарной безопасности при производстве паяльных работ. Паял</w:t>
      </w:r>
      <w:r w:rsidRPr="00BA4F5C">
        <w:rPr>
          <w:szCs w:val="28"/>
          <w:lang w:eastAsia="ru-RU"/>
        </w:rPr>
        <w:t>ь</w:t>
      </w:r>
      <w:r w:rsidRPr="00BA4F5C">
        <w:rPr>
          <w:szCs w:val="28"/>
          <w:lang w:eastAsia="ru-RU"/>
        </w:rPr>
        <w:t>ные лампы. Основные требования к паяльным лампам. Порядок проверки, испытания и допуска к работе паяльных ламп. Организация рабочих мест при проведении паял</w:t>
      </w:r>
      <w:r w:rsidRPr="00BA4F5C">
        <w:rPr>
          <w:szCs w:val="28"/>
          <w:lang w:eastAsia="ru-RU"/>
        </w:rPr>
        <w:t>ь</w:t>
      </w:r>
      <w:r w:rsidRPr="00BA4F5C">
        <w:rPr>
          <w:szCs w:val="28"/>
          <w:lang w:eastAsia="ru-RU"/>
        </w:rPr>
        <w:t>ных работ. Порядок оформления разрешений, наряд-допуска на ведение паяльных р</w:t>
      </w:r>
      <w:r w:rsidRPr="00BA4F5C">
        <w:rPr>
          <w:szCs w:val="28"/>
          <w:lang w:eastAsia="ru-RU"/>
        </w:rPr>
        <w:t>а</w:t>
      </w:r>
      <w:r w:rsidRPr="00BA4F5C">
        <w:rPr>
          <w:szCs w:val="28"/>
          <w:lang w:eastAsia="ru-RU"/>
        </w:rPr>
        <w:t>бот.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Требования пожарной безопасности при выполнении работ с использованием воздухонагревательных установок и установок инфракрасного излучения. Воздухона</w:t>
      </w:r>
      <w:r w:rsidRPr="00BA4F5C">
        <w:rPr>
          <w:szCs w:val="28"/>
          <w:lang w:eastAsia="ru-RU"/>
        </w:rPr>
        <w:t>г</w:t>
      </w:r>
      <w:r w:rsidRPr="00BA4F5C">
        <w:rPr>
          <w:szCs w:val="28"/>
          <w:lang w:eastAsia="ru-RU"/>
        </w:rPr>
        <w:t>ревательные установки и установки инфракрасного излучения. Основные требования к оборудованию, техническое обслуживание. Противопожарный режим в помещениях, где допускается применение воздухонагревательных установок и установок инфр</w:t>
      </w:r>
      <w:r w:rsidRPr="00BA4F5C">
        <w:rPr>
          <w:szCs w:val="28"/>
          <w:lang w:eastAsia="ru-RU"/>
        </w:rPr>
        <w:t>а</w:t>
      </w:r>
      <w:r w:rsidRPr="00BA4F5C">
        <w:rPr>
          <w:szCs w:val="28"/>
          <w:lang w:eastAsia="ru-RU"/>
        </w:rPr>
        <w:t>красного излучения. Требования к установкам, работающим на газовом топливе,</w:t>
      </w:r>
      <w:r>
        <w:rPr>
          <w:szCs w:val="28"/>
          <w:lang w:eastAsia="ru-RU"/>
        </w:rPr>
        <w:t xml:space="preserve"> при их монтаже и эксплуатации.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4. Общие сведения о противопожарной защите организаций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Виды и область применения противопожарного оборудования и инвентаря. Н</w:t>
      </w:r>
      <w:r w:rsidRPr="00BA4F5C">
        <w:rPr>
          <w:szCs w:val="28"/>
          <w:lang w:eastAsia="ru-RU"/>
        </w:rPr>
        <w:t>а</w:t>
      </w:r>
      <w:r w:rsidRPr="00BA4F5C">
        <w:rPr>
          <w:szCs w:val="28"/>
          <w:lang w:eastAsia="ru-RU"/>
        </w:rPr>
        <w:t>значение и их устройство. Первичные средства пожаротушения. Назначение, технич</w:t>
      </w:r>
      <w:r w:rsidRPr="00BA4F5C">
        <w:rPr>
          <w:szCs w:val="28"/>
          <w:lang w:eastAsia="ru-RU"/>
        </w:rPr>
        <w:t>е</w:t>
      </w:r>
      <w:r w:rsidRPr="00BA4F5C">
        <w:rPr>
          <w:szCs w:val="28"/>
          <w:lang w:eastAsia="ru-RU"/>
        </w:rPr>
        <w:t>ская характеристика, порядок работы и их месторасположение. Внутренний водопр</w:t>
      </w:r>
      <w:r w:rsidRPr="00BA4F5C">
        <w:rPr>
          <w:szCs w:val="28"/>
          <w:lang w:eastAsia="ru-RU"/>
        </w:rPr>
        <w:t>о</w:t>
      </w:r>
      <w:r w:rsidRPr="00BA4F5C">
        <w:rPr>
          <w:szCs w:val="28"/>
          <w:lang w:eastAsia="ru-RU"/>
        </w:rPr>
        <w:t>вод. Общие сведения об автоматических установках пожарной сигнализации и пож</w:t>
      </w:r>
      <w:r w:rsidRPr="00BA4F5C">
        <w:rPr>
          <w:szCs w:val="28"/>
          <w:lang w:eastAsia="ru-RU"/>
        </w:rPr>
        <w:t>а</w:t>
      </w:r>
      <w:r w:rsidRPr="00BA4F5C">
        <w:rPr>
          <w:szCs w:val="28"/>
          <w:lang w:eastAsia="ru-RU"/>
        </w:rPr>
        <w:t>роту</w:t>
      </w:r>
      <w:r>
        <w:rPr>
          <w:szCs w:val="28"/>
          <w:lang w:eastAsia="ru-RU"/>
        </w:rPr>
        <w:t>шения.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5. Действия при пожаре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Общий характер и особенности развития пожара. Порядок сообщения о пожаре. Тушение пожара до прибытия пожарных подразделений. Принятие мер по предотвр</w:t>
      </w:r>
      <w:r w:rsidRPr="00BA4F5C">
        <w:rPr>
          <w:szCs w:val="28"/>
          <w:lang w:eastAsia="ru-RU"/>
        </w:rPr>
        <w:t>а</w:t>
      </w:r>
      <w:r w:rsidRPr="00BA4F5C">
        <w:rPr>
          <w:szCs w:val="28"/>
          <w:lang w:eastAsia="ru-RU"/>
        </w:rPr>
        <w:t>щению распространения пожара. Действия после п</w:t>
      </w:r>
      <w:r>
        <w:rPr>
          <w:szCs w:val="28"/>
          <w:lang w:eastAsia="ru-RU"/>
        </w:rPr>
        <w:t>рибытия пожарных подразделений.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6. Практическое занятие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Практическое ознакомление и работа с огнетушителем на модельном очаге п</w:t>
      </w:r>
      <w:r w:rsidRPr="00BA4F5C">
        <w:rPr>
          <w:szCs w:val="28"/>
          <w:lang w:eastAsia="ru-RU"/>
        </w:rPr>
        <w:t>о</w:t>
      </w:r>
      <w:r w:rsidRPr="00BA4F5C">
        <w:rPr>
          <w:szCs w:val="28"/>
          <w:lang w:eastAsia="ru-RU"/>
        </w:rPr>
        <w:t>жара. Тренировка использования пожарного крана. Практическое ознакомление с си</w:t>
      </w:r>
      <w:r w:rsidRPr="00BA4F5C">
        <w:rPr>
          <w:szCs w:val="28"/>
          <w:lang w:eastAsia="ru-RU"/>
        </w:rPr>
        <w:t>с</w:t>
      </w:r>
      <w:r w:rsidRPr="00BA4F5C">
        <w:rPr>
          <w:szCs w:val="28"/>
          <w:lang w:eastAsia="ru-RU"/>
        </w:rPr>
        <w:t>темами прот</w:t>
      </w:r>
      <w:r>
        <w:rPr>
          <w:szCs w:val="28"/>
          <w:lang w:eastAsia="ru-RU"/>
        </w:rPr>
        <w:t>ивопожарной защиты организаций.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Зачет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Проверка знаний пожарно-технического минимума.</w:t>
      </w:r>
    </w:p>
    <w:p w:rsidR="00122815" w:rsidRDefault="00122815" w:rsidP="008C0A90">
      <w:pPr>
        <w:spacing w:line="360" w:lineRule="atLeast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Default="00122815" w:rsidP="008C0A90">
      <w:pPr>
        <w:spacing w:line="360" w:lineRule="atLeast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Default="00122815" w:rsidP="008C0A90">
      <w:pPr>
        <w:spacing w:line="360" w:lineRule="atLeast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Default="00122815" w:rsidP="008C0A90">
      <w:pPr>
        <w:spacing w:line="360" w:lineRule="atLeast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Pr="00BA4F5C" w:rsidRDefault="00122815" w:rsidP="000A3066">
      <w:pPr>
        <w:spacing w:line="240" w:lineRule="exact"/>
        <w:jc w:val="both"/>
        <w:textAlignment w:val="baseline"/>
        <w:rPr>
          <w:szCs w:val="28"/>
          <w:lang w:eastAsia="ru-RU"/>
        </w:rPr>
      </w:pPr>
    </w:p>
    <w:p w:rsidR="00122815" w:rsidRPr="00BA4F5C" w:rsidRDefault="00122815" w:rsidP="00BA4F5C">
      <w:pPr>
        <w:spacing w:line="240" w:lineRule="exact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Пожарно-технический минимум для сотрудников,</w:t>
      </w:r>
    </w:p>
    <w:p w:rsidR="00122815" w:rsidRPr="00BA4F5C" w:rsidRDefault="00122815" w:rsidP="00BA4F5C">
      <w:pPr>
        <w:spacing w:line="240" w:lineRule="exact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осуществляющих круглосуточную охрану организаций,</w:t>
      </w:r>
    </w:p>
    <w:p w:rsidR="00122815" w:rsidRPr="00BA4F5C" w:rsidRDefault="00122815" w:rsidP="00BA4F5C">
      <w:pPr>
        <w:spacing w:line="240" w:lineRule="exact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и руководителей подразделений организаций</w:t>
      </w:r>
    </w:p>
    <w:p w:rsidR="00122815" w:rsidRPr="00BA4F5C" w:rsidRDefault="00122815" w:rsidP="00BA4F5C">
      <w:pPr>
        <w:spacing w:line="240" w:lineRule="exact"/>
        <w:textAlignment w:val="baseline"/>
        <w:rPr>
          <w:szCs w:val="28"/>
          <w:lang w:eastAsia="ru-RU"/>
        </w:rPr>
      </w:pPr>
    </w:p>
    <w:p w:rsidR="00122815" w:rsidRPr="00BA4F5C" w:rsidRDefault="00122815" w:rsidP="00BA4F5C">
      <w:pPr>
        <w:spacing w:line="240" w:lineRule="exact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Тематический план и типовая учебная программа</w:t>
      </w:r>
    </w:p>
    <w:p w:rsidR="00122815" w:rsidRPr="00A13DD1" w:rsidRDefault="00122815" w:rsidP="008C0A90">
      <w:pPr>
        <w:spacing w:line="360" w:lineRule="atLeast"/>
        <w:jc w:val="both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tbl>
      <w:tblPr>
        <w:tblW w:w="10565" w:type="dxa"/>
        <w:tblBorders>
          <w:top w:val="single" w:sz="6" w:space="0" w:color="CACACA"/>
          <w:left w:val="single" w:sz="6" w:space="0" w:color="CACACA"/>
          <w:bottom w:val="single" w:sz="6" w:space="0" w:color="CACACA"/>
          <w:right w:val="single" w:sz="6" w:space="0" w:color="CACACA"/>
        </w:tblBorders>
        <w:tblCellMar>
          <w:left w:w="0" w:type="dxa"/>
          <w:right w:w="0" w:type="dxa"/>
        </w:tblCellMar>
        <w:tblLook w:val="00A0"/>
      </w:tblPr>
      <w:tblGrid>
        <w:gridCol w:w="675"/>
        <w:gridCol w:w="8898"/>
        <w:gridCol w:w="992"/>
      </w:tblGrid>
      <w:tr w:rsidR="00122815" w:rsidRPr="00B05734" w:rsidTr="00BA4F5C">
        <w:trPr>
          <w:trHeight w:val="591"/>
        </w:trPr>
        <w:tc>
          <w:tcPr>
            <w:tcW w:w="675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Наименования тем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Часы</w:t>
            </w:r>
          </w:p>
        </w:tc>
      </w:tr>
      <w:tr w:rsidR="00122815" w:rsidRPr="00B05734" w:rsidTr="00BA4F5C">
        <w:trPr>
          <w:trHeight w:val="317"/>
        </w:trPr>
        <w:tc>
          <w:tcPr>
            <w:tcW w:w="675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Требования пожарной безопасности к зданиям и помещениям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122815" w:rsidRPr="00B05734" w:rsidTr="00BA4F5C">
        <w:trPr>
          <w:trHeight w:val="323"/>
        </w:trPr>
        <w:tc>
          <w:tcPr>
            <w:tcW w:w="675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Технические средства пожаротушения, противопожарный инвентарь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122815" w:rsidRPr="00B05734" w:rsidTr="00BA4F5C">
        <w:trPr>
          <w:trHeight w:val="316"/>
        </w:trPr>
        <w:tc>
          <w:tcPr>
            <w:tcW w:w="675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Действия при пожаре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122815" w:rsidRPr="00B05734" w:rsidTr="00BA4F5C">
        <w:trPr>
          <w:trHeight w:val="336"/>
        </w:trPr>
        <w:tc>
          <w:tcPr>
            <w:tcW w:w="675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122815" w:rsidRPr="00B05734" w:rsidTr="00BA4F5C">
        <w:trPr>
          <w:trHeight w:val="261"/>
        </w:trPr>
        <w:tc>
          <w:tcPr>
            <w:tcW w:w="675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122815" w:rsidRPr="00B05734" w:rsidTr="00BA4F5C">
        <w:trPr>
          <w:trHeight w:val="375"/>
        </w:trPr>
        <w:tc>
          <w:tcPr>
            <w:tcW w:w="675" w:type="dxa"/>
            <w:tcBorders>
              <w:top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2815" w:rsidRPr="00BA4F5C" w:rsidRDefault="00122815" w:rsidP="00BA4F5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BA4F5C">
              <w:rPr>
                <w:sz w:val="24"/>
                <w:szCs w:val="24"/>
                <w:lang w:eastAsia="ru-RU"/>
              </w:rPr>
              <w:t>7 часов</w:t>
            </w:r>
          </w:p>
        </w:tc>
      </w:tr>
    </w:tbl>
    <w:p w:rsidR="00122815" w:rsidRPr="00A13DD1" w:rsidRDefault="00122815" w:rsidP="008C0A90">
      <w:pPr>
        <w:spacing w:line="360" w:lineRule="atLeast"/>
        <w:jc w:val="both"/>
        <w:textAlignment w:val="baseline"/>
        <w:rPr>
          <w:rFonts w:ascii="inherit" w:hAnsi="inherit"/>
          <w:color w:val="333333"/>
          <w:sz w:val="24"/>
          <w:szCs w:val="24"/>
          <w:lang w:eastAsia="ru-RU"/>
        </w:rPr>
      </w:pP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1. Требования пожарной безопасности к зданиям и помещениям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 xml:space="preserve">Федеральный закон от 21.12.1994 </w:t>
      </w:r>
      <w:r>
        <w:rPr>
          <w:szCs w:val="28"/>
          <w:lang w:eastAsia="ru-RU"/>
        </w:rPr>
        <w:t>№</w:t>
      </w:r>
      <w:r w:rsidRPr="00BA4F5C">
        <w:rPr>
          <w:szCs w:val="28"/>
          <w:lang w:eastAsia="ru-RU"/>
        </w:rPr>
        <w:t xml:space="preserve"> 69-ФЗ "О пожарной безопасности". Фед</w:t>
      </w:r>
      <w:r w:rsidRPr="00BA4F5C">
        <w:rPr>
          <w:szCs w:val="28"/>
          <w:lang w:eastAsia="ru-RU"/>
        </w:rPr>
        <w:t>е</w:t>
      </w:r>
      <w:r w:rsidRPr="00BA4F5C">
        <w:rPr>
          <w:szCs w:val="28"/>
          <w:lang w:eastAsia="ru-RU"/>
        </w:rPr>
        <w:t xml:space="preserve">ральный закон от 22.07.2008 </w:t>
      </w:r>
      <w:r>
        <w:rPr>
          <w:szCs w:val="28"/>
          <w:lang w:eastAsia="ru-RU"/>
        </w:rPr>
        <w:t>№</w:t>
      </w:r>
      <w:r w:rsidRPr="00BA4F5C">
        <w:rPr>
          <w:szCs w:val="28"/>
          <w:lang w:eastAsia="ru-RU"/>
        </w:rPr>
        <w:t xml:space="preserve"> 123-ФЗ "Технический регламент о требованиях пожа</w:t>
      </w:r>
      <w:r w:rsidRPr="00BA4F5C">
        <w:rPr>
          <w:szCs w:val="28"/>
          <w:lang w:eastAsia="ru-RU"/>
        </w:rPr>
        <w:t>р</w:t>
      </w:r>
      <w:r w:rsidRPr="00BA4F5C">
        <w:rPr>
          <w:szCs w:val="28"/>
          <w:lang w:eastAsia="ru-RU"/>
        </w:rPr>
        <w:t xml:space="preserve">ной безопасности". Правила противопожарного режима в Российской Федерации </w:t>
      </w:r>
      <w:r>
        <w:rPr>
          <w:szCs w:val="28"/>
          <w:lang w:eastAsia="ru-RU"/>
        </w:rPr>
        <w:br/>
      </w:r>
      <w:r w:rsidRPr="00BA4F5C">
        <w:rPr>
          <w:szCs w:val="28"/>
          <w:lang w:eastAsia="ru-RU"/>
        </w:rPr>
        <w:t xml:space="preserve">(утв. Постановлением Правительства </w:t>
      </w:r>
      <w:r>
        <w:rPr>
          <w:szCs w:val="28"/>
          <w:lang w:eastAsia="ru-RU"/>
        </w:rPr>
        <w:t>Российской Федерации</w:t>
      </w:r>
      <w:r w:rsidRPr="00BA4F5C">
        <w:rPr>
          <w:szCs w:val="28"/>
          <w:lang w:eastAsia="ru-RU"/>
        </w:rPr>
        <w:t xml:space="preserve"> от 25.04.2012 </w:t>
      </w:r>
      <w:r>
        <w:rPr>
          <w:szCs w:val="28"/>
          <w:lang w:eastAsia="ru-RU"/>
        </w:rPr>
        <w:t>№</w:t>
      </w:r>
      <w:r w:rsidRPr="00BA4F5C">
        <w:rPr>
          <w:szCs w:val="28"/>
          <w:lang w:eastAsia="ru-RU"/>
        </w:rPr>
        <w:t xml:space="preserve"> 390). Инструкции по пожарной безопасности. Объемно-планировочные и конструктивные решения зданий. Противопожарный режим. Пути эвакуации и эвакуационные выходы. План эваку</w:t>
      </w:r>
      <w:r>
        <w:rPr>
          <w:szCs w:val="28"/>
          <w:lang w:eastAsia="ru-RU"/>
        </w:rPr>
        <w:t>ации.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2. Технические средства пожаротушения, противопожарный инве</w:t>
      </w:r>
      <w:r w:rsidRPr="00BA4F5C">
        <w:rPr>
          <w:b/>
          <w:bCs/>
          <w:szCs w:val="28"/>
          <w:bdr w:val="none" w:sz="0" w:space="0" w:color="auto" w:frame="1"/>
          <w:lang w:eastAsia="ru-RU"/>
        </w:rPr>
        <w:t>н</w:t>
      </w:r>
      <w:r w:rsidRPr="00BA4F5C">
        <w:rPr>
          <w:b/>
          <w:bCs/>
          <w:szCs w:val="28"/>
          <w:bdr w:val="none" w:sz="0" w:space="0" w:color="auto" w:frame="1"/>
          <w:lang w:eastAsia="ru-RU"/>
        </w:rPr>
        <w:t>тарь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Первичные средства пожаротушения. Классификация огнетушителей. Область применения. Назначения, правила применения, местонахождение на предприятии. Н</w:t>
      </w:r>
      <w:r w:rsidRPr="00BA4F5C">
        <w:rPr>
          <w:szCs w:val="28"/>
          <w:lang w:eastAsia="ru-RU"/>
        </w:rPr>
        <w:t>а</w:t>
      </w:r>
      <w:r w:rsidRPr="00BA4F5C">
        <w:rPr>
          <w:szCs w:val="28"/>
          <w:lang w:eastAsia="ru-RU"/>
        </w:rPr>
        <w:t>значение и устройство внутреннего противопожарного водопровода, пожарных кр</w:t>
      </w:r>
      <w:r w:rsidRPr="00BA4F5C">
        <w:rPr>
          <w:szCs w:val="28"/>
          <w:lang w:eastAsia="ru-RU"/>
        </w:rPr>
        <w:t>а</w:t>
      </w:r>
      <w:r w:rsidRPr="00BA4F5C">
        <w:rPr>
          <w:szCs w:val="28"/>
          <w:lang w:eastAsia="ru-RU"/>
        </w:rPr>
        <w:t>нов, их местонахождение на предприятии. Автоматические установки пожарной си</w:t>
      </w:r>
      <w:r w:rsidRPr="00BA4F5C">
        <w:rPr>
          <w:szCs w:val="28"/>
          <w:lang w:eastAsia="ru-RU"/>
        </w:rPr>
        <w:t>г</w:t>
      </w:r>
      <w:r w:rsidRPr="00BA4F5C">
        <w:rPr>
          <w:szCs w:val="28"/>
          <w:lang w:eastAsia="ru-RU"/>
        </w:rPr>
        <w:t>нализации (далее - АУПС) и автоматические установки пожаротушения (далее - АУПТ). Схема размещения на предприятии. Действия при срабатывании АУПС и АУПТ. Виды пожарного оборудования и инвентаря, назначение, устройство, мест</w:t>
      </w:r>
      <w:r w:rsidRPr="00BA4F5C">
        <w:rPr>
          <w:szCs w:val="28"/>
          <w:lang w:eastAsia="ru-RU"/>
        </w:rPr>
        <w:t>о</w:t>
      </w:r>
      <w:r>
        <w:rPr>
          <w:szCs w:val="28"/>
          <w:lang w:eastAsia="ru-RU"/>
        </w:rPr>
        <w:t>расположение.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3. Действия при пожаре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Общий характер и особенности развития пожара. Порядок сообщения о пожаре. Действия до прибытия пожарных подразделений. Принятие мер по предотвращению распространения пожара. Встреча противопожарных формирований. Действия после прибытия пожарных подразделений. Пожарна</w:t>
      </w:r>
      <w:r>
        <w:rPr>
          <w:szCs w:val="28"/>
          <w:lang w:eastAsia="ru-RU"/>
        </w:rPr>
        <w:t>я безопасность в жилом секторе.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b/>
          <w:bCs/>
          <w:szCs w:val="28"/>
          <w:bdr w:val="none" w:sz="0" w:space="0" w:color="auto" w:frame="1"/>
          <w:lang w:eastAsia="ru-RU"/>
        </w:rPr>
        <w:t>Тема 4. Практическое занятие</w:t>
      </w:r>
    </w:p>
    <w:p w:rsidR="00122815" w:rsidRPr="00BA4F5C" w:rsidRDefault="00122815" w:rsidP="00BA4F5C">
      <w:pPr>
        <w:spacing w:line="360" w:lineRule="atLeast"/>
        <w:ind w:firstLine="709"/>
        <w:jc w:val="both"/>
        <w:textAlignment w:val="baseline"/>
        <w:rPr>
          <w:szCs w:val="28"/>
          <w:lang w:eastAsia="ru-RU"/>
        </w:rPr>
      </w:pPr>
      <w:r w:rsidRPr="00BA4F5C">
        <w:rPr>
          <w:szCs w:val="28"/>
          <w:lang w:eastAsia="ru-RU"/>
        </w:rPr>
        <w:t>Практическое ознакомление и работа с огнетушителем на модельном очаге п</w:t>
      </w:r>
      <w:r w:rsidRPr="00BA4F5C">
        <w:rPr>
          <w:szCs w:val="28"/>
          <w:lang w:eastAsia="ru-RU"/>
        </w:rPr>
        <w:t>о</w:t>
      </w:r>
      <w:r w:rsidRPr="00BA4F5C">
        <w:rPr>
          <w:szCs w:val="28"/>
          <w:lang w:eastAsia="ru-RU"/>
        </w:rPr>
        <w:t>жара. Тренировка использования пожарного крана.</w:t>
      </w:r>
    </w:p>
    <w:p w:rsidR="00122815" w:rsidRDefault="00122815" w:rsidP="000A3066">
      <w:pPr>
        <w:widowControl w:val="0"/>
        <w:autoSpaceDE w:val="0"/>
        <w:autoSpaceDN w:val="0"/>
        <w:adjustRightInd w:val="0"/>
        <w:jc w:val="both"/>
        <w:rPr>
          <w:b/>
          <w:color w:val="FF0000"/>
          <w:szCs w:val="28"/>
        </w:rPr>
      </w:pPr>
    </w:p>
    <w:p w:rsidR="00122815" w:rsidRPr="00D874C9" w:rsidRDefault="00122815" w:rsidP="00BA4F5C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D874C9">
        <w:rPr>
          <w:sz w:val="24"/>
          <w:szCs w:val="24"/>
        </w:rPr>
        <w:t>Приложение № 3</w:t>
      </w:r>
    </w:p>
    <w:p w:rsidR="00122815" w:rsidRPr="006C390C" w:rsidRDefault="00122815" w:rsidP="00FB3E2B">
      <w:pPr>
        <w:widowControl w:val="0"/>
        <w:autoSpaceDE w:val="0"/>
        <w:autoSpaceDN w:val="0"/>
        <w:adjustRightInd w:val="0"/>
        <w:rPr>
          <w:b/>
          <w:szCs w:val="28"/>
        </w:rPr>
      </w:pPr>
    </w:p>
    <w:p w:rsidR="00122815" w:rsidRPr="006C390C" w:rsidRDefault="00122815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  <w:r w:rsidRPr="006C390C">
        <w:rPr>
          <w:b/>
          <w:szCs w:val="28"/>
        </w:rPr>
        <w:t>НОРМЫ</w:t>
      </w:r>
    </w:p>
    <w:p w:rsidR="00122815" w:rsidRPr="006C390C" w:rsidRDefault="00122815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  <w:r w:rsidRPr="006C390C">
        <w:rPr>
          <w:b/>
          <w:szCs w:val="28"/>
        </w:rPr>
        <w:t xml:space="preserve">ОСНАЩЕНИЯ ЗДАНИЙ, СООРУЖЕНИЙ, СТРОЕНИЙ И ТЕРРИТОРИЙ </w:t>
      </w:r>
      <w:r w:rsidRPr="006C390C">
        <w:rPr>
          <w:b/>
          <w:szCs w:val="28"/>
        </w:rPr>
        <w:br/>
        <w:t>ПОЖАРНЫМИ ЩИТАМИ</w:t>
      </w:r>
    </w:p>
    <w:p w:rsidR="00122815" w:rsidRPr="006C390C" w:rsidRDefault="00122815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</w:p>
    <w:tbl>
      <w:tblPr>
        <w:tblW w:w="0" w:type="auto"/>
        <w:jc w:val="center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7"/>
        <w:gridCol w:w="2268"/>
        <w:gridCol w:w="1357"/>
        <w:gridCol w:w="1581"/>
      </w:tblGrid>
      <w:tr w:rsidR="00122815" w:rsidRPr="00B05734" w:rsidTr="00B05734">
        <w:trPr>
          <w:jc w:val="center"/>
        </w:trPr>
        <w:tc>
          <w:tcPr>
            <w:tcW w:w="5247" w:type="dxa"/>
            <w:tcBorders>
              <w:bottom w:val="double" w:sz="4" w:space="0" w:color="auto"/>
            </w:tcBorders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  <w:highlight w:val="yellow"/>
              </w:rPr>
            </w:pPr>
            <w:r w:rsidRPr="00B05734">
              <w:rPr>
                <w:sz w:val="24"/>
                <w:szCs w:val="24"/>
              </w:rPr>
              <w:t>Наименование функционального назначения помещений и категория помещений или нару</w:t>
            </w:r>
            <w:r w:rsidRPr="00B05734">
              <w:rPr>
                <w:sz w:val="24"/>
                <w:szCs w:val="24"/>
              </w:rPr>
              <w:t>ж</w:t>
            </w:r>
            <w:r w:rsidRPr="00B05734">
              <w:rPr>
                <w:sz w:val="24"/>
                <w:szCs w:val="24"/>
              </w:rPr>
              <w:t>ных технологических установок по взрывоп</w:t>
            </w:r>
            <w:r w:rsidRPr="00B05734">
              <w:rPr>
                <w:sz w:val="24"/>
                <w:szCs w:val="24"/>
              </w:rPr>
              <w:t>о</w:t>
            </w:r>
            <w:r w:rsidRPr="00B05734">
              <w:rPr>
                <w:sz w:val="24"/>
                <w:szCs w:val="24"/>
              </w:rPr>
              <w:t>жарной и пожарной опасности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  <w:highlight w:val="yellow"/>
              </w:rPr>
            </w:pPr>
            <w:r w:rsidRPr="00B05734">
              <w:rPr>
                <w:sz w:val="24"/>
                <w:szCs w:val="24"/>
              </w:rPr>
              <w:t>Предельная защ</w:t>
            </w:r>
            <w:r w:rsidRPr="00B05734">
              <w:rPr>
                <w:sz w:val="24"/>
                <w:szCs w:val="24"/>
              </w:rPr>
              <w:t>и</w:t>
            </w:r>
            <w:r w:rsidRPr="00B05734">
              <w:rPr>
                <w:sz w:val="24"/>
                <w:szCs w:val="24"/>
              </w:rPr>
              <w:t>щаемая площадь 1 пожарным щитом, кв. м</w:t>
            </w:r>
          </w:p>
        </w:tc>
        <w:tc>
          <w:tcPr>
            <w:tcW w:w="1357" w:type="dxa"/>
            <w:tcBorders>
              <w:bottom w:val="double" w:sz="4" w:space="0" w:color="auto"/>
            </w:tcBorders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Класс п</w:t>
            </w:r>
            <w:r w:rsidRPr="00B05734">
              <w:rPr>
                <w:sz w:val="24"/>
                <w:szCs w:val="24"/>
              </w:rPr>
              <w:t>о</w:t>
            </w:r>
            <w:r w:rsidRPr="00B05734">
              <w:rPr>
                <w:sz w:val="24"/>
                <w:szCs w:val="24"/>
              </w:rPr>
              <w:t xml:space="preserve">жара </w:t>
            </w:r>
          </w:p>
        </w:tc>
        <w:tc>
          <w:tcPr>
            <w:tcW w:w="1581" w:type="dxa"/>
            <w:tcBorders>
              <w:bottom w:val="double" w:sz="4" w:space="0" w:color="auto"/>
            </w:tcBorders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Тип щита "*"</w:t>
            </w:r>
          </w:p>
        </w:tc>
      </w:tr>
      <w:tr w:rsidR="00122815" w:rsidRPr="00B05734" w:rsidTr="00B05734">
        <w:trPr>
          <w:jc w:val="center"/>
        </w:trPr>
        <w:tc>
          <w:tcPr>
            <w:tcW w:w="5247" w:type="dxa"/>
            <w:vMerge w:val="restart"/>
            <w:tcBorders>
              <w:top w:val="double" w:sz="4" w:space="0" w:color="auto"/>
            </w:tcBorders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b/>
                <w:sz w:val="24"/>
                <w:szCs w:val="24"/>
              </w:rPr>
            </w:pPr>
            <w:r w:rsidRPr="00B05734">
              <w:rPr>
                <w:b/>
                <w:sz w:val="24"/>
                <w:szCs w:val="24"/>
              </w:rPr>
              <w:tab/>
              <w:t>А,Б и В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</w:tcBorders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200</w:t>
            </w:r>
          </w:p>
        </w:tc>
        <w:tc>
          <w:tcPr>
            <w:tcW w:w="1357" w:type="dxa"/>
            <w:tcBorders>
              <w:top w:val="double" w:sz="4" w:space="0" w:color="auto"/>
            </w:tcBorders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А</w:t>
            </w:r>
          </w:p>
        </w:tc>
        <w:tc>
          <w:tcPr>
            <w:tcW w:w="1581" w:type="dxa"/>
            <w:tcBorders>
              <w:top w:val="double" w:sz="4" w:space="0" w:color="auto"/>
            </w:tcBorders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ЩП-А</w:t>
            </w:r>
          </w:p>
        </w:tc>
      </w:tr>
      <w:tr w:rsidR="00122815" w:rsidRPr="00B05734" w:rsidTr="00B05734">
        <w:trPr>
          <w:jc w:val="center"/>
        </w:trPr>
        <w:tc>
          <w:tcPr>
            <w:tcW w:w="5247" w:type="dxa"/>
            <w:vMerge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В</w:t>
            </w:r>
          </w:p>
        </w:tc>
        <w:tc>
          <w:tcPr>
            <w:tcW w:w="1581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ЩП-В</w:t>
            </w:r>
          </w:p>
        </w:tc>
      </w:tr>
      <w:tr w:rsidR="00122815" w:rsidRPr="00B05734" w:rsidTr="00B05734">
        <w:trPr>
          <w:jc w:val="center"/>
        </w:trPr>
        <w:tc>
          <w:tcPr>
            <w:tcW w:w="5247" w:type="dxa"/>
            <w:vMerge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Е</w:t>
            </w:r>
          </w:p>
        </w:tc>
        <w:tc>
          <w:tcPr>
            <w:tcW w:w="1581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ЩП-Е</w:t>
            </w:r>
          </w:p>
        </w:tc>
      </w:tr>
      <w:tr w:rsidR="00122815" w:rsidRPr="00B05734" w:rsidTr="00B05734">
        <w:trPr>
          <w:jc w:val="center"/>
        </w:trPr>
        <w:tc>
          <w:tcPr>
            <w:tcW w:w="5247" w:type="dxa"/>
            <w:vMerge w:val="restart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709"/>
              <w:jc w:val="left"/>
              <w:rPr>
                <w:b/>
                <w:sz w:val="24"/>
                <w:szCs w:val="24"/>
              </w:rPr>
            </w:pPr>
            <w:r w:rsidRPr="00B05734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2268" w:type="dxa"/>
            <w:vMerge w:val="restart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400</w:t>
            </w:r>
          </w:p>
        </w:tc>
        <w:tc>
          <w:tcPr>
            <w:tcW w:w="135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А</w:t>
            </w:r>
          </w:p>
        </w:tc>
        <w:tc>
          <w:tcPr>
            <w:tcW w:w="1581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ЩП-А</w:t>
            </w:r>
          </w:p>
        </w:tc>
      </w:tr>
      <w:tr w:rsidR="00122815" w:rsidRPr="00B05734" w:rsidTr="00B05734">
        <w:trPr>
          <w:jc w:val="center"/>
        </w:trPr>
        <w:tc>
          <w:tcPr>
            <w:tcW w:w="5247" w:type="dxa"/>
            <w:vMerge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709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Е</w:t>
            </w:r>
          </w:p>
        </w:tc>
        <w:tc>
          <w:tcPr>
            <w:tcW w:w="1581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ЩП-Е</w:t>
            </w:r>
          </w:p>
        </w:tc>
      </w:tr>
      <w:tr w:rsidR="00122815" w:rsidRPr="00B05734" w:rsidTr="00B05734">
        <w:trPr>
          <w:jc w:val="center"/>
        </w:trPr>
        <w:tc>
          <w:tcPr>
            <w:tcW w:w="5247" w:type="dxa"/>
            <w:vMerge w:val="restart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709"/>
              <w:jc w:val="left"/>
              <w:rPr>
                <w:b/>
                <w:sz w:val="24"/>
                <w:szCs w:val="24"/>
              </w:rPr>
            </w:pPr>
            <w:r w:rsidRPr="00B05734">
              <w:rPr>
                <w:b/>
                <w:sz w:val="24"/>
                <w:szCs w:val="24"/>
              </w:rPr>
              <w:t>Г и Д</w:t>
            </w:r>
          </w:p>
        </w:tc>
        <w:tc>
          <w:tcPr>
            <w:tcW w:w="2268" w:type="dxa"/>
            <w:vMerge w:val="restart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1800</w:t>
            </w:r>
          </w:p>
        </w:tc>
        <w:tc>
          <w:tcPr>
            <w:tcW w:w="135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А</w:t>
            </w:r>
          </w:p>
        </w:tc>
        <w:tc>
          <w:tcPr>
            <w:tcW w:w="1581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ЩП-А</w:t>
            </w:r>
          </w:p>
        </w:tc>
      </w:tr>
      <w:tr w:rsidR="00122815" w:rsidRPr="00B05734" w:rsidTr="00B05734">
        <w:trPr>
          <w:jc w:val="center"/>
        </w:trPr>
        <w:tc>
          <w:tcPr>
            <w:tcW w:w="5247" w:type="dxa"/>
            <w:vMerge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В</w:t>
            </w:r>
          </w:p>
        </w:tc>
        <w:tc>
          <w:tcPr>
            <w:tcW w:w="1581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ЩП-В</w:t>
            </w:r>
          </w:p>
        </w:tc>
      </w:tr>
      <w:tr w:rsidR="00122815" w:rsidRPr="00B05734" w:rsidTr="00B05734">
        <w:trPr>
          <w:jc w:val="center"/>
        </w:trPr>
        <w:tc>
          <w:tcPr>
            <w:tcW w:w="5247" w:type="dxa"/>
            <w:vMerge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Е</w:t>
            </w:r>
          </w:p>
        </w:tc>
        <w:tc>
          <w:tcPr>
            <w:tcW w:w="1581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ЩП-Е</w:t>
            </w:r>
          </w:p>
        </w:tc>
      </w:tr>
      <w:tr w:rsidR="00122815" w:rsidRPr="00B05734" w:rsidTr="00B05734">
        <w:trPr>
          <w:jc w:val="center"/>
        </w:trPr>
        <w:tc>
          <w:tcPr>
            <w:tcW w:w="524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Помещения и открытые площадки предприятий (организаций) по первичной переработке сел</w:t>
            </w:r>
            <w:r w:rsidRPr="00B05734">
              <w:rPr>
                <w:sz w:val="24"/>
                <w:szCs w:val="24"/>
              </w:rPr>
              <w:t>ь</w:t>
            </w:r>
            <w:r w:rsidRPr="00B05734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2268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1000</w:t>
            </w:r>
          </w:p>
        </w:tc>
        <w:tc>
          <w:tcPr>
            <w:tcW w:w="135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581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ЩП-СХ</w:t>
            </w:r>
          </w:p>
        </w:tc>
      </w:tr>
      <w:tr w:rsidR="00122815" w:rsidRPr="00B05734" w:rsidTr="00B05734">
        <w:trPr>
          <w:jc w:val="center"/>
        </w:trPr>
        <w:tc>
          <w:tcPr>
            <w:tcW w:w="524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Помещения различного назначения, в которых проводятся огневые работы</w:t>
            </w:r>
          </w:p>
        </w:tc>
        <w:tc>
          <w:tcPr>
            <w:tcW w:w="2268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35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А</w:t>
            </w:r>
          </w:p>
        </w:tc>
        <w:tc>
          <w:tcPr>
            <w:tcW w:w="1581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ЩПП</w:t>
            </w:r>
          </w:p>
        </w:tc>
      </w:tr>
    </w:tbl>
    <w:p w:rsidR="00122815" w:rsidRPr="006C390C" w:rsidRDefault="00122815" w:rsidP="00BA4F5C">
      <w:pPr>
        <w:autoSpaceDE w:val="0"/>
        <w:autoSpaceDN w:val="0"/>
        <w:adjustRightInd w:val="0"/>
        <w:spacing w:line="240" w:lineRule="exact"/>
        <w:jc w:val="right"/>
        <w:rPr>
          <w:sz w:val="16"/>
          <w:szCs w:val="16"/>
          <w:highlight w:val="yellow"/>
        </w:rPr>
      </w:pPr>
    </w:p>
    <w:p w:rsidR="00122815" w:rsidRPr="006C390C" w:rsidRDefault="00122815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  <w:r w:rsidRPr="006C390C">
        <w:rPr>
          <w:b/>
          <w:szCs w:val="28"/>
        </w:rPr>
        <w:t>НОРМЫ</w:t>
      </w:r>
    </w:p>
    <w:p w:rsidR="00122815" w:rsidRPr="006C390C" w:rsidRDefault="00122815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  <w:r w:rsidRPr="006C390C">
        <w:rPr>
          <w:b/>
          <w:szCs w:val="28"/>
        </w:rPr>
        <w:t xml:space="preserve">КОМПЛЕКТАЦИИ ПОЖАРНЫХ ЩИТОВ НЕМЕХАНИЗИРОВАННЫМ </w:t>
      </w:r>
      <w:r w:rsidRPr="006C390C">
        <w:rPr>
          <w:b/>
          <w:szCs w:val="28"/>
        </w:rPr>
        <w:br/>
        <w:t>ИНСТРУМЕНТОМ И ИНВЕНТАРЕМ</w:t>
      </w:r>
    </w:p>
    <w:p w:rsidR="00122815" w:rsidRPr="006C390C" w:rsidRDefault="00122815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861"/>
        <w:gridCol w:w="392"/>
        <w:gridCol w:w="1134"/>
        <w:gridCol w:w="1134"/>
        <w:gridCol w:w="1134"/>
        <w:gridCol w:w="1134"/>
        <w:gridCol w:w="1134"/>
      </w:tblGrid>
      <w:tr w:rsidR="00122815" w:rsidRPr="00B05734" w:rsidTr="00B05734">
        <w:tc>
          <w:tcPr>
            <w:tcW w:w="675" w:type="dxa"/>
            <w:vMerge w:val="restart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№ п/п</w:t>
            </w:r>
          </w:p>
        </w:tc>
        <w:tc>
          <w:tcPr>
            <w:tcW w:w="4253" w:type="dxa"/>
            <w:gridSpan w:val="2"/>
            <w:vMerge w:val="restart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Наименование первичных средств п</w:t>
            </w:r>
            <w:r w:rsidRPr="00B05734">
              <w:rPr>
                <w:sz w:val="24"/>
                <w:szCs w:val="24"/>
              </w:rPr>
              <w:t>о</w:t>
            </w:r>
            <w:r w:rsidRPr="00B05734">
              <w:rPr>
                <w:sz w:val="24"/>
                <w:szCs w:val="24"/>
              </w:rPr>
              <w:t>жаротушения, немеханизированного инструмента и инвентаря</w:t>
            </w:r>
          </w:p>
        </w:tc>
        <w:tc>
          <w:tcPr>
            <w:tcW w:w="5670" w:type="dxa"/>
            <w:gridSpan w:val="5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Нормы комплектации в зависимости от типа пожа</w:t>
            </w:r>
            <w:r w:rsidRPr="00B05734">
              <w:rPr>
                <w:sz w:val="24"/>
                <w:szCs w:val="24"/>
              </w:rPr>
              <w:t>р</w:t>
            </w:r>
            <w:r w:rsidRPr="00B05734">
              <w:rPr>
                <w:sz w:val="24"/>
                <w:szCs w:val="24"/>
              </w:rPr>
              <w:t>ного щита и класса пожара</w:t>
            </w:r>
          </w:p>
        </w:tc>
      </w:tr>
      <w:tr w:rsidR="00122815" w:rsidRPr="00B05734" w:rsidTr="00B05734">
        <w:tc>
          <w:tcPr>
            <w:tcW w:w="675" w:type="dxa"/>
            <w:vMerge/>
            <w:tcBorders>
              <w:bottom w:val="double" w:sz="4" w:space="0" w:color="auto"/>
            </w:tcBorders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tcBorders>
              <w:bottom w:val="double" w:sz="4" w:space="0" w:color="auto"/>
            </w:tcBorders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ЩП-А класс А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ЩП-В класс В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ЩП-Е класс Е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ЩП-СХ -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ЩПП         -</w:t>
            </w:r>
          </w:p>
        </w:tc>
      </w:tr>
      <w:tr w:rsidR="00122815" w:rsidRPr="00B05734" w:rsidTr="00B05734">
        <w:tc>
          <w:tcPr>
            <w:tcW w:w="675" w:type="dxa"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 xml:space="preserve">Лом 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</w:tr>
      <w:tr w:rsidR="00122815" w:rsidRPr="00B05734" w:rsidTr="00B05734">
        <w:tc>
          <w:tcPr>
            <w:tcW w:w="675" w:type="dxa"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 xml:space="preserve">Багор 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</w:tr>
      <w:tr w:rsidR="00122815" w:rsidRPr="00B05734" w:rsidTr="00B05734">
        <w:tc>
          <w:tcPr>
            <w:tcW w:w="675" w:type="dxa"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Крюк с деревянной рукояткой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</w:tr>
      <w:tr w:rsidR="00122815" w:rsidRPr="00B05734" w:rsidTr="00B05734">
        <w:tc>
          <w:tcPr>
            <w:tcW w:w="675" w:type="dxa"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 xml:space="preserve">Ведро 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</w:tr>
      <w:tr w:rsidR="00122815" w:rsidRPr="00B05734" w:rsidTr="00B05734">
        <w:tc>
          <w:tcPr>
            <w:tcW w:w="675" w:type="dxa"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Комплект для резки электропроводов: ножницы, диэлектрические боты и коврик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</w:tr>
      <w:tr w:rsidR="00122815" w:rsidRPr="00B05734" w:rsidTr="00B05734">
        <w:tc>
          <w:tcPr>
            <w:tcW w:w="675" w:type="dxa"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Покрывало для изоляции очага возг</w:t>
            </w:r>
            <w:r w:rsidRPr="00B05734">
              <w:rPr>
                <w:sz w:val="24"/>
                <w:szCs w:val="24"/>
              </w:rPr>
              <w:t>о</w:t>
            </w:r>
            <w:r w:rsidRPr="00B05734">
              <w:rPr>
                <w:sz w:val="24"/>
                <w:szCs w:val="24"/>
              </w:rPr>
              <w:t>рания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</w:tr>
      <w:tr w:rsidR="00122815" w:rsidRPr="00B05734" w:rsidTr="00B05734">
        <w:tc>
          <w:tcPr>
            <w:tcW w:w="675" w:type="dxa"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Лопата штыковая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</w:tr>
      <w:tr w:rsidR="00122815" w:rsidRPr="00B05734" w:rsidTr="00B05734">
        <w:tc>
          <w:tcPr>
            <w:tcW w:w="675" w:type="dxa"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Лопата совковая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</w:tr>
      <w:tr w:rsidR="00122815" w:rsidRPr="00B05734" w:rsidTr="00B05734">
        <w:tc>
          <w:tcPr>
            <w:tcW w:w="675" w:type="dxa"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 xml:space="preserve">Вилы 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</w:tr>
      <w:tr w:rsidR="00122815" w:rsidRPr="00B05734" w:rsidTr="00B05734">
        <w:tc>
          <w:tcPr>
            <w:tcW w:w="675" w:type="dxa"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Тележка для перевозки оборудования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</w:tr>
      <w:tr w:rsidR="00122815" w:rsidRPr="00B05734" w:rsidTr="00B05734">
        <w:tc>
          <w:tcPr>
            <w:tcW w:w="675" w:type="dxa"/>
            <w:vMerge w:val="restart"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Емкость для хранения воды объемом: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</w:tr>
      <w:tr w:rsidR="00122815" w:rsidRPr="00B05734" w:rsidTr="00B05734">
        <w:tc>
          <w:tcPr>
            <w:tcW w:w="675" w:type="dxa"/>
            <w:vMerge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601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0,2 куб. метра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</w:tr>
      <w:tr w:rsidR="00122815" w:rsidRPr="00B05734" w:rsidTr="00B05734">
        <w:tc>
          <w:tcPr>
            <w:tcW w:w="675" w:type="dxa"/>
            <w:vMerge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601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0,02 куб. метра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</w:tr>
      <w:tr w:rsidR="00122815" w:rsidRPr="00B05734" w:rsidTr="00B05734">
        <w:tc>
          <w:tcPr>
            <w:tcW w:w="675" w:type="dxa"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Ящик с песком 0,5 куб. метра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</w:tr>
      <w:tr w:rsidR="00122815" w:rsidRPr="00B05734" w:rsidTr="00B05734">
        <w:tc>
          <w:tcPr>
            <w:tcW w:w="675" w:type="dxa"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Насос ручной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</w:tr>
      <w:tr w:rsidR="00122815" w:rsidRPr="00B05734" w:rsidTr="00B05734">
        <w:tc>
          <w:tcPr>
            <w:tcW w:w="675" w:type="dxa"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Рукав Ду 18 – 20 длиной 5 метров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1</w:t>
            </w:r>
          </w:p>
        </w:tc>
      </w:tr>
      <w:tr w:rsidR="00122815" w:rsidRPr="00B05734" w:rsidTr="00B05734">
        <w:tc>
          <w:tcPr>
            <w:tcW w:w="675" w:type="dxa"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Защитный экран 1,4 х 2 метра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6</w:t>
            </w:r>
          </w:p>
        </w:tc>
      </w:tr>
      <w:tr w:rsidR="00122815" w:rsidRPr="00B05734" w:rsidTr="00B05734">
        <w:tc>
          <w:tcPr>
            <w:tcW w:w="675" w:type="dxa"/>
          </w:tcPr>
          <w:p w:rsidR="00122815" w:rsidRPr="00B05734" w:rsidRDefault="00122815" w:rsidP="00B0573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Стойки для подвески экранов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B05734">
              <w:rPr>
                <w:sz w:val="24"/>
                <w:szCs w:val="24"/>
              </w:rPr>
              <w:t>6</w:t>
            </w:r>
          </w:p>
        </w:tc>
      </w:tr>
      <w:tr w:rsidR="00122815" w:rsidRPr="00B05734" w:rsidTr="00B05734">
        <w:trPr>
          <w:gridAfter w:val="6"/>
          <w:wAfter w:w="5954" w:type="dxa"/>
        </w:trPr>
        <w:tc>
          <w:tcPr>
            <w:tcW w:w="4536" w:type="dxa"/>
            <w:gridSpan w:val="2"/>
            <w:tcBorders>
              <w:left w:val="nil"/>
              <w:bottom w:val="nil"/>
              <w:right w:val="nil"/>
            </w:tcBorders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>"*" Условные обозначения щитов:</w:t>
            </w:r>
          </w:p>
        </w:tc>
      </w:tr>
    </w:tbl>
    <w:p w:rsidR="00122815" w:rsidRPr="009314AF" w:rsidRDefault="00122815" w:rsidP="00FB3E2B">
      <w:pPr>
        <w:widowControl w:val="0"/>
        <w:autoSpaceDE w:val="0"/>
        <w:autoSpaceDN w:val="0"/>
        <w:adjustRightInd w:val="0"/>
        <w:jc w:val="both"/>
        <w:rPr>
          <w:noProof/>
          <w:color w:val="FF0000"/>
          <w:sz w:val="20"/>
          <w:szCs w:val="28"/>
          <w:highlight w:val="yellow"/>
          <w:lang w:eastAsia="ru-RU"/>
        </w:rPr>
      </w:pPr>
    </w:p>
    <w:p w:rsidR="00122815" w:rsidRPr="009314AF" w:rsidRDefault="00122815" w:rsidP="00FB3E2B">
      <w:pPr>
        <w:rPr>
          <w:noProof/>
          <w:color w:val="FF0000"/>
          <w:szCs w:val="28"/>
          <w:highlight w:val="yellow"/>
          <w:lang w:eastAsia="ru-RU"/>
        </w:rPr>
      </w:pPr>
      <w:r w:rsidRPr="009314AF">
        <w:rPr>
          <w:noProof/>
          <w:color w:val="FF0000"/>
          <w:szCs w:val="28"/>
          <w:highlight w:val="yellow"/>
          <w:lang w:eastAsia="ru-RU"/>
        </w:rPr>
        <w:br w:type="page"/>
      </w:r>
    </w:p>
    <w:p w:rsidR="00122815" w:rsidRPr="00D874C9" w:rsidRDefault="00122815" w:rsidP="00FB3E2B">
      <w:pPr>
        <w:autoSpaceDE w:val="0"/>
        <w:autoSpaceDN w:val="0"/>
        <w:adjustRightInd w:val="0"/>
        <w:spacing w:line="276" w:lineRule="auto"/>
        <w:ind w:firstLine="709"/>
        <w:jc w:val="right"/>
        <w:rPr>
          <w:sz w:val="24"/>
          <w:szCs w:val="24"/>
        </w:rPr>
      </w:pPr>
      <w:r w:rsidRPr="00D874C9">
        <w:rPr>
          <w:sz w:val="24"/>
          <w:szCs w:val="24"/>
        </w:rPr>
        <w:t>Приложение № 4</w:t>
      </w: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Pr="00084898" w:rsidRDefault="00122815" w:rsidP="00695662">
      <w:pPr>
        <w:pStyle w:val="NoSpacing"/>
        <w:spacing w:line="240" w:lineRule="exact"/>
        <w:rPr>
          <w:szCs w:val="28"/>
        </w:rPr>
      </w:pPr>
      <w:r w:rsidRPr="00084898">
        <w:rPr>
          <w:b/>
          <w:bCs/>
          <w:szCs w:val="28"/>
        </w:rPr>
        <w:t>ПРИМЕРНЫЕ КОНСТРУКТИВНЫЕ ХАРАКТЕРИСТИКИ ЗДАНИЙ В ЗАВ</w:t>
      </w:r>
      <w:r w:rsidRPr="00084898">
        <w:rPr>
          <w:b/>
          <w:bCs/>
          <w:szCs w:val="28"/>
        </w:rPr>
        <w:t>И</w:t>
      </w:r>
      <w:r w:rsidRPr="00084898">
        <w:rPr>
          <w:b/>
          <w:bCs/>
          <w:szCs w:val="28"/>
        </w:rPr>
        <w:t>СИМОСТИ ОТ ИХ СТЕПЕНИ ОГНЕСТОЙКОСТИ</w:t>
      </w:r>
    </w:p>
    <w:p w:rsidR="00122815" w:rsidRDefault="00122815" w:rsidP="00695662">
      <w:pPr>
        <w:pStyle w:val="NoSpacing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7513"/>
      </w:tblGrid>
      <w:tr w:rsidR="00122815" w:rsidRPr="00B05734" w:rsidTr="00B05734">
        <w:tc>
          <w:tcPr>
            <w:tcW w:w="3085" w:type="dxa"/>
          </w:tcPr>
          <w:p w:rsidR="00122815" w:rsidRPr="00B05734" w:rsidRDefault="00122815" w:rsidP="00B05734">
            <w:pPr>
              <w:pStyle w:val="NoSpacing"/>
              <w:spacing w:line="240" w:lineRule="exact"/>
              <w:rPr>
                <w:szCs w:val="28"/>
              </w:rPr>
            </w:pPr>
            <w:r w:rsidRPr="00B05734">
              <w:rPr>
                <w:bCs/>
                <w:szCs w:val="28"/>
              </w:rPr>
              <w:t>Степень огнестойкости</w:t>
            </w:r>
          </w:p>
        </w:tc>
        <w:tc>
          <w:tcPr>
            <w:tcW w:w="7513" w:type="dxa"/>
          </w:tcPr>
          <w:p w:rsidR="00122815" w:rsidRPr="00B05734" w:rsidRDefault="00122815" w:rsidP="00B05734">
            <w:pPr>
              <w:pStyle w:val="NoSpacing"/>
              <w:spacing w:line="240" w:lineRule="exact"/>
              <w:rPr>
                <w:szCs w:val="28"/>
              </w:rPr>
            </w:pPr>
            <w:r w:rsidRPr="00B05734">
              <w:rPr>
                <w:bCs/>
                <w:szCs w:val="28"/>
              </w:rPr>
              <w:t>Конструктивные характеристики</w:t>
            </w:r>
          </w:p>
        </w:tc>
      </w:tr>
      <w:tr w:rsidR="00122815" w:rsidRPr="00B05734" w:rsidTr="00B05734">
        <w:tc>
          <w:tcPr>
            <w:tcW w:w="3085" w:type="dxa"/>
            <w:vAlign w:val="center"/>
          </w:tcPr>
          <w:p w:rsidR="00122815" w:rsidRPr="00B05734" w:rsidRDefault="00122815" w:rsidP="00B05734">
            <w:pPr>
              <w:pStyle w:val="NoSpacing"/>
              <w:spacing w:line="240" w:lineRule="exact"/>
              <w:rPr>
                <w:szCs w:val="28"/>
              </w:rPr>
            </w:pPr>
            <w:r w:rsidRPr="00B05734">
              <w:rPr>
                <w:szCs w:val="28"/>
              </w:rPr>
              <w:t>I</w:t>
            </w:r>
          </w:p>
        </w:tc>
        <w:tc>
          <w:tcPr>
            <w:tcW w:w="7513" w:type="dxa"/>
          </w:tcPr>
          <w:p w:rsidR="00122815" w:rsidRPr="00B05734" w:rsidRDefault="00122815" w:rsidP="00B05734">
            <w:pPr>
              <w:pStyle w:val="NoSpacing"/>
              <w:spacing w:line="240" w:lineRule="exact"/>
              <w:rPr>
                <w:szCs w:val="28"/>
              </w:rPr>
            </w:pPr>
            <w:r w:rsidRPr="00B05734">
              <w:rPr>
                <w:szCs w:val="28"/>
              </w:rPr>
              <w:t>Здания с несущими и ограждающими конструкциями из е</w:t>
            </w:r>
            <w:r w:rsidRPr="00B05734">
              <w:rPr>
                <w:szCs w:val="28"/>
              </w:rPr>
              <w:t>с</w:t>
            </w:r>
            <w:r w:rsidRPr="00B05734">
              <w:rPr>
                <w:szCs w:val="28"/>
              </w:rPr>
              <w:t>тественных или искусственных каменных материалов, бет</w:t>
            </w:r>
            <w:r w:rsidRPr="00B05734">
              <w:rPr>
                <w:szCs w:val="28"/>
              </w:rPr>
              <w:t>о</w:t>
            </w:r>
            <w:r w:rsidRPr="00B05734">
              <w:rPr>
                <w:szCs w:val="28"/>
              </w:rPr>
              <w:t>на или железобетона с применением листовых и плитных негорючих материалов</w:t>
            </w:r>
          </w:p>
        </w:tc>
      </w:tr>
      <w:tr w:rsidR="00122815" w:rsidRPr="00B05734" w:rsidTr="00B05734">
        <w:tc>
          <w:tcPr>
            <w:tcW w:w="3085" w:type="dxa"/>
            <w:vAlign w:val="center"/>
          </w:tcPr>
          <w:p w:rsidR="00122815" w:rsidRPr="00B05734" w:rsidRDefault="00122815" w:rsidP="00B05734">
            <w:pPr>
              <w:pStyle w:val="NoSpacing"/>
              <w:spacing w:line="240" w:lineRule="exact"/>
              <w:rPr>
                <w:szCs w:val="28"/>
              </w:rPr>
            </w:pPr>
            <w:r w:rsidRPr="00B05734">
              <w:rPr>
                <w:szCs w:val="28"/>
              </w:rPr>
              <w:t>II</w:t>
            </w:r>
          </w:p>
        </w:tc>
        <w:tc>
          <w:tcPr>
            <w:tcW w:w="7513" w:type="dxa"/>
            <w:vAlign w:val="center"/>
          </w:tcPr>
          <w:p w:rsidR="00122815" w:rsidRPr="00B05734" w:rsidRDefault="00122815" w:rsidP="00B05734">
            <w:pPr>
              <w:pStyle w:val="NoSpacing"/>
              <w:spacing w:line="240" w:lineRule="exact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>То же. В покрытиях зданий допускается применять нез</w:t>
            </w:r>
            <w:r w:rsidRPr="00B05734">
              <w:rPr>
                <w:szCs w:val="28"/>
              </w:rPr>
              <w:t>а</w:t>
            </w:r>
            <w:r w:rsidRPr="00B05734">
              <w:rPr>
                <w:szCs w:val="28"/>
              </w:rPr>
              <w:t>щищенные стальные конструкции</w:t>
            </w:r>
          </w:p>
        </w:tc>
      </w:tr>
      <w:tr w:rsidR="00122815" w:rsidRPr="00B05734" w:rsidTr="00B05734">
        <w:tc>
          <w:tcPr>
            <w:tcW w:w="3085" w:type="dxa"/>
            <w:vAlign w:val="center"/>
          </w:tcPr>
          <w:p w:rsidR="00122815" w:rsidRPr="00B05734" w:rsidRDefault="00122815" w:rsidP="00B05734">
            <w:pPr>
              <w:pStyle w:val="NoSpacing"/>
              <w:spacing w:line="240" w:lineRule="exact"/>
              <w:rPr>
                <w:szCs w:val="28"/>
              </w:rPr>
            </w:pPr>
            <w:r w:rsidRPr="00B05734">
              <w:rPr>
                <w:szCs w:val="28"/>
              </w:rPr>
              <w:t>III</w:t>
            </w:r>
          </w:p>
        </w:tc>
        <w:tc>
          <w:tcPr>
            <w:tcW w:w="7513" w:type="dxa"/>
            <w:vAlign w:val="center"/>
          </w:tcPr>
          <w:p w:rsidR="00122815" w:rsidRPr="00B05734" w:rsidRDefault="00122815" w:rsidP="00B05734">
            <w:pPr>
              <w:pStyle w:val="NoSpacing"/>
              <w:spacing w:line="240" w:lineRule="exact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>Здания с несущими и ограждающими конструкциями из е</w:t>
            </w:r>
            <w:r w:rsidRPr="00B05734">
              <w:rPr>
                <w:szCs w:val="28"/>
              </w:rPr>
              <w:t>с</w:t>
            </w:r>
            <w:r w:rsidRPr="00B05734">
              <w:rPr>
                <w:szCs w:val="28"/>
              </w:rPr>
              <w:t>тественных или искусственных каменных материалов, бет</w:t>
            </w:r>
            <w:r w:rsidRPr="00B05734">
              <w:rPr>
                <w:szCs w:val="28"/>
              </w:rPr>
              <w:t>о</w:t>
            </w:r>
            <w:r w:rsidRPr="00B05734">
              <w:rPr>
                <w:szCs w:val="28"/>
              </w:rPr>
              <w:t>на или железобетона. Для перекрытий допускается испол</w:t>
            </w:r>
            <w:r w:rsidRPr="00B05734">
              <w:rPr>
                <w:szCs w:val="28"/>
              </w:rPr>
              <w:t>ь</w:t>
            </w:r>
            <w:r w:rsidRPr="00B05734">
              <w:rPr>
                <w:szCs w:val="28"/>
              </w:rPr>
              <w:t>зование деревянных конструкций, защищенных штукату</w:t>
            </w:r>
            <w:r w:rsidRPr="00B05734">
              <w:rPr>
                <w:szCs w:val="28"/>
              </w:rPr>
              <w:t>р</w:t>
            </w:r>
            <w:r w:rsidRPr="00B05734">
              <w:rPr>
                <w:szCs w:val="28"/>
              </w:rPr>
              <w:t>кой или трудногорючими листовыми, а также плитными м</w:t>
            </w:r>
            <w:r w:rsidRPr="00B05734">
              <w:rPr>
                <w:szCs w:val="28"/>
              </w:rPr>
              <w:t>а</w:t>
            </w:r>
            <w:r w:rsidRPr="00B05734">
              <w:rPr>
                <w:szCs w:val="28"/>
              </w:rPr>
              <w:t>териалами. К элементам покрытий не предъявляются треб</w:t>
            </w:r>
            <w:r w:rsidRPr="00B05734">
              <w:rPr>
                <w:szCs w:val="28"/>
              </w:rPr>
              <w:t>о</w:t>
            </w:r>
            <w:r w:rsidRPr="00B05734">
              <w:rPr>
                <w:szCs w:val="28"/>
              </w:rPr>
              <w:t>вания по пределам огнестойкости и пределам распростран</w:t>
            </w:r>
            <w:r w:rsidRPr="00B05734">
              <w:rPr>
                <w:szCs w:val="28"/>
              </w:rPr>
              <w:t>е</w:t>
            </w:r>
            <w:r w:rsidRPr="00B05734">
              <w:rPr>
                <w:szCs w:val="28"/>
              </w:rPr>
              <w:t>ния огня, при этом элементы чердачного покрытия из др</w:t>
            </w:r>
            <w:r w:rsidRPr="00B05734">
              <w:rPr>
                <w:szCs w:val="28"/>
              </w:rPr>
              <w:t>е</w:t>
            </w:r>
            <w:r w:rsidRPr="00B05734">
              <w:rPr>
                <w:szCs w:val="28"/>
              </w:rPr>
              <w:t>весины подвергаются огнезащитной обработке</w:t>
            </w:r>
          </w:p>
        </w:tc>
      </w:tr>
      <w:tr w:rsidR="00122815" w:rsidRPr="00B05734" w:rsidTr="00B05734">
        <w:tc>
          <w:tcPr>
            <w:tcW w:w="3085" w:type="dxa"/>
            <w:vAlign w:val="center"/>
          </w:tcPr>
          <w:p w:rsidR="00122815" w:rsidRPr="00B05734" w:rsidRDefault="00122815" w:rsidP="00B05734">
            <w:pPr>
              <w:pStyle w:val="NoSpacing"/>
              <w:spacing w:line="240" w:lineRule="exact"/>
              <w:rPr>
                <w:szCs w:val="28"/>
              </w:rPr>
            </w:pPr>
            <w:r w:rsidRPr="00B05734">
              <w:rPr>
                <w:szCs w:val="28"/>
              </w:rPr>
              <w:t>IV</w:t>
            </w:r>
          </w:p>
        </w:tc>
        <w:tc>
          <w:tcPr>
            <w:tcW w:w="7513" w:type="dxa"/>
            <w:vAlign w:val="center"/>
          </w:tcPr>
          <w:p w:rsidR="00122815" w:rsidRPr="00B05734" w:rsidRDefault="00122815" w:rsidP="00B05734">
            <w:pPr>
              <w:pStyle w:val="NoSpacing"/>
              <w:spacing w:line="240" w:lineRule="exact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>Здания с несущими и ограждающими конструкциями из цельной или клееной древесины и других горючих или трудногорючих материалов, защищенных от воздействия огня и высоких температур штукатуркой или другими ли</w:t>
            </w:r>
            <w:r w:rsidRPr="00B05734">
              <w:rPr>
                <w:szCs w:val="28"/>
              </w:rPr>
              <w:t>с</w:t>
            </w:r>
            <w:r w:rsidRPr="00B05734">
              <w:rPr>
                <w:szCs w:val="28"/>
              </w:rPr>
              <w:t>товыми или плитными материалами. К элементам покрытий не предъявляются требования по пределам огнестойкости и пределам распространения огня, при этом элементы черда</w:t>
            </w:r>
            <w:r w:rsidRPr="00B05734">
              <w:rPr>
                <w:szCs w:val="28"/>
              </w:rPr>
              <w:t>ч</w:t>
            </w:r>
            <w:r w:rsidRPr="00B05734">
              <w:rPr>
                <w:szCs w:val="28"/>
              </w:rPr>
              <w:t>ного покрытия из древесины подвергаются огнезащитной обработке</w:t>
            </w:r>
          </w:p>
        </w:tc>
      </w:tr>
      <w:tr w:rsidR="00122815" w:rsidRPr="00B05734" w:rsidTr="00B05734">
        <w:tc>
          <w:tcPr>
            <w:tcW w:w="3085" w:type="dxa"/>
            <w:vAlign w:val="center"/>
          </w:tcPr>
          <w:p w:rsidR="00122815" w:rsidRPr="00B05734" w:rsidRDefault="00122815" w:rsidP="00B05734">
            <w:pPr>
              <w:pStyle w:val="NoSpacing"/>
              <w:spacing w:line="240" w:lineRule="exact"/>
              <w:rPr>
                <w:szCs w:val="28"/>
              </w:rPr>
            </w:pPr>
            <w:r w:rsidRPr="00B05734">
              <w:rPr>
                <w:szCs w:val="28"/>
              </w:rPr>
              <w:t>V</w:t>
            </w:r>
          </w:p>
        </w:tc>
        <w:tc>
          <w:tcPr>
            <w:tcW w:w="7513" w:type="dxa"/>
            <w:vAlign w:val="center"/>
          </w:tcPr>
          <w:p w:rsidR="00122815" w:rsidRPr="00B05734" w:rsidRDefault="00122815" w:rsidP="00B05734">
            <w:pPr>
              <w:pStyle w:val="NoSpacing"/>
              <w:spacing w:line="240" w:lineRule="exact"/>
              <w:jc w:val="both"/>
              <w:rPr>
                <w:szCs w:val="28"/>
              </w:rPr>
            </w:pPr>
            <w:r w:rsidRPr="00B05734">
              <w:rPr>
                <w:szCs w:val="28"/>
              </w:rPr>
              <w:t>Здания, к несущим и ограждающим конструкциям которых не предъявляются требования по пределам огнестойкости и пределам распространения огня</w:t>
            </w:r>
          </w:p>
        </w:tc>
      </w:tr>
    </w:tbl>
    <w:p w:rsidR="00122815" w:rsidRDefault="00122815" w:rsidP="00695662">
      <w:pPr>
        <w:pStyle w:val="NoSpacing"/>
        <w:rPr>
          <w:szCs w:val="28"/>
        </w:rPr>
      </w:pPr>
    </w:p>
    <w:p w:rsidR="00122815" w:rsidRDefault="00122815" w:rsidP="00695662">
      <w:pPr>
        <w:pStyle w:val="NoSpacing"/>
        <w:rPr>
          <w:szCs w:val="28"/>
        </w:rPr>
      </w:pPr>
    </w:p>
    <w:p w:rsidR="00122815" w:rsidRDefault="00122815" w:rsidP="00695662">
      <w:pPr>
        <w:pStyle w:val="NoSpacing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Pr="00734914" w:rsidRDefault="00122815" w:rsidP="00AD4E78">
      <w:pPr>
        <w:pStyle w:val="NoSpacing"/>
        <w:ind w:firstLine="709"/>
        <w:jc w:val="right"/>
        <w:rPr>
          <w:sz w:val="24"/>
          <w:szCs w:val="24"/>
        </w:rPr>
      </w:pPr>
      <w:r w:rsidRPr="00734914">
        <w:rPr>
          <w:sz w:val="24"/>
          <w:szCs w:val="24"/>
        </w:rPr>
        <w:t>Приложение № 5</w:t>
      </w: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Pr="004D5C1C" w:rsidRDefault="00122815" w:rsidP="004D5C1C">
      <w:pPr>
        <w:pStyle w:val="Heading1"/>
        <w:shd w:val="clear" w:color="auto" w:fill="FFFFFF"/>
        <w:spacing w:before="0"/>
        <w:ind w:left="6946"/>
        <w:jc w:val="both"/>
        <w:textAlignment w:val="baseline"/>
        <w:rPr>
          <w:rFonts w:ascii="Times New Roman" w:hAnsi="Times New Roman"/>
          <w:b w:val="0"/>
          <w:color w:val="auto"/>
          <w:spacing w:val="2"/>
          <w:sz w:val="24"/>
          <w:szCs w:val="24"/>
        </w:rPr>
      </w:pPr>
      <w:r>
        <w:rPr>
          <w:rFonts w:ascii="Times New Roman" w:hAnsi="Times New Roman"/>
          <w:b w:val="0"/>
          <w:color w:val="auto"/>
          <w:spacing w:val="2"/>
          <w:sz w:val="24"/>
          <w:szCs w:val="24"/>
        </w:rPr>
        <w:t>ГОСТ 12.4.026-2015 "</w:t>
      </w:r>
      <w:r w:rsidRPr="004D5C1C">
        <w:rPr>
          <w:rFonts w:ascii="Times New Roman" w:hAnsi="Times New Roman"/>
          <w:b w:val="0"/>
          <w:color w:val="auto"/>
          <w:spacing w:val="2"/>
          <w:sz w:val="24"/>
          <w:szCs w:val="24"/>
        </w:rPr>
        <w:t>Система стандартов безопасности труда (ССБТ). Цвета сигнальные, знаки безопасности и разметка си</w:t>
      </w:r>
      <w:r w:rsidRPr="004D5C1C">
        <w:rPr>
          <w:rFonts w:ascii="Times New Roman" w:hAnsi="Times New Roman"/>
          <w:b w:val="0"/>
          <w:color w:val="auto"/>
          <w:spacing w:val="2"/>
          <w:sz w:val="24"/>
          <w:szCs w:val="24"/>
        </w:rPr>
        <w:t>г</w:t>
      </w:r>
      <w:r w:rsidRPr="004D5C1C">
        <w:rPr>
          <w:rFonts w:ascii="Times New Roman" w:hAnsi="Times New Roman"/>
          <w:b w:val="0"/>
          <w:color w:val="auto"/>
          <w:spacing w:val="2"/>
          <w:sz w:val="24"/>
          <w:szCs w:val="24"/>
        </w:rPr>
        <w:t>нальная. Назначение и правила применения. Общие технические требования и харак</w:t>
      </w:r>
      <w:r>
        <w:rPr>
          <w:rFonts w:ascii="Times New Roman" w:hAnsi="Times New Roman"/>
          <w:b w:val="0"/>
          <w:color w:val="auto"/>
          <w:spacing w:val="2"/>
          <w:sz w:val="24"/>
          <w:szCs w:val="24"/>
        </w:rPr>
        <w:t>теристики"</w:t>
      </w:r>
      <w:r w:rsidRPr="004D5C1C">
        <w:rPr>
          <w:rFonts w:ascii="Times New Roman" w:hAnsi="Times New Roman"/>
          <w:b w:val="0"/>
          <w:color w:val="auto"/>
          <w:spacing w:val="2"/>
          <w:sz w:val="24"/>
          <w:szCs w:val="24"/>
        </w:rPr>
        <w:t> </w:t>
      </w:r>
    </w:p>
    <w:p w:rsidR="00122815" w:rsidRDefault="00122815" w:rsidP="009E6495">
      <w:pPr>
        <w:pStyle w:val="NoSpacing"/>
        <w:spacing w:line="240" w:lineRule="exact"/>
      </w:pPr>
    </w:p>
    <w:p w:rsidR="00122815" w:rsidRDefault="00122815" w:rsidP="009E6495">
      <w:pPr>
        <w:pStyle w:val="NoSpacing"/>
        <w:spacing w:line="240" w:lineRule="exact"/>
      </w:pPr>
    </w:p>
    <w:p w:rsidR="00122815" w:rsidRDefault="00122815" w:rsidP="009E6495">
      <w:pPr>
        <w:pStyle w:val="NoSpacing"/>
        <w:spacing w:line="240" w:lineRule="exact"/>
      </w:pPr>
      <w:r w:rsidRPr="009E6495">
        <w:t xml:space="preserve">Примеры </w:t>
      </w:r>
    </w:p>
    <w:p w:rsidR="00122815" w:rsidRPr="004D5C1C" w:rsidRDefault="00122815" w:rsidP="004D5C1C">
      <w:pPr>
        <w:pStyle w:val="NoSpacing"/>
        <w:spacing w:line="240" w:lineRule="exact"/>
      </w:pPr>
      <w:r w:rsidRPr="009E6495">
        <w:t>формирования смысловой комбинации знаков для указания направления движения к эвакуационному выходу, средствам противопожарной защиты, месту сбора и средс</w:t>
      </w:r>
      <w:r w:rsidRPr="009E6495">
        <w:t>т</w:t>
      </w:r>
      <w:r w:rsidRPr="009E6495">
        <w:t>вам ока</w:t>
      </w:r>
      <w:r>
        <w:t>зания первой медицинской помощи</w:t>
      </w:r>
    </w:p>
    <w:p w:rsidR="00122815" w:rsidRPr="004D5C1C" w:rsidRDefault="00122815" w:rsidP="004D5C1C">
      <w:pPr>
        <w:shd w:val="clear" w:color="auto" w:fill="FFFFFF"/>
        <w:jc w:val="left"/>
        <w:textAlignment w:val="baseline"/>
        <w:rPr>
          <w:rFonts w:ascii="Arial" w:hAnsi="Arial" w:cs="Arial"/>
          <w:color w:val="242424"/>
          <w:spacing w:val="2"/>
          <w:sz w:val="18"/>
          <w:szCs w:val="18"/>
          <w:lang w:eastAsia="ru-RU"/>
        </w:rPr>
      </w:pPr>
    </w:p>
    <w:tbl>
      <w:tblPr>
        <w:tblW w:w="0" w:type="auto"/>
        <w:tblInd w:w="74" w:type="dxa"/>
        <w:tblCellMar>
          <w:left w:w="0" w:type="dxa"/>
          <w:right w:w="0" w:type="dxa"/>
        </w:tblCellMar>
        <w:tblLook w:val="00A0"/>
      </w:tblPr>
      <w:tblGrid>
        <w:gridCol w:w="864"/>
        <w:gridCol w:w="155"/>
        <w:gridCol w:w="3000"/>
        <w:gridCol w:w="11"/>
        <w:gridCol w:w="2709"/>
        <w:gridCol w:w="48"/>
        <w:gridCol w:w="3700"/>
      </w:tblGrid>
      <w:tr w:rsidR="00122815" w:rsidRPr="00B05734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Цветографическое</w:t>
            </w:r>
          </w:p>
          <w:p w:rsidR="00122815" w:rsidRPr="004D5C1C" w:rsidRDefault="00122815" w:rsidP="004D5C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Смысловое значение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240" w:lineRule="exac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122815" w:rsidRPr="00B05734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F01-01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B05734">
              <w:rPr>
                <w:noProof/>
                <w:sz w:val="24"/>
                <w:szCs w:val="24"/>
                <w:lang w:eastAsia="ru-RU"/>
              </w:rPr>
              <w:pict>
                <v:shape id="Рисунок 18" o:spid="_x0000_i1025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2pt;height:99pt;visibility:visible">
                  <v:imagedata r:id="rId11" o:title=""/>
                </v:shape>
              </w:pict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Направляющая стрелка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Использовать только вместе с другими знаками пожарной без</w:t>
            </w:r>
            <w:r w:rsidRPr="004D5C1C">
              <w:rPr>
                <w:sz w:val="24"/>
                <w:szCs w:val="24"/>
                <w:lang w:eastAsia="ru-RU"/>
              </w:rPr>
              <w:t>о</w:t>
            </w:r>
            <w:r w:rsidRPr="004D5C1C">
              <w:rPr>
                <w:sz w:val="24"/>
                <w:szCs w:val="24"/>
                <w:lang w:eastAsia="ru-RU"/>
              </w:rPr>
              <w:t>пасности для указания направл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ния движения к месту нахожд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ния (размещения) средства прот</w:t>
            </w:r>
            <w:r w:rsidRPr="004D5C1C">
              <w:rPr>
                <w:sz w:val="24"/>
                <w:szCs w:val="24"/>
                <w:lang w:eastAsia="ru-RU"/>
              </w:rPr>
              <w:t>и</w:t>
            </w:r>
            <w:r w:rsidRPr="004D5C1C">
              <w:rPr>
                <w:sz w:val="24"/>
                <w:szCs w:val="24"/>
                <w:lang w:eastAsia="ru-RU"/>
              </w:rPr>
              <w:t>вопожарной защиты</w:t>
            </w:r>
          </w:p>
        </w:tc>
      </w:tr>
      <w:tr w:rsidR="00122815" w:rsidRPr="00B05734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F01-02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B05734">
              <w:rPr>
                <w:noProof/>
                <w:sz w:val="24"/>
                <w:szCs w:val="24"/>
                <w:lang w:eastAsia="ru-RU"/>
              </w:rPr>
              <w:pict>
                <v:shape id="Рисунок 17" o:spid="_x0000_i1026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3.5pt;height:101.25pt;visibility:visible">
                  <v:imagedata r:id="rId12" o:title=""/>
                </v:shape>
              </w:pict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Направляющая стрелка под углом 45°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Использовать только вместе с другими знаками пожарной без</w:t>
            </w:r>
            <w:r w:rsidRPr="004D5C1C">
              <w:rPr>
                <w:sz w:val="24"/>
                <w:szCs w:val="24"/>
                <w:lang w:eastAsia="ru-RU"/>
              </w:rPr>
              <w:t>о</w:t>
            </w:r>
            <w:r w:rsidRPr="004D5C1C">
              <w:rPr>
                <w:sz w:val="24"/>
                <w:szCs w:val="24"/>
                <w:lang w:eastAsia="ru-RU"/>
              </w:rPr>
              <w:t>пасности для указания направл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ния движения к месту нахожд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ния (размещения) средства прот</w:t>
            </w:r>
            <w:r w:rsidRPr="004D5C1C">
              <w:rPr>
                <w:sz w:val="24"/>
                <w:szCs w:val="24"/>
                <w:lang w:eastAsia="ru-RU"/>
              </w:rPr>
              <w:t>и</w:t>
            </w:r>
            <w:r w:rsidRPr="004D5C1C">
              <w:rPr>
                <w:sz w:val="24"/>
                <w:szCs w:val="24"/>
                <w:lang w:eastAsia="ru-RU"/>
              </w:rPr>
              <w:t>вопожарной защиты</w:t>
            </w:r>
          </w:p>
        </w:tc>
      </w:tr>
      <w:tr w:rsidR="00122815" w:rsidRPr="00B05734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F02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B05734">
              <w:rPr>
                <w:noProof/>
                <w:sz w:val="24"/>
                <w:szCs w:val="24"/>
                <w:lang w:eastAsia="ru-RU"/>
              </w:rPr>
              <w:pict>
                <v:shape id="Рисунок 16" o:spid="_x0000_i1027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3.5pt;height:99.75pt;visibility:visible">
                  <v:imagedata r:id="rId13" o:title=""/>
                </v:shape>
              </w:pict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Пожарный кран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В местах нахождения комплекта пожарного крана с пожарным р</w:t>
            </w:r>
            <w:r w:rsidRPr="004D5C1C">
              <w:rPr>
                <w:sz w:val="24"/>
                <w:szCs w:val="24"/>
                <w:lang w:eastAsia="ru-RU"/>
              </w:rPr>
              <w:t>у</w:t>
            </w:r>
            <w:r w:rsidRPr="004D5C1C">
              <w:rPr>
                <w:sz w:val="24"/>
                <w:szCs w:val="24"/>
                <w:lang w:eastAsia="ru-RU"/>
              </w:rPr>
              <w:t>кавом и стволом</w:t>
            </w:r>
          </w:p>
        </w:tc>
      </w:tr>
      <w:tr w:rsidR="00122815" w:rsidRPr="00B05734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F03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B05734">
              <w:rPr>
                <w:noProof/>
                <w:sz w:val="24"/>
                <w:szCs w:val="24"/>
                <w:lang w:eastAsia="ru-RU"/>
              </w:rPr>
              <w:pict>
                <v:shape id="Рисунок 15" o:spid="_x0000_i1028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4.25pt;height:99.75pt;visibility:visible">
                  <v:imagedata r:id="rId14" o:title=""/>
                </v:shape>
              </w:pict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Пожарная лестница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В местах нахождения пожарной лестницы</w:t>
            </w:r>
          </w:p>
        </w:tc>
      </w:tr>
      <w:tr w:rsidR="00122815" w:rsidRPr="00B05734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F04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B05734">
              <w:rPr>
                <w:noProof/>
                <w:sz w:val="24"/>
                <w:szCs w:val="24"/>
                <w:lang w:eastAsia="ru-RU"/>
              </w:rPr>
              <w:pict>
                <v:shape id="Рисунок 14" o:spid="_x0000_i1029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4.25pt;height:101.25pt;visibility:visible">
                  <v:imagedata r:id="rId15" o:title=""/>
                </v:shape>
              </w:pict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Огнетушитель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В местах размещения огнетуш</w:t>
            </w:r>
            <w:r w:rsidRPr="004D5C1C">
              <w:rPr>
                <w:sz w:val="24"/>
                <w:szCs w:val="24"/>
                <w:lang w:eastAsia="ru-RU"/>
              </w:rPr>
              <w:t>и</w:t>
            </w:r>
            <w:r w:rsidRPr="004D5C1C">
              <w:rPr>
                <w:sz w:val="24"/>
                <w:szCs w:val="24"/>
                <w:lang w:eastAsia="ru-RU"/>
              </w:rPr>
              <w:t>теля</w:t>
            </w:r>
          </w:p>
        </w:tc>
      </w:tr>
      <w:tr w:rsidR="00122815" w:rsidRPr="00B05734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F05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B05734">
              <w:rPr>
                <w:noProof/>
                <w:sz w:val="24"/>
                <w:szCs w:val="24"/>
                <w:lang w:eastAsia="ru-RU"/>
              </w:rPr>
              <w:pict>
                <v:shape id="Рисунок 13" o:spid="_x0000_i1030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4.25pt;height:101.25pt;visibility:visible">
                  <v:imagedata r:id="rId16" o:title=""/>
                </v:shape>
              </w:pict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Телефон для использ</w:t>
            </w:r>
            <w:r w:rsidRPr="004D5C1C">
              <w:rPr>
                <w:sz w:val="24"/>
                <w:szCs w:val="24"/>
                <w:lang w:eastAsia="ru-RU"/>
              </w:rPr>
              <w:t>о</w:t>
            </w:r>
            <w:r w:rsidRPr="004D5C1C">
              <w:rPr>
                <w:sz w:val="24"/>
                <w:szCs w:val="24"/>
                <w:lang w:eastAsia="ru-RU"/>
              </w:rPr>
              <w:t>вания при пожаре (в том числе телефон прямой связи с пожарной охр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ной)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В местах размещения телефона, по которому можно вызвать п</w:t>
            </w:r>
            <w:r w:rsidRPr="004D5C1C">
              <w:rPr>
                <w:sz w:val="24"/>
                <w:szCs w:val="24"/>
                <w:lang w:eastAsia="ru-RU"/>
              </w:rPr>
              <w:t>о</w:t>
            </w:r>
            <w:r w:rsidRPr="004D5C1C">
              <w:rPr>
                <w:sz w:val="24"/>
                <w:szCs w:val="24"/>
                <w:lang w:eastAsia="ru-RU"/>
              </w:rPr>
              <w:t>жарную охрану</w:t>
            </w:r>
          </w:p>
        </w:tc>
      </w:tr>
      <w:tr w:rsidR="00122815" w:rsidRPr="00B05734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F06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B05734">
              <w:rPr>
                <w:noProof/>
                <w:sz w:val="24"/>
                <w:szCs w:val="24"/>
                <w:lang w:eastAsia="ru-RU"/>
              </w:rPr>
              <w:pict>
                <v:shape id="Рисунок 12" o:spid="_x0000_i1031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4.25pt;height:101.25pt;visibility:visible">
                  <v:imagedata r:id="rId17" o:title=""/>
                </v:shape>
              </w:pict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Место размещения н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скольких средств прот</w:t>
            </w:r>
            <w:r w:rsidRPr="004D5C1C">
              <w:rPr>
                <w:sz w:val="24"/>
                <w:szCs w:val="24"/>
                <w:lang w:eastAsia="ru-RU"/>
              </w:rPr>
              <w:t>и</w:t>
            </w:r>
            <w:r w:rsidRPr="004D5C1C">
              <w:rPr>
                <w:sz w:val="24"/>
                <w:szCs w:val="24"/>
                <w:lang w:eastAsia="ru-RU"/>
              </w:rPr>
              <w:t>вопожарной защиты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В местах одновременного нахо</w:t>
            </w:r>
            <w:r w:rsidRPr="004D5C1C">
              <w:rPr>
                <w:sz w:val="24"/>
                <w:szCs w:val="24"/>
                <w:lang w:eastAsia="ru-RU"/>
              </w:rPr>
              <w:t>ж</w:t>
            </w:r>
            <w:r w:rsidRPr="004D5C1C">
              <w:rPr>
                <w:sz w:val="24"/>
                <w:szCs w:val="24"/>
                <w:lang w:eastAsia="ru-RU"/>
              </w:rPr>
              <w:t>дения (размещения) нескольких средств противопожарной защиты</w:t>
            </w:r>
          </w:p>
        </w:tc>
      </w:tr>
      <w:tr w:rsidR="00122815" w:rsidRPr="00B05734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F07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B05734">
              <w:rPr>
                <w:noProof/>
                <w:sz w:val="24"/>
                <w:szCs w:val="24"/>
                <w:lang w:eastAsia="ru-RU"/>
              </w:rPr>
              <w:pict>
                <v:shape id="Рисунок 11" o:spid="_x0000_i1032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4.25pt;height:101.25pt;visibility:visible">
                  <v:imagedata r:id="rId18" o:title=""/>
                </v:shape>
              </w:pict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Пожарный водоисточник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В местах нахождения пожарного водоема или пирса для пожарных машин</w:t>
            </w:r>
          </w:p>
        </w:tc>
      </w:tr>
      <w:tr w:rsidR="00122815" w:rsidRPr="00B05734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F08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B05734">
              <w:rPr>
                <w:noProof/>
                <w:sz w:val="24"/>
                <w:szCs w:val="24"/>
                <w:lang w:eastAsia="ru-RU"/>
              </w:rPr>
              <w:pict>
                <v:shape id="Рисунок 10" o:spid="_x0000_i1033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4.25pt;height:101.25pt;visibility:visible">
                  <v:imagedata r:id="rId19" o:title=""/>
                </v:shape>
              </w:pict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Пожарный сухотрубный стояк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В местах нахождения пожарного сухотрубного стояка</w:t>
            </w:r>
          </w:p>
        </w:tc>
      </w:tr>
      <w:tr w:rsidR="00122815" w:rsidRPr="00B05734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F09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B05734">
              <w:rPr>
                <w:noProof/>
                <w:sz w:val="24"/>
                <w:szCs w:val="24"/>
                <w:lang w:eastAsia="ru-RU"/>
              </w:rPr>
              <w:pict>
                <v:shape id="Рисунок 9" o:spid="_x0000_i1034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3.5pt;height:102pt;visibility:visible">
                  <v:imagedata r:id="rId20" o:title=""/>
                </v:shape>
              </w:pict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Пожарный гидрант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У мест нахождения подземных пожарных гидрантов. На знаке должны быть цифры, обознача</w:t>
            </w:r>
            <w:r w:rsidRPr="004D5C1C">
              <w:rPr>
                <w:sz w:val="24"/>
                <w:szCs w:val="24"/>
                <w:lang w:eastAsia="ru-RU"/>
              </w:rPr>
              <w:t>ю</w:t>
            </w:r>
            <w:r w:rsidRPr="004D5C1C">
              <w:rPr>
                <w:sz w:val="24"/>
                <w:szCs w:val="24"/>
                <w:lang w:eastAsia="ru-RU"/>
              </w:rPr>
              <w:t>щие расстояние от знака до ги</w:t>
            </w:r>
            <w:r w:rsidRPr="004D5C1C">
              <w:rPr>
                <w:sz w:val="24"/>
                <w:szCs w:val="24"/>
                <w:lang w:eastAsia="ru-RU"/>
              </w:rPr>
              <w:t>д</w:t>
            </w:r>
            <w:r w:rsidRPr="004D5C1C">
              <w:rPr>
                <w:sz w:val="24"/>
                <w:szCs w:val="24"/>
                <w:lang w:eastAsia="ru-RU"/>
              </w:rPr>
              <w:t>ранта, м. Расстояние от знака до края проезда пожарных автом</w:t>
            </w:r>
            <w:r w:rsidRPr="004D5C1C">
              <w:rPr>
                <w:sz w:val="24"/>
                <w:szCs w:val="24"/>
                <w:lang w:eastAsia="ru-RU"/>
              </w:rPr>
              <w:t>о</w:t>
            </w:r>
            <w:r w:rsidRPr="004D5C1C">
              <w:rPr>
                <w:sz w:val="24"/>
                <w:szCs w:val="24"/>
                <w:lang w:eastAsia="ru-RU"/>
              </w:rPr>
              <w:t>билей должно быть не более ра</w:t>
            </w:r>
            <w:r w:rsidRPr="004D5C1C">
              <w:rPr>
                <w:sz w:val="24"/>
                <w:szCs w:val="24"/>
                <w:lang w:eastAsia="ru-RU"/>
              </w:rPr>
              <w:t>с</w:t>
            </w:r>
            <w:r w:rsidRPr="004D5C1C">
              <w:rPr>
                <w:sz w:val="24"/>
                <w:szCs w:val="24"/>
                <w:lang w:eastAsia="ru-RU"/>
              </w:rPr>
              <w:t>стояния опознавания знака</w:t>
            </w:r>
          </w:p>
        </w:tc>
      </w:tr>
      <w:tr w:rsidR="00122815" w:rsidRPr="00B05734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F10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B05734">
              <w:rPr>
                <w:noProof/>
                <w:sz w:val="24"/>
                <w:szCs w:val="24"/>
                <w:lang w:eastAsia="ru-RU"/>
              </w:rPr>
              <w:pict>
                <v:shape id="Рисунок 8" o:spid="_x0000_i1035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1.25pt;height:99pt;visibility:visible">
                  <v:imagedata r:id="rId21" o:title=""/>
                </v:shape>
              </w:pict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Кнопка включения уст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новок (систем) пожарной автоматики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В местах ручного пуска установок пожарной сигнализации, пожар</w:t>
            </w:r>
            <w:r w:rsidRPr="004D5C1C">
              <w:rPr>
                <w:sz w:val="24"/>
                <w:szCs w:val="24"/>
                <w:lang w:eastAsia="ru-RU"/>
              </w:rPr>
              <w:t>о</w:t>
            </w:r>
            <w:r w:rsidRPr="004D5C1C">
              <w:rPr>
                <w:sz w:val="24"/>
                <w:szCs w:val="24"/>
                <w:lang w:eastAsia="ru-RU"/>
              </w:rPr>
              <w:t>тушения и (или) систем против</w:t>
            </w:r>
            <w:r w:rsidRPr="004D5C1C">
              <w:rPr>
                <w:sz w:val="24"/>
                <w:szCs w:val="24"/>
                <w:lang w:eastAsia="ru-RU"/>
              </w:rPr>
              <w:t>о</w:t>
            </w:r>
            <w:r w:rsidRPr="004D5C1C">
              <w:rPr>
                <w:sz w:val="24"/>
                <w:szCs w:val="24"/>
                <w:lang w:eastAsia="ru-RU"/>
              </w:rPr>
              <w:t>дымной защиты.</w:t>
            </w:r>
            <w:r w:rsidRPr="004D5C1C">
              <w:rPr>
                <w:sz w:val="24"/>
                <w:szCs w:val="24"/>
                <w:lang w:eastAsia="ru-RU"/>
              </w:rPr>
              <w:br/>
              <w:t>В местах (пунктах) подачи сигн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ла пожарной тревоги</w:t>
            </w:r>
          </w:p>
        </w:tc>
      </w:tr>
      <w:tr w:rsidR="00122815" w:rsidRPr="00B05734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F11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B05734">
              <w:rPr>
                <w:noProof/>
                <w:sz w:val="24"/>
                <w:szCs w:val="24"/>
                <w:lang w:eastAsia="ru-RU"/>
              </w:rPr>
              <w:pict>
                <v:shape id="Рисунок 7" o:spid="_x0000_i1036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2pt;height:99.75pt;visibility:visible">
                  <v:imagedata r:id="rId22" o:title=""/>
                </v:shape>
              </w:pict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Звуковой оповещатель пожарной тревоги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В местах нахождения звукового оповещателя или совместно со знаком F10 "Кнопка включения установок (систем) пожарной а</w:t>
            </w:r>
            <w:r w:rsidRPr="004D5C1C">
              <w:rPr>
                <w:sz w:val="24"/>
                <w:szCs w:val="24"/>
                <w:lang w:eastAsia="ru-RU"/>
              </w:rPr>
              <w:t>в</w:t>
            </w:r>
            <w:r w:rsidRPr="004D5C1C">
              <w:rPr>
                <w:sz w:val="24"/>
                <w:szCs w:val="24"/>
                <w:lang w:eastAsia="ru-RU"/>
              </w:rPr>
              <w:t>томатики"</w:t>
            </w:r>
          </w:p>
        </w:tc>
      </w:tr>
      <w:tr w:rsidR="00122815" w:rsidRPr="00B05734" w:rsidTr="004D5C1C">
        <w:trPr>
          <w:trHeight w:val="15"/>
        </w:trPr>
        <w:tc>
          <w:tcPr>
            <w:tcW w:w="864" w:type="dxa"/>
          </w:tcPr>
          <w:p w:rsidR="00122815" w:rsidRPr="004D5C1C" w:rsidRDefault="00122815" w:rsidP="004D5C1C">
            <w:pPr>
              <w:jc w:val="left"/>
              <w:rPr>
                <w:sz w:val="2"/>
                <w:szCs w:val="24"/>
                <w:lang w:eastAsia="ru-RU"/>
              </w:rPr>
            </w:pPr>
          </w:p>
        </w:tc>
        <w:tc>
          <w:tcPr>
            <w:tcW w:w="3166" w:type="dxa"/>
            <w:gridSpan w:val="3"/>
          </w:tcPr>
          <w:p w:rsidR="00122815" w:rsidRPr="004D5C1C" w:rsidRDefault="00122815" w:rsidP="004D5C1C">
            <w:pPr>
              <w:jc w:val="left"/>
              <w:rPr>
                <w:sz w:val="2"/>
                <w:szCs w:val="24"/>
                <w:lang w:eastAsia="ru-RU"/>
              </w:rPr>
            </w:pPr>
          </w:p>
        </w:tc>
        <w:tc>
          <w:tcPr>
            <w:tcW w:w="2709" w:type="dxa"/>
          </w:tcPr>
          <w:p w:rsidR="00122815" w:rsidRPr="004D5C1C" w:rsidRDefault="00122815" w:rsidP="004D5C1C">
            <w:pPr>
              <w:jc w:val="left"/>
              <w:rPr>
                <w:sz w:val="2"/>
                <w:szCs w:val="24"/>
                <w:lang w:eastAsia="ru-RU"/>
              </w:rPr>
            </w:pPr>
          </w:p>
        </w:tc>
        <w:tc>
          <w:tcPr>
            <w:tcW w:w="3748" w:type="dxa"/>
            <w:gridSpan w:val="2"/>
          </w:tcPr>
          <w:p w:rsidR="00122815" w:rsidRPr="004D5C1C" w:rsidRDefault="00122815" w:rsidP="004D5C1C">
            <w:pPr>
              <w:jc w:val="left"/>
              <w:rPr>
                <w:sz w:val="2"/>
                <w:szCs w:val="24"/>
                <w:lang w:eastAsia="ru-RU"/>
              </w:rPr>
            </w:pP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Е01-01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43" o:spid="_x0000_i1037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1.25pt;height:101.25pt;visibility:visible">
                  <v:imagedata r:id="rId23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Выход здесь (левост</w:t>
            </w:r>
            <w:r w:rsidRPr="004D5C1C">
              <w:rPr>
                <w:sz w:val="24"/>
                <w:szCs w:val="24"/>
                <w:lang w:eastAsia="ru-RU"/>
              </w:rPr>
              <w:t>о</w:t>
            </w:r>
            <w:r w:rsidRPr="004D5C1C">
              <w:rPr>
                <w:sz w:val="24"/>
                <w:szCs w:val="24"/>
                <w:lang w:eastAsia="ru-RU"/>
              </w:rPr>
              <w:t>ронний)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Над дверями (или на дверях) эв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куационных выходов, открыва</w:t>
            </w:r>
            <w:r w:rsidRPr="004D5C1C">
              <w:rPr>
                <w:sz w:val="24"/>
                <w:szCs w:val="24"/>
                <w:lang w:eastAsia="ru-RU"/>
              </w:rPr>
              <w:t>ю</w:t>
            </w:r>
            <w:r w:rsidRPr="004D5C1C">
              <w:rPr>
                <w:sz w:val="24"/>
                <w:szCs w:val="24"/>
                <w:lang w:eastAsia="ru-RU"/>
              </w:rPr>
              <w:t>щихся с левой стороны. На стенах помещений вместе с направля</w:t>
            </w:r>
            <w:r w:rsidRPr="004D5C1C">
              <w:rPr>
                <w:sz w:val="24"/>
                <w:szCs w:val="24"/>
                <w:lang w:eastAsia="ru-RU"/>
              </w:rPr>
              <w:t>ю</w:t>
            </w:r>
            <w:r w:rsidRPr="004D5C1C">
              <w:rPr>
                <w:sz w:val="24"/>
                <w:szCs w:val="24"/>
                <w:lang w:eastAsia="ru-RU"/>
              </w:rPr>
              <w:t>щей стрелкой для указания н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правления движения к эвакуац</w:t>
            </w:r>
            <w:r w:rsidRPr="004D5C1C">
              <w:rPr>
                <w:sz w:val="24"/>
                <w:szCs w:val="24"/>
                <w:lang w:eastAsia="ru-RU"/>
              </w:rPr>
              <w:t>и</w:t>
            </w:r>
            <w:r w:rsidRPr="004D5C1C">
              <w:rPr>
                <w:sz w:val="24"/>
                <w:szCs w:val="24"/>
                <w:lang w:eastAsia="ru-RU"/>
              </w:rPr>
              <w:t>онному выходу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Е01-02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42" o:spid="_x0000_i1038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1.25pt;height:101.25pt;visibility:visible">
                  <v:imagedata r:id="rId24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Выход здесь (правост</w:t>
            </w:r>
            <w:r w:rsidRPr="004D5C1C">
              <w:rPr>
                <w:sz w:val="24"/>
                <w:szCs w:val="24"/>
                <w:lang w:eastAsia="ru-RU"/>
              </w:rPr>
              <w:t>о</w:t>
            </w:r>
            <w:r w:rsidRPr="004D5C1C">
              <w:rPr>
                <w:sz w:val="24"/>
                <w:szCs w:val="24"/>
                <w:lang w:eastAsia="ru-RU"/>
              </w:rPr>
              <w:t>ронний)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Над дверями (или на дверях) эв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куационных выходов, открыва</w:t>
            </w:r>
            <w:r w:rsidRPr="004D5C1C">
              <w:rPr>
                <w:sz w:val="24"/>
                <w:szCs w:val="24"/>
                <w:lang w:eastAsia="ru-RU"/>
              </w:rPr>
              <w:t>ю</w:t>
            </w:r>
            <w:r w:rsidRPr="004D5C1C">
              <w:rPr>
                <w:sz w:val="24"/>
                <w:szCs w:val="24"/>
                <w:lang w:eastAsia="ru-RU"/>
              </w:rPr>
              <w:t>щихся с правой стороны. На ст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нах помещений вместе с напра</w:t>
            </w:r>
            <w:r w:rsidRPr="004D5C1C">
              <w:rPr>
                <w:sz w:val="24"/>
                <w:szCs w:val="24"/>
                <w:lang w:eastAsia="ru-RU"/>
              </w:rPr>
              <w:t>в</w:t>
            </w:r>
            <w:r w:rsidRPr="004D5C1C">
              <w:rPr>
                <w:sz w:val="24"/>
                <w:szCs w:val="24"/>
                <w:lang w:eastAsia="ru-RU"/>
              </w:rPr>
              <w:t>ляющей стрелкой для указания направления движения к эваку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ционному выходу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Е02-01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41" o:spid="_x0000_i1039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1.25pt;height:101.25pt;visibility:visible">
                  <v:imagedata r:id="rId25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Направляющая стрелка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Использовать только вместе с др</w:t>
            </w:r>
            <w:r w:rsidRPr="004D5C1C">
              <w:rPr>
                <w:sz w:val="24"/>
                <w:szCs w:val="24"/>
                <w:lang w:eastAsia="ru-RU"/>
              </w:rPr>
              <w:t>у</w:t>
            </w:r>
            <w:r w:rsidRPr="004D5C1C">
              <w:rPr>
                <w:sz w:val="24"/>
                <w:szCs w:val="24"/>
                <w:lang w:eastAsia="ru-RU"/>
              </w:rPr>
              <w:t>гими эвакуационными знаками для указания направления движ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ния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Е02-02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40" o:spid="_x0000_i1040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1.25pt;height:99pt;visibility:visible">
                  <v:imagedata r:id="rId26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Направляющая стрелка под углом 45°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Использовать только вместе с др</w:t>
            </w:r>
            <w:r w:rsidRPr="004D5C1C">
              <w:rPr>
                <w:sz w:val="24"/>
                <w:szCs w:val="24"/>
                <w:lang w:eastAsia="ru-RU"/>
              </w:rPr>
              <w:t>у</w:t>
            </w:r>
            <w:r w:rsidRPr="004D5C1C">
              <w:rPr>
                <w:sz w:val="24"/>
                <w:szCs w:val="24"/>
                <w:lang w:eastAsia="ru-RU"/>
              </w:rPr>
              <w:t>гими эвакуационными знаками для указания направления движ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ния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Е03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39" o:spid="_x0000_i1041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16.25pt;height:66pt;visibility:visible">
                  <v:imagedata r:id="rId27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ционному выходу н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 стенах помещений для указ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ния направления движения к эв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куационному выходу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Е04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38" o:spid="_x0000_i1042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19.25pt;height:64.5pt;visibility:visible">
                  <v:imagedata r:id="rId28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ционному выходу нал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 стенах помещений для указ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ния направления движения к эв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куационному выходу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Е05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37" o:spid="_x0000_i1043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19.25pt;height:64.5pt;visibility:visible">
                  <v:imagedata r:id="rId29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ционному выходу н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право вверх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 стенах помещений для указ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ния направления движения к эв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куационному выходу по накло</w:t>
            </w:r>
            <w:r w:rsidRPr="004D5C1C">
              <w:rPr>
                <w:sz w:val="24"/>
                <w:szCs w:val="24"/>
                <w:lang w:eastAsia="ru-RU"/>
              </w:rPr>
              <w:t>н</w:t>
            </w:r>
            <w:r w:rsidRPr="004D5C1C">
              <w:rPr>
                <w:sz w:val="24"/>
                <w:szCs w:val="24"/>
                <w:lang w:eastAsia="ru-RU"/>
              </w:rPr>
              <w:t>ной плоскости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Е06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36" o:spid="_x0000_i1044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19.25pt;height:64.5pt;visibility:visible">
                  <v:imagedata r:id="rId30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ционному выходу нал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во вверх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 стенах помещений для указ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ния направления движения к эв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куационному выходу по накло</w:t>
            </w:r>
            <w:r w:rsidRPr="004D5C1C">
              <w:rPr>
                <w:sz w:val="24"/>
                <w:szCs w:val="24"/>
                <w:lang w:eastAsia="ru-RU"/>
              </w:rPr>
              <w:t>н</w:t>
            </w:r>
            <w:r w:rsidRPr="004D5C1C">
              <w:rPr>
                <w:sz w:val="24"/>
                <w:szCs w:val="24"/>
                <w:lang w:eastAsia="ru-RU"/>
              </w:rPr>
              <w:t>ной плоскости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Е07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35" o:spid="_x0000_i1045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19.25pt;height:64.5pt;visibility:visible">
                  <v:imagedata r:id="rId31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ционному выходу н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право вниз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 стенах помещений для указ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ния направления движения к эв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куационному выходу по накло</w:t>
            </w:r>
            <w:r w:rsidRPr="004D5C1C">
              <w:rPr>
                <w:sz w:val="24"/>
                <w:szCs w:val="24"/>
                <w:lang w:eastAsia="ru-RU"/>
              </w:rPr>
              <w:t>н</w:t>
            </w:r>
            <w:r w:rsidRPr="004D5C1C">
              <w:rPr>
                <w:sz w:val="24"/>
                <w:szCs w:val="24"/>
                <w:lang w:eastAsia="ru-RU"/>
              </w:rPr>
              <w:t>ной плоскости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Е08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34" o:spid="_x0000_i1046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19.25pt;height:64.5pt;visibility:visible">
                  <v:imagedata r:id="rId32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ционному выходу нал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во вниз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 стенах помещений для указ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ния направления движения к эв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куационному выходу по накло</w:t>
            </w:r>
            <w:r w:rsidRPr="004D5C1C">
              <w:rPr>
                <w:sz w:val="24"/>
                <w:szCs w:val="24"/>
                <w:lang w:eastAsia="ru-RU"/>
              </w:rPr>
              <w:t>н</w:t>
            </w:r>
            <w:r w:rsidRPr="004D5C1C">
              <w:rPr>
                <w:sz w:val="24"/>
                <w:szCs w:val="24"/>
                <w:lang w:eastAsia="ru-RU"/>
              </w:rPr>
              <w:t>ной плоскости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Е09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33" o:spid="_x0000_i1047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19.25pt;height:64.5pt;visibility:visible">
                  <v:imagedata r:id="rId33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Указатель двери эваку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ционного выхода (пр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восторонний)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Над дверями эвакуационных в</w:t>
            </w:r>
            <w:r w:rsidRPr="004D5C1C">
              <w:rPr>
                <w:sz w:val="24"/>
                <w:szCs w:val="24"/>
                <w:lang w:eastAsia="ru-RU"/>
              </w:rPr>
              <w:t>ы</w:t>
            </w:r>
            <w:r w:rsidRPr="004D5C1C">
              <w:rPr>
                <w:sz w:val="24"/>
                <w:szCs w:val="24"/>
                <w:lang w:eastAsia="ru-RU"/>
              </w:rPr>
              <w:t>ходов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Е10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32" o:spid="_x0000_i1048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2pt;height:99.75pt;visibility:visible">
                  <v:imagedata r:id="rId34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Указатель двери эваку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ционного выхода (лев</w:t>
            </w:r>
            <w:r w:rsidRPr="004D5C1C">
              <w:rPr>
                <w:sz w:val="24"/>
                <w:szCs w:val="24"/>
                <w:lang w:eastAsia="ru-RU"/>
              </w:rPr>
              <w:t>о</w:t>
            </w:r>
            <w:r w:rsidRPr="004D5C1C">
              <w:rPr>
                <w:sz w:val="24"/>
                <w:szCs w:val="24"/>
                <w:lang w:eastAsia="ru-RU"/>
              </w:rPr>
              <w:t>сторонний)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Над дверями эвакуационных в</w:t>
            </w:r>
            <w:r w:rsidRPr="004D5C1C">
              <w:rPr>
                <w:sz w:val="24"/>
                <w:szCs w:val="24"/>
                <w:lang w:eastAsia="ru-RU"/>
              </w:rPr>
              <w:t>ы</w:t>
            </w:r>
            <w:r w:rsidRPr="004D5C1C">
              <w:rPr>
                <w:sz w:val="24"/>
                <w:szCs w:val="24"/>
                <w:lang w:eastAsia="ru-RU"/>
              </w:rPr>
              <w:t>ходов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Е11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31" o:spid="_x0000_i1049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19.25pt;height:64.5pt;visibility:visible">
                  <v:imagedata r:id="rId35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ционному выходу прямо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Над проходами, проемами, в п</w:t>
            </w:r>
            <w:r w:rsidRPr="004D5C1C">
              <w:rPr>
                <w:sz w:val="24"/>
                <w:szCs w:val="24"/>
                <w:lang w:eastAsia="ru-RU"/>
              </w:rPr>
              <w:t>о</w:t>
            </w:r>
            <w:r w:rsidRPr="004D5C1C">
              <w:rPr>
                <w:sz w:val="24"/>
                <w:szCs w:val="24"/>
                <w:lang w:eastAsia="ru-RU"/>
              </w:rPr>
              <w:t>мещениях большой площади. Ра</w:t>
            </w:r>
            <w:r w:rsidRPr="004D5C1C">
              <w:rPr>
                <w:sz w:val="24"/>
                <w:szCs w:val="24"/>
                <w:lang w:eastAsia="ru-RU"/>
              </w:rPr>
              <w:t>з</w:t>
            </w:r>
            <w:r w:rsidRPr="004D5C1C">
              <w:rPr>
                <w:sz w:val="24"/>
                <w:szCs w:val="24"/>
                <w:lang w:eastAsia="ru-RU"/>
              </w:rPr>
              <w:t>мещается на верхнем уровне или подвешивается к потолку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Е12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30" o:spid="_x0000_i1050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18.5pt;height:64.5pt;visibility:visible">
                  <v:imagedata r:id="rId36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ционному выходу прямо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Над проходами, проемами, в п</w:t>
            </w:r>
            <w:r w:rsidRPr="004D5C1C">
              <w:rPr>
                <w:sz w:val="24"/>
                <w:szCs w:val="24"/>
                <w:lang w:eastAsia="ru-RU"/>
              </w:rPr>
              <w:t>о</w:t>
            </w:r>
            <w:r w:rsidRPr="004D5C1C">
              <w:rPr>
                <w:sz w:val="24"/>
                <w:szCs w:val="24"/>
                <w:lang w:eastAsia="ru-RU"/>
              </w:rPr>
              <w:t>мещениях большой площади. Ра</w:t>
            </w:r>
            <w:r w:rsidRPr="004D5C1C">
              <w:rPr>
                <w:sz w:val="24"/>
                <w:szCs w:val="24"/>
                <w:lang w:eastAsia="ru-RU"/>
              </w:rPr>
              <w:t>з</w:t>
            </w:r>
            <w:r w:rsidRPr="004D5C1C">
              <w:rPr>
                <w:sz w:val="24"/>
                <w:szCs w:val="24"/>
                <w:lang w:eastAsia="ru-RU"/>
              </w:rPr>
              <w:t>мещается на верхнем уровне или подвешивается к потолку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Е13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29" o:spid="_x0000_i1051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1.25pt;height:99.75pt;visibility:visible">
                  <v:imagedata r:id="rId37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ционному выходу по лестнице вниз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 лестничных площадках и ст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нах, прилегающих к лестничному маршу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Е14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28" o:spid="_x0000_i1052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1.25pt;height:99.75pt;visibility:visible">
                  <v:imagedata r:id="rId38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ционному выходу по лестнице вниз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 лестничных площадках и ст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нах, прилегающих к лестничному маршу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Е15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27" o:spid="_x0000_i1053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1.25pt;height:99.75pt;visibility:visible">
                  <v:imagedata r:id="rId39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ционному выходу по лестнице вверх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 лестничных площадках и ст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нах, прилегающих к лестничному маршу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Е16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26" o:spid="_x0000_i1054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1.25pt;height:99.75pt;visibility:visible">
                  <v:imagedata r:id="rId40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ционному выходу по лестнице вверх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 лестничных площадках и ст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нах, прилегающих к лестничному маршу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Е17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25" o:spid="_x0000_i1055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1.25pt;height:99.75pt;visibility:visible">
                  <v:imagedata r:id="rId41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Для доступа вскрыть здесь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 дверях, стенах помещений и в других местах, где для доступа в помещение или выхода необход</w:t>
            </w:r>
            <w:r w:rsidRPr="004D5C1C">
              <w:rPr>
                <w:sz w:val="24"/>
                <w:szCs w:val="24"/>
                <w:lang w:eastAsia="ru-RU"/>
              </w:rPr>
              <w:t>и</w:t>
            </w:r>
            <w:r w:rsidRPr="004D5C1C">
              <w:rPr>
                <w:sz w:val="24"/>
                <w:szCs w:val="24"/>
                <w:lang w:eastAsia="ru-RU"/>
              </w:rPr>
              <w:t>мо вскрыть определенную конс</w:t>
            </w:r>
            <w:r w:rsidRPr="004D5C1C">
              <w:rPr>
                <w:sz w:val="24"/>
                <w:szCs w:val="24"/>
                <w:lang w:eastAsia="ru-RU"/>
              </w:rPr>
              <w:t>т</w:t>
            </w:r>
            <w:r w:rsidRPr="004D5C1C">
              <w:rPr>
                <w:sz w:val="24"/>
                <w:szCs w:val="24"/>
                <w:lang w:eastAsia="ru-RU"/>
              </w:rPr>
              <w:t>рукцию, например разбить сте</w:t>
            </w:r>
            <w:r w:rsidRPr="004D5C1C">
              <w:rPr>
                <w:sz w:val="24"/>
                <w:szCs w:val="24"/>
                <w:lang w:eastAsia="ru-RU"/>
              </w:rPr>
              <w:t>к</w:t>
            </w:r>
            <w:r w:rsidRPr="004D5C1C">
              <w:rPr>
                <w:sz w:val="24"/>
                <w:szCs w:val="24"/>
                <w:lang w:eastAsia="ru-RU"/>
              </w:rPr>
              <w:t>лянную панель и т.п.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Е18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24" o:spid="_x0000_i1056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2pt;height:102pt;visibility:visible">
                  <v:imagedata r:id="rId42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Открывать движением от себя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 дверях помещений для указ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ния направления открывания дв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рей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Е19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23" o:spid="_x0000_i1057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2pt;height:102pt;visibility:visible">
                  <v:imagedata r:id="rId43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Открывать движением на себя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 дверях помещений для указ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ния направления открывания дв</w:t>
            </w:r>
            <w:r w:rsidRPr="004D5C1C">
              <w:rPr>
                <w:sz w:val="24"/>
                <w:szCs w:val="24"/>
                <w:lang w:eastAsia="ru-RU"/>
              </w:rPr>
              <w:t>е</w:t>
            </w:r>
            <w:r w:rsidRPr="004D5C1C">
              <w:rPr>
                <w:sz w:val="24"/>
                <w:szCs w:val="24"/>
                <w:lang w:eastAsia="ru-RU"/>
              </w:rPr>
              <w:t>рей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Е20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22" o:spid="_x0000_i1058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2pt;height:102pt;visibility:visible">
                  <v:imagedata r:id="rId44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Для открывания сдв</w:t>
            </w:r>
            <w:r w:rsidRPr="004D5C1C">
              <w:rPr>
                <w:sz w:val="24"/>
                <w:szCs w:val="24"/>
                <w:lang w:eastAsia="ru-RU"/>
              </w:rPr>
              <w:t>и</w:t>
            </w:r>
            <w:r w:rsidRPr="004D5C1C">
              <w:rPr>
                <w:sz w:val="24"/>
                <w:szCs w:val="24"/>
                <w:lang w:eastAsia="ru-RU"/>
              </w:rPr>
              <w:t>нуть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 дверях помещений для обозн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чения действий по открыванию сдвижных дверей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Е21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21" o:spid="_x0000_i1059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02pt;height:102pt;visibility:visible">
                  <v:imagedata r:id="rId45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Пункт (место) сбора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 дверях, стенах помещений и в других местах для обозначения заранее предусмотренных пунктов (мест) сбора людей в случае во</w:t>
            </w:r>
            <w:r w:rsidRPr="004D5C1C">
              <w:rPr>
                <w:sz w:val="24"/>
                <w:szCs w:val="24"/>
                <w:lang w:eastAsia="ru-RU"/>
              </w:rPr>
              <w:t>з</w:t>
            </w:r>
            <w:r w:rsidRPr="004D5C1C">
              <w:rPr>
                <w:sz w:val="24"/>
                <w:szCs w:val="24"/>
                <w:lang w:eastAsia="ru-RU"/>
              </w:rPr>
              <w:t>никновения пожара, аварии или другой чрезвычайной ситуации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Е22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20" o:spid="_x0000_i1060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18.5pt;height:66.75pt;visibility:visible">
                  <v:imagedata r:id="rId46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Указатель выхода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Над дверями эвакуационного в</w:t>
            </w:r>
            <w:r w:rsidRPr="004D5C1C">
              <w:rPr>
                <w:sz w:val="24"/>
                <w:szCs w:val="24"/>
                <w:lang w:eastAsia="ru-RU"/>
              </w:rPr>
              <w:t>ы</w:t>
            </w:r>
            <w:r w:rsidRPr="004D5C1C">
              <w:rPr>
                <w:sz w:val="24"/>
                <w:szCs w:val="24"/>
                <w:lang w:eastAsia="ru-RU"/>
              </w:rPr>
              <w:t>хода или в составе комбинирова</w:t>
            </w:r>
            <w:r w:rsidRPr="004D5C1C">
              <w:rPr>
                <w:sz w:val="24"/>
                <w:szCs w:val="24"/>
                <w:lang w:eastAsia="ru-RU"/>
              </w:rPr>
              <w:t>н</w:t>
            </w:r>
            <w:r w:rsidRPr="004D5C1C">
              <w:rPr>
                <w:sz w:val="24"/>
                <w:szCs w:val="24"/>
                <w:lang w:eastAsia="ru-RU"/>
              </w:rPr>
              <w:t>ных знаков безопасности для ук</w:t>
            </w:r>
            <w:r w:rsidRPr="004D5C1C">
              <w:rPr>
                <w:sz w:val="24"/>
                <w:szCs w:val="24"/>
                <w:lang w:eastAsia="ru-RU"/>
              </w:rPr>
              <w:t>а</w:t>
            </w:r>
            <w:r w:rsidRPr="004D5C1C">
              <w:rPr>
                <w:sz w:val="24"/>
                <w:szCs w:val="24"/>
                <w:lang w:eastAsia="ru-RU"/>
              </w:rPr>
              <w:t>зания направления движения к эвакуационному выходу</w:t>
            </w:r>
          </w:p>
        </w:tc>
      </w:tr>
      <w:tr w:rsidR="00122815" w:rsidRPr="00B05734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Е23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4D5C1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  <w:lang w:eastAsia="ru-RU"/>
              </w:rPr>
            </w:pPr>
            <w:r w:rsidRPr="00B05734">
              <w:rPr>
                <w:noProof/>
                <w:color w:val="2D2D2D"/>
                <w:sz w:val="21"/>
                <w:szCs w:val="21"/>
                <w:lang w:eastAsia="ru-RU"/>
              </w:rPr>
              <w:pict>
                <v:shape id="Рисунок 19" o:spid="_x0000_i1061" type="#_x0000_t75" alt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 style="width:118.5pt;height:66.75pt;visibility:visible">
                  <v:imagedata r:id="rId47" o:title=""/>
                </v:shape>
              </w:pic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Указатель аварийного выхода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22815" w:rsidRPr="004D5C1C" w:rsidRDefault="00122815" w:rsidP="0011116C">
            <w:pPr>
              <w:spacing w:line="240" w:lineRule="exact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4D5C1C">
              <w:rPr>
                <w:sz w:val="24"/>
                <w:szCs w:val="24"/>
                <w:lang w:eastAsia="ru-RU"/>
              </w:rPr>
              <w:t>Над дверями аварийного выхода</w:t>
            </w:r>
          </w:p>
        </w:tc>
      </w:tr>
    </w:tbl>
    <w:p w:rsidR="00122815" w:rsidRDefault="00122815" w:rsidP="004D5C1C">
      <w:pPr>
        <w:pStyle w:val="NoSpacing"/>
        <w:ind w:firstLine="709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Default="00122815" w:rsidP="00AD4E78">
      <w:pPr>
        <w:pStyle w:val="NoSpacing"/>
        <w:ind w:firstLine="709"/>
        <w:jc w:val="right"/>
        <w:rPr>
          <w:szCs w:val="28"/>
        </w:rPr>
      </w:pPr>
    </w:p>
    <w:p w:rsidR="00122815" w:rsidRPr="00734914" w:rsidRDefault="00122815" w:rsidP="00AD4E78">
      <w:pPr>
        <w:pStyle w:val="NoSpacing"/>
        <w:ind w:firstLine="709"/>
        <w:jc w:val="right"/>
        <w:rPr>
          <w:sz w:val="24"/>
          <w:szCs w:val="24"/>
        </w:rPr>
      </w:pPr>
      <w:r w:rsidRPr="00734914">
        <w:rPr>
          <w:sz w:val="24"/>
          <w:szCs w:val="24"/>
        </w:rPr>
        <w:t>Приложение № 6</w:t>
      </w:r>
    </w:p>
    <w:p w:rsidR="00122815" w:rsidRDefault="00122815" w:rsidP="004854F5">
      <w:pPr>
        <w:pStyle w:val="NoSpacing"/>
        <w:ind w:firstLine="709"/>
        <w:jc w:val="both"/>
        <w:rPr>
          <w:szCs w:val="28"/>
        </w:rPr>
      </w:pPr>
    </w:p>
    <w:p w:rsidR="00122815" w:rsidRPr="00A96DE5" w:rsidRDefault="00122815" w:rsidP="00CC66D5">
      <w:pPr>
        <w:pStyle w:val="NoSpacing"/>
        <w:ind w:firstLine="709"/>
        <w:rPr>
          <w:b/>
          <w:szCs w:val="28"/>
        </w:rPr>
      </w:pPr>
      <w:r w:rsidRPr="00A96DE5">
        <w:rPr>
          <w:b/>
          <w:szCs w:val="28"/>
        </w:rPr>
        <w:t>КЛАССИФИКАЦИЯ ЗДАНИЙ, СООРУЖЕНИЙ И ПОЖАРНЫХ        О</w:t>
      </w:r>
      <w:r w:rsidRPr="00A96DE5">
        <w:rPr>
          <w:b/>
          <w:szCs w:val="28"/>
        </w:rPr>
        <w:t>Т</w:t>
      </w:r>
      <w:r w:rsidRPr="00A96DE5">
        <w:rPr>
          <w:b/>
          <w:szCs w:val="28"/>
        </w:rPr>
        <w:t>СЕКОВ ПО ФУНКЦИОНАЛЬНОЙ ПОЖАРНОЙ ОПАСНОСТИ</w:t>
      </w:r>
    </w:p>
    <w:p w:rsidR="00122815" w:rsidRPr="000E7EAE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Pr="000E7EAE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>Здания (сооружения, пожарные отсеки и части зданий, сооружений - помещения или группы помещений, функционально связанные между собой) по классу функци</w:t>
      </w:r>
      <w:r w:rsidRPr="000E7EAE">
        <w:rPr>
          <w:szCs w:val="28"/>
        </w:rPr>
        <w:t>о</w:t>
      </w:r>
      <w:r w:rsidRPr="000E7EAE">
        <w:rPr>
          <w:szCs w:val="28"/>
        </w:rPr>
        <w:t>нальной пожарной опасности в зависимости от их назначения, а также от возраста, ф</w:t>
      </w:r>
      <w:r w:rsidRPr="000E7EAE">
        <w:rPr>
          <w:szCs w:val="28"/>
        </w:rPr>
        <w:t>и</w:t>
      </w:r>
      <w:r w:rsidRPr="000E7EAE">
        <w:rPr>
          <w:szCs w:val="28"/>
        </w:rPr>
        <w:t>зического состояния и количества людей, находящихся в здании, сооружении, во</w:t>
      </w:r>
      <w:r w:rsidRPr="000E7EAE">
        <w:rPr>
          <w:szCs w:val="28"/>
        </w:rPr>
        <w:t>з</w:t>
      </w:r>
      <w:r w:rsidRPr="000E7EAE">
        <w:rPr>
          <w:szCs w:val="28"/>
        </w:rPr>
        <w:t>можности пребывания их в состоянии сна подразделяются на: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1) Ф1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здания, предназначенные для постоянного проживания и временного </w:t>
      </w:r>
      <w:r>
        <w:rPr>
          <w:szCs w:val="28"/>
        </w:rPr>
        <w:t>пребывания людей, в том числе: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а) Ф1.1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дошкольных образовательных организаций, специализирова</w:t>
      </w:r>
      <w:r w:rsidRPr="000E7EAE">
        <w:rPr>
          <w:szCs w:val="28"/>
        </w:rPr>
        <w:t>н</w:t>
      </w:r>
      <w:r w:rsidRPr="000E7EAE">
        <w:rPr>
          <w:szCs w:val="28"/>
        </w:rPr>
        <w:t>ных домов престарелых и инвалидов (неквартирные), больницы, спальные корпуса о</w:t>
      </w:r>
      <w:r w:rsidRPr="000E7EAE">
        <w:rPr>
          <w:szCs w:val="28"/>
        </w:rPr>
        <w:t>б</w:t>
      </w:r>
      <w:r w:rsidRPr="000E7EAE">
        <w:rPr>
          <w:szCs w:val="28"/>
        </w:rPr>
        <w:t>разовательных организаций с наличием интерната и детских организа</w:t>
      </w:r>
      <w:r>
        <w:rPr>
          <w:szCs w:val="28"/>
        </w:rPr>
        <w:t>ций;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б) Ф1.2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гостиницы, общежития, спальные корпуса санаториев и домов отдыха общего типа, кемпин</w:t>
      </w:r>
      <w:r>
        <w:rPr>
          <w:szCs w:val="28"/>
        </w:rPr>
        <w:t>гов, мотелей и пансионатов;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в) Ф1.3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многоквар</w:t>
      </w:r>
      <w:r>
        <w:rPr>
          <w:szCs w:val="28"/>
        </w:rPr>
        <w:t>тирные жилые дома;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г) Ф1.4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одноквартирные жилые д</w:t>
      </w:r>
      <w:r>
        <w:rPr>
          <w:szCs w:val="28"/>
        </w:rPr>
        <w:t>ома, в том числе блокированные;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2) Ф2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зрелищных и культурно-просветит</w:t>
      </w:r>
      <w:r>
        <w:rPr>
          <w:szCs w:val="28"/>
        </w:rPr>
        <w:t>ельных учреждений, в том числе: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а) Ф2.1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театры, кинотеатры, концертные залы, клубы, цирки, спортивные с</w:t>
      </w:r>
      <w:r w:rsidRPr="000E7EAE">
        <w:rPr>
          <w:szCs w:val="28"/>
        </w:rPr>
        <w:t>о</w:t>
      </w:r>
      <w:r w:rsidRPr="000E7EAE">
        <w:rPr>
          <w:szCs w:val="28"/>
        </w:rPr>
        <w:t>оружения с трибунами, библиотеки и другие учреждения с расчетным числом пос</w:t>
      </w:r>
      <w:r w:rsidRPr="000E7EAE">
        <w:rPr>
          <w:szCs w:val="28"/>
        </w:rPr>
        <w:t>а</w:t>
      </w:r>
      <w:r w:rsidRPr="000E7EAE">
        <w:rPr>
          <w:szCs w:val="28"/>
        </w:rPr>
        <w:t>дочных мест для пос</w:t>
      </w:r>
      <w:r>
        <w:rPr>
          <w:szCs w:val="28"/>
        </w:rPr>
        <w:t>етителей в закрытых помещениях;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б) Ф2.2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музеи, выставки, танцевальные залы и другие подобные учреждения в закрытых помещени</w:t>
      </w:r>
      <w:r>
        <w:rPr>
          <w:szCs w:val="28"/>
        </w:rPr>
        <w:t>ях;</w:t>
      </w:r>
    </w:p>
    <w:p w:rsidR="00122815" w:rsidRPr="0036693E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в) Ф2.3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учреждений, </w:t>
      </w:r>
      <w:r w:rsidRPr="0036693E">
        <w:rPr>
          <w:szCs w:val="28"/>
        </w:rPr>
        <w:t xml:space="preserve">указанные в </w:t>
      </w:r>
      <w:hyperlink r:id="rId48" w:history="1">
        <w:r w:rsidRPr="0036693E">
          <w:rPr>
            <w:rStyle w:val="Hyperlink"/>
            <w:color w:val="auto"/>
            <w:szCs w:val="28"/>
            <w:u w:val="none"/>
          </w:rPr>
          <w:t>подпункте "а" настоящего пункта</w:t>
        </w:r>
      </w:hyperlink>
      <w:r w:rsidRPr="0036693E">
        <w:rPr>
          <w:szCs w:val="28"/>
        </w:rPr>
        <w:t>, на открытом воздухе;</w:t>
      </w:r>
    </w:p>
    <w:p w:rsidR="00122815" w:rsidRPr="0036693E" w:rsidRDefault="00122815" w:rsidP="00CC66D5">
      <w:pPr>
        <w:pStyle w:val="NoSpacing"/>
        <w:ind w:firstLine="709"/>
        <w:jc w:val="both"/>
        <w:rPr>
          <w:szCs w:val="28"/>
        </w:rPr>
      </w:pPr>
      <w:r w:rsidRPr="0036693E">
        <w:rPr>
          <w:szCs w:val="28"/>
        </w:rPr>
        <w:t xml:space="preserve">г) Ф 2.4 – здания учреждений, указанные в </w:t>
      </w:r>
      <w:hyperlink r:id="rId49" w:history="1">
        <w:r w:rsidRPr="0036693E">
          <w:rPr>
            <w:rStyle w:val="Hyperlink"/>
            <w:color w:val="auto"/>
            <w:szCs w:val="28"/>
            <w:u w:val="none"/>
          </w:rPr>
          <w:t>подпункте "б" настоящего пункта</w:t>
        </w:r>
      </w:hyperlink>
      <w:r w:rsidRPr="0036693E">
        <w:rPr>
          <w:szCs w:val="28"/>
        </w:rPr>
        <w:t>, на открытом воздухе;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36693E">
        <w:rPr>
          <w:szCs w:val="28"/>
        </w:rPr>
        <w:t xml:space="preserve">3) Ф 3 – здания организаций по обслуживанию </w:t>
      </w:r>
      <w:r>
        <w:rPr>
          <w:szCs w:val="28"/>
        </w:rPr>
        <w:t>населения, в том числе: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а) Ф3.1 </w:t>
      </w:r>
      <w:r w:rsidRPr="009F760A">
        <w:rPr>
          <w:szCs w:val="28"/>
        </w:rPr>
        <w:t>–</w:t>
      </w:r>
      <w:r>
        <w:rPr>
          <w:szCs w:val="28"/>
        </w:rPr>
        <w:t xml:space="preserve"> здания организаций торговли;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б) Ф3.2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организаций об</w:t>
      </w:r>
      <w:r>
        <w:rPr>
          <w:szCs w:val="28"/>
        </w:rPr>
        <w:t>щественного питания;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в) Ф3.3 </w:t>
      </w:r>
      <w:r w:rsidRPr="009F760A">
        <w:rPr>
          <w:szCs w:val="28"/>
        </w:rPr>
        <w:t>–</w:t>
      </w:r>
      <w:r>
        <w:rPr>
          <w:szCs w:val="28"/>
        </w:rPr>
        <w:t xml:space="preserve"> вокзалы;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г) Ф3.4 </w:t>
      </w:r>
      <w:r w:rsidRPr="009F760A">
        <w:rPr>
          <w:szCs w:val="28"/>
        </w:rPr>
        <w:t>–</w:t>
      </w:r>
      <w:r>
        <w:rPr>
          <w:szCs w:val="28"/>
        </w:rPr>
        <w:t xml:space="preserve"> поликлиники и амбулатории;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д) Ф3.5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помещения для посетителей организаций бытового и коммунального обслуживания с нерасчетным числом посадочных мест для посетите</w:t>
      </w:r>
      <w:r>
        <w:rPr>
          <w:szCs w:val="28"/>
        </w:rPr>
        <w:t>лей;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е) Ф3.6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физкультурно-оздоровительные комплексы и спортивно-тренировочные учреждения с помещениями без трибун для зри</w:t>
      </w:r>
      <w:r>
        <w:rPr>
          <w:szCs w:val="28"/>
        </w:rPr>
        <w:t>телей, бытовые пом</w:t>
      </w:r>
      <w:r>
        <w:rPr>
          <w:szCs w:val="28"/>
        </w:rPr>
        <w:t>е</w:t>
      </w:r>
      <w:r>
        <w:rPr>
          <w:szCs w:val="28"/>
        </w:rPr>
        <w:t>щения, бани;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4) Ф4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образовательных организаций, научных и проектных организ</w:t>
      </w:r>
      <w:r w:rsidRPr="000E7EAE">
        <w:rPr>
          <w:szCs w:val="28"/>
        </w:rPr>
        <w:t>а</w:t>
      </w:r>
      <w:r w:rsidRPr="000E7EAE">
        <w:rPr>
          <w:szCs w:val="28"/>
        </w:rPr>
        <w:t>ций, органов управления учреждений, в том числе: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а) Ф4.1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общеобразовательных организаций, организаций дополнител</w:t>
      </w:r>
      <w:r w:rsidRPr="000E7EAE">
        <w:rPr>
          <w:szCs w:val="28"/>
        </w:rPr>
        <w:t>ь</w:t>
      </w:r>
      <w:r w:rsidRPr="000E7EAE">
        <w:rPr>
          <w:szCs w:val="28"/>
        </w:rPr>
        <w:t>ного образования детей, профессиональных образовательных организа</w:t>
      </w:r>
      <w:r>
        <w:rPr>
          <w:szCs w:val="28"/>
        </w:rPr>
        <w:t>ций;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б) Ф4.2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образовательных организаций высшего образования, организ</w:t>
      </w:r>
      <w:r w:rsidRPr="000E7EAE">
        <w:rPr>
          <w:szCs w:val="28"/>
        </w:rPr>
        <w:t>а</w:t>
      </w:r>
      <w:r w:rsidRPr="000E7EAE">
        <w:rPr>
          <w:szCs w:val="28"/>
        </w:rPr>
        <w:t>ций дополнительного</w:t>
      </w:r>
      <w:r>
        <w:rPr>
          <w:szCs w:val="28"/>
        </w:rPr>
        <w:t xml:space="preserve"> профессионального образования;</w:t>
      </w:r>
    </w:p>
    <w:p w:rsidR="00122815" w:rsidRDefault="00122815" w:rsidP="00CC66D5">
      <w:pPr>
        <w:pStyle w:val="NoSpacing"/>
        <w:tabs>
          <w:tab w:val="left" w:pos="1134"/>
        </w:tabs>
        <w:ind w:firstLine="709"/>
        <w:jc w:val="both"/>
        <w:rPr>
          <w:szCs w:val="28"/>
        </w:rPr>
      </w:pPr>
      <w:r w:rsidRPr="000E7EAE">
        <w:rPr>
          <w:szCs w:val="28"/>
        </w:rPr>
        <w:t xml:space="preserve">в) Ф4.3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органов управления учреждений, проектно-конструкторских организаций, информационных и редакционно-издательских организаций, научных орган</w:t>
      </w:r>
      <w:r>
        <w:rPr>
          <w:szCs w:val="28"/>
        </w:rPr>
        <w:t>изаций, банков, контор, офисов;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г) Ф4.4 </w:t>
      </w:r>
      <w:r w:rsidRPr="009F760A">
        <w:rPr>
          <w:szCs w:val="28"/>
        </w:rPr>
        <w:t>–</w:t>
      </w:r>
      <w:r>
        <w:rPr>
          <w:szCs w:val="28"/>
        </w:rPr>
        <w:t xml:space="preserve"> здания пожарных депо;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5) Ф5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производственного или складского назначения, в том числе: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а) Ф5.1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производственные здания, сооружения, производственные и лабор</w:t>
      </w:r>
      <w:r w:rsidRPr="000E7EAE">
        <w:rPr>
          <w:szCs w:val="28"/>
        </w:rPr>
        <w:t>а</w:t>
      </w:r>
      <w:r w:rsidRPr="000E7EAE">
        <w:rPr>
          <w:szCs w:val="28"/>
        </w:rPr>
        <w:t>торные помещения, ма</w:t>
      </w:r>
      <w:r>
        <w:rPr>
          <w:szCs w:val="28"/>
        </w:rPr>
        <w:t>стерские;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б) Ф5.2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складские здания, сооружения, стоянки для автомобилей без технич</w:t>
      </w:r>
      <w:r w:rsidRPr="000E7EAE">
        <w:rPr>
          <w:szCs w:val="28"/>
        </w:rPr>
        <w:t>е</w:t>
      </w:r>
      <w:r w:rsidRPr="000E7EAE">
        <w:rPr>
          <w:szCs w:val="28"/>
        </w:rPr>
        <w:t>ского обслуживания и ремонта, книгохранилища, архивы, складские помеще</w:t>
      </w:r>
      <w:r>
        <w:rPr>
          <w:szCs w:val="28"/>
        </w:rPr>
        <w:t>ния;</w:t>
      </w:r>
    </w:p>
    <w:p w:rsidR="00122815" w:rsidRPr="000E7EAE" w:rsidRDefault="00122815" w:rsidP="00CC66D5">
      <w:pPr>
        <w:pStyle w:val="NoSpacing"/>
        <w:ind w:firstLine="709"/>
        <w:jc w:val="both"/>
        <w:rPr>
          <w:szCs w:val="28"/>
        </w:rPr>
      </w:pPr>
      <w:r w:rsidRPr="000E7EAE">
        <w:rPr>
          <w:szCs w:val="28"/>
        </w:rPr>
        <w:t xml:space="preserve">в) Ф5.3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сельскохозяйственного назначения. 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rPr>
          <w:szCs w:val="28"/>
        </w:rPr>
      </w:pPr>
    </w:p>
    <w:p w:rsidR="00122815" w:rsidRDefault="00122815" w:rsidP="00CC66D5">
      <w:pPr>
        <w:pStyle w:val="NoSpacing"/>
        <w:rPr>
          <w:szCs w:val="28"/>
        </w:rPr>
      </w:pPr>
    </w:p>
    <w:p w:rsidR="00122815" w:rsidRDefault="00122815" w:rsidP="00CC66D5">
      <w:pPr>
        <w:pStyle w:val="NoSpacing"/>
        <w:rPr>
          <w:szCs w:val="28"/>
        </w:rPr>
      </w:pPr>
    </w:p>
    <w:p w:rsidR="00122815" w:rsidRDefault="00122815" w:rsidP="00CC66D5">
      <w:pPr>
        <w:pStyle w:val="NoSpacing"/>
        <w:rPr>
          <w:szCs w:val="28"/>
        </w:rPr>
      </w:pPr>
    </w:p>
    <w:p w:rsidR="00122815" w:rsidRDefault="00122815" w:rsidP="00CC66D5">
      <w:pPr>
        <w:pStyle w:val="NoSpacing"/>
        <w:rPr>
          <w:szCs w:val="28"/>
        </w:rPr>
      </w:pPr>
    </w:p>
    <w:p w:rsidR="00122815" w:rsidRDefault="00122815" w:rsidP="00CC66D5">
      <w:pPr>
        <w:pStyle w:val="NoSpacing"/>
        <w:rPr>
          <w:szCs w:val="28"/>
        </w:rPr>
      </w:pPr>
    </w:p>
    <w:p w:rsidR="00122815" w:rsidRDefault="00122815" w:rsidP="00CC66D5">
      <w:pPr>
        <w:pStyle w:val="NoSpacing"/>
        <w:rPr>
          <w:szCs w:val="28"/>
        </w:rPr>
      </w:pPr>
    </w:p>
    <w:p w:rsidR="00122815" w:rsidRDefault="00122815" w:rsidP="00CC66D5">
      <w:pPr>
        <w:pStyle w:val="NoSpacing"/>
        <w:rPr>
          <w:szCs w:val="28"/>
        </w:rPr>
      </w:pPr>
    </w:p>
    <w:p w:rsidR="00122815" w:rsidRDefault="00122815" w:rsidP="00CC66D5">
      <w:pPr>
        <w:pStyle w:val="NoSpacing"/>
        <w:rPr>
          <w:szCs w:val="28"/>
        </w:rPr>
      </w:pPr>
    </w:p>
    <w:p w:rsidR="00122815" w:rsidRDefault="00122815" w:rsidP="00CC66D5">
      <w:pPr>
        <w:pStyle w:val="NoSpacing"/>
        <w:rPr>
          <w:szCs w:val="28"/>
        </w:rPr>
      </w:pPr>
    </w:p>
    <w:p w:rsidR="00122815" w:rsidRDefault="00122815" w:rsidP="00CC66D5">
      <w:pPr>
        <w:pStyle w:val="NoSpacing"/>
        <w:ind w:firstLine="709"/>
        <w:jc w:val="right"/>
        <w:rPr>
          <w:sz w:val="24"/>
          <w:szCs w:val="24"/>
        </w:rPr>
      </w:pPr>
      <w:r w:rsidRPr="007B4D56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7</w:t>
      </w:r>
    </w:p>
    <w:p w:rsidR="00122815" w:rsidRDefault="00122815" w:rsidP="00CC66D5">
      <w:pPr>
        <w:pStyle w:val="NoSpacing"/>
        <w:ind w:firstLine="709"/>
        <w:jc w:val="right"/>
        <w:rPr>
          <w:sz w:val="24"/>
          <w:szCs w:val="24"/>
        </w:rPr>
      </w:pPr>
    </w:p>
    <w:p w:rsidR="00122815" w:rsidRPr="007C7B5E" w:rsidRDefault="00122815" w:rsidP="00D874C9">
      <w:pPr>
        <w:pStyle w:val="NoSpacing"/>
        <w:spacing w:line="240" w:lineRule="exact"/>
        <w:rPr>
          <w:b/>
          <w:szCs w:val="28"/>
        </w:rPr>
      </w:pPr>
      <w:r w:rsidRPr="007C7B5E">
        <w:rPr>
          <w:b/>
          <w:szCs w:val="28"/>
        </w:rPr>
        <w:t xml:space="preserve">КЛАССИФИКАЦИЯ СИСТЕМ ОПОВЕЩЕНИЯ И УПРАВЛЕНИЯ </w:t>
      </w:r>
    </w:p>
    <w:p w:rsidR="00122815" w:rsidRPr="005C613F" w:rsidRDefault="00122815" w:rsidP="00D874C9">
      <w:pPr>
        <w:pStyle w:val="NoSpacing"/>
        <w:spacing w:line="240" w:lineRule="exact"/>
        <w:rPr>
          <w:szCs w:val="28"/>
        </w:rPr>
      </w:pPr>
      <w:r w:rsidRPr="007C7B5E">
        <w:rPr>
          <w:b/>
          <w:szCs w:val="28"/>
        </w:rPr>
        <w:t>ЭВАКУАЦИЕЙ ЛЮДЕЙ ПРИ ПОЖАРАХ В ЗДАНИЯХ</w:t>
      </w:r>
    </w:p>
    <w:p w:rsidR="00122815" w:rsidRPr="005C613F" w:rsidRDefault="00122815" w:rsidP="00CC66D5">
      <w:pPr>
        <w:pStyle w:val="NoSpacing"/>
        <w:rPr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79"/>
        <w:gridCol w:w="567"/>
        <w:gridCol w:w="567"/>
        <w:gridCol w:w="567"/>
        <w:gridCol w:w="567"/>
        <w:gridCol w:w="567"/>
      </w:tblGrid>
      <w:tr w:rsidR="00122815" w:rsidRPr="00B05734" w:rsidTr="00B05734">
        <w:trPr>
          <w:trHeight w:val="887"/>
        </w:trPr>
        <w:tc>
          <w:tcPr>
            <w:tcW w:w="7479" w:type="dxa"/>
            <w:vMerge w:val="restart"/>
            <w:vAlign w:val="center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noProof/>
                <w:szCs w:val="28"/>
              </w:rPr>
            </w:pPr>
            <w:r w:rsidRPr="00B05734">
              <w:rPr>
                <w:szCs w:val="28"/>
              </w:rPr>
              <w:t>Характеристика СОУЭ</w:t>
            </w:r>
          </w:p>
        </w:tc>
        <w:tc>
          <w:tcPr>
            <w:tcW w:w="2835" w:type="dxa"/>
            <w:gridSpan w:val="5"/>
            <w:vAlign w:val="center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noProof/>
                <w:szCs w:val="28"/>
              </w:rPr>
            </w:pPr>
            <w:r w:rsidRPr="00B05734">
              <w:rPr>
                <w:szCs w:val="28"/>
              </w:rPr>
              <w:t>Наличие указанных характеристик у ра</w:t>
            </w:r>
            <w:r w:rsidRPr="00B05734">
              <w:rPr>
                <w:szCs w:val="28"/>
              </w:rPr>
              <w:t>з</w:t>
            </w:r>
            <w:r w:rsidRPr="00B05734">
              <w:rPr>
                <w:szCs w:val="28"/>
              </w:rPr>
              <w:t>личных типов СОУЭ</w:t>
            </w:r>
          </w:p>
        </w:tc>
      </w:tr>
      <w:tr w:rsidR="00122815" w:rsidRPr="00B05734" w:rsidTr="00B05734">
        <w:tc>
          <w:tcPr>
            <w:tcW w:w="7479" w:type="dxa"/>
            <w:vMerge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1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2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3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4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5</w:t>
            </w:r>
          </w:p>
        </w:tc>
      </w:tr>
      <w:tr w:rsidR="00122815" w:rsidRPr="00B05734" w:rsidTr="00B05734">
        <w:trPr>
          <w:trHeight w:val="255"/>
        </w:trPr>
        <w:tc>
          <w:tcPr>
            <w:tcW w:w="7479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 xml:space="preserve">1. Способы оповещения:                              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</w:tr>
      <w:tr w:rsidR="00122815" w:rsidRPr="00B05734" w:rsidTr="00B05734">
        <w:tc>
          <w:tcPr>
            <w:tcW w:w="7479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 xml:space="preserve">звуковой (сирена, тонированный сигнал и др.);       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*</w:t>
            </w:r>
          </w:p>
        </w:tc>
      </w:tr>
      <w:tr w:rsidR="00122815" w:rsidRPr="00B05734" w:rsidTr="00B05734">
        <w:tc>
          <w:tcPr>
            <w:tcW w:w="7479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 xml:space="preserve">речевой (передача специальных текстов);             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</w:tr>
      <w:tr w:rsidR="00122815" w:rsidRPr="00B05734" w:rsidTr="00B05734">
        <w:tc>
          <w:tcPr>
            <w:tcW w:w="7479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световой: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</w:tr>
      <w:tr w:rsidR="00122815" w:rsidRPr="00B05734" w:rsidTr="00B05734">
        <w:tc>
          <w:tcPr>
            <w:tcW w:w="7479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 xml:space="preserve">а) световые мигающие оповещатели;                  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*</w:t>
            </w:r>
          </w:p>
        </w:tc>
      </w:tr>
      <w:tr w:rsidR="00122815" w:rsidRPr="00B05734" w:rsidTr="00B05734">
        <w:tc>
          <w:tcPr>
            <w:tcW w:w="7479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 xml:space="preserve">б) световые оповещатели "Выход";                   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</w:tr>
      <w:tr w:rsidR="00122815" w:rsidRPr="00B05734" w:rsidTr="00B05734">
        <w:tc>
          <w:tcPr>
            <w:tcW w:w="7479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в) эвакуационные знаки пожарной безопасности, указ</w:t>
            </w:r>
            <w:r w:rsidRPr="00B05734">
              <w:rPr>
                <w:szCs w:val="28"/>
              </w:rPr>
              <w:t>ы</w:t>
            </w:r>
            <w:r w:rsidRPr="00B05734">
              <w:rPr>
                <w:szCs w:val="28"/>
              </w:rPr>
              <w:t xml:space="preserve">вающие направление движения;                   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*</w:t>
            </w:r>
          </w:p>
        </w:tc>
      </w:tr>
      <w:tr w:rsidR="00122815" w:rsidRPr="00B05734" w:rsidTr="00B05734">
        <w:tc>
          <w:tcPr>
            <w:tcW w:w="7479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г) световые оповещатели, указывающие направление дв</w:t>
            </w:r>
            <w:r w:rsidRPr="00B05734">
              <w:rPr>
                <w:szCs w:val="28"/>
              </w:rPr>
              <w:t>и</w:t>
            </w:r>
            <w:r w:rsidRPr="00B05734">
              <w:rPr>
                <w:szCs w:val="28"/>
              </w:rPr>
              <w:t xml:space="preserve">жения людей, с изменяющимся смысловым значением  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</w:tr>
      <w:tr w:rsidR="00122815" w:rsidRPr="00B05734" w:rsidTr="00B05734">
        <w:tc>
          <w:tcPr>
            <w:tcW w:w="7479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 xml:space="preserve">2. Разделение здания на зоны пожарного оповещения   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</w:tr>
      <w:tr w:rsidR="00122815" w:rsidRPr="00B05734" w:rsidTr="00B05734">
        <w:tc>
          <w:tcPr>
            <w:tcW w:w="7479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 xml:space="preserve">3. Обратная связь зон пожарного оповещения с помещением пожарного поста-диспетчерской            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</w:tr>
      <w:tr w:rsidR="00122815" w:rsidRPr="00B05734" w:rsidTr="00B05734">
        <w:tc>
          <w:tcPr>
            <w:tcW w:w="7479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4. Возможность реализации нескольких вариантов эваку</w:t>
            </w:r>
            <w:r w:rsidRPr="00B05734">
              <w:rPr>
                <w:szCs w:val="28"/>
              </w:rPr>
              <w:t>а</w:t>
            </w:r>
            <w:r w:rsidRPr="00B05734">
              <w:rPr>
                <w:szCs w:val="28"/>
              </w:rPr>
              <w:t>ции из каждой зоны пожарного оповещения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</w:tr>
      <w:tr w:rsidR="00122815" w:rsidRPr="00B05734" w:rsidTr="00B05734">
        <w:tc>
          <w:tcPr>
            <w:tcW w:w="7479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5. Координированное управление из одного пожарного п</w:t>
            </w:r>
            <w:r w:rsidRPr="00B05734">
              <w:rPr>
                <w:szCs w:val="28"/>
              </w:rPr>
              <w:t>о</w:t>
            </w:r>
            <w:r w:rsidRPr="00B05734">
              <w:rPr>
                <w:szCs w:val="28"/>
              </w:rPr>
              <w:t xml:space="preserve">ста-диспетчерской всеми системами здания, связанными с обеспечением безопасности людей при пожаре   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122815" w:rsidRPr="00B05734" w:rsidRDefault="00122815" w:rsidP="00B0573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B05734">
              <w:rPr>
                <w:noProof/>
                <w:szCs w:val="28"/>
              </w:rPr>
              <w:t>+</w:t>
            </w:r>
          </w:p>
        </w:tc>
      </w:tr>
    </w:tbl>
    <w:p w:rsidR="00122815" w:rsidRDefault="00122815" w:rsidP="00CC66D5">
      <w:pPr>
        <w:pStyle w:val="NoSpacing"/>
        <w:jc w:val="both"/>
        <w:rPr>
          <w:noProof/>
          <w:sz w:val="10"/>
          <w:szCs w:val="10"/>
        </w:rPr>
      </w:pPr>
    </w:p>
    <w:p w:rsidR="00122815" w:rsidRPr="00B04577" w:rsidRDefault="00122815" w:rsidP="00CC66D5">
      <w:pPr>
        <w:pStyle w:val="NoSpacing"/>
        <w:ind w:firstLine="709"/>
        <w:jc w:val="both"/>
        <w:rPr>
          <w:szCs w:val="28"/>
        </w:rPr>
      </w:pPr>
      <w:r w:rsidRPr="00B04577">
        <w:rPr>
          <w:szCs w:val="28"/>
        </w:rPr>
        <w:t>Примечания:</w:t>
      </w:r>
    </w:p>
    <w:p w:rsidR="00122815" w:rsidRPr="00B04577" w:rsidRDefault="00122815" w:rsidP="00CC66D5">
      <w:pPr>
        <w:pStyle w:val="NoSpacing"/>
        <w:ind w:firstLine="709"/>
        <w:jc w:val="both"/>
        <w:rPr>
          <w:szCs w:val="28"/>
        </w:rPr>
      </w:pPr>
      <w:r w:rsidRPr="00B04577">
        <w:rPr>
          <w:szCs w:val="28"/>
        </w:rPr>
        <w:t xml:space="preserve">1. "+" </w:t>
      </w:r>
      <w:r w:rsidRPr="00BC1E2F">
        <w:rPr>
          <w:szCs w:val="28"/>
        </w:rPr>
        <w:t>–</w:t>
      </w:r>
      <w:r w:rsidRPr="00B04577">
        <w:rPr>
          <w:szCs w:val="28"/>
        </w:rPr>
        <w:t xml:space="preserve">требуется; "*" </w:t>
      </w:r>
      <w:r w:rsidRPr="00BC1E2F">
        <w:rPr>
          <w:szCs w:val="28"/>
        </w:rPr>
        <w:t>–</w:t>
      </w:r>
      <w:r w:rsidRPr="00B04577">
        <w:rPr>
          <w:szCs w:val="28"/>
        </w:rPr>
        <w:t xml:space="preserve"> допускается; "-" </w:t>
      </w:r>
      <w:r w:rsidRPr="00BC1E2F">
        <w:rPr>
          <w:szCs w:val="28"/>
        </w:rPr>
        <w:t>–</w:t>
      </w:r>
      <w:r w:rsidRPr="00B04577">
        <w:rPr>
          <w:szCs w:val="28"/>
        </w:rPr>
        <w:t xml:space="preserve"> не требуется.</w:t>
      </w:r>
    </w:p>
    <w:p w:rsidR="00122815" w:rsidRPr="00B04577" w:rsidRDefault="00122815" w:rsidP="00CC66D5">
      <w:pPr>
        <w:pStyle w:val="NoSpacing"/>
        <w:ind w:firstLine="709"/>
        <w:jc w:val="both"/>
        <w:rPr>
          <w:szCs w:val="28"/>
        </w:rPr>
      </w:pPr>
      <w:r w:rsidRPr="00B04577">
        <w:rPr>
          <w:szCs w:val="28"/>
        </w:rPr>
        <w:t xml:space="preserve">2. Допускается использование звукового способа оповещения для СОУЭ 3 </w:t>
      </w:r>
      <w:r w:rsidRPr="00BC1E2F">
        <w:rPr>
          <w:szCs w:val="28"/>
        </w:rPr>
        <w:t>–</w:t>
      </w:r>
      <w:r w:rsidRPr="00B04577">
        <w:rPr>
          <w:szCs w:val="28"/>
        </w:rPr>
        <w:t xml:space="preserve"> 5 типов в отдельных зонах пожарного оповещения (технических этажах, чердаках, по</w:t>
      </w:r>
      <w:r w:rsidRPr="00B04577">
        <w:rPr>
          <w:szCs w:val="28"/>
        </w:rPr>
        <w:t>д</w:t>
      </w:r>
      <w:r w:rsidRPr="00B04577">
        <w:rPr>
          <w:szCs w:val="28"/>
        </w:rPr>
        <w:t>валах, закрытых рампах автостоянок и других помещениях, не предназначенных для постоянного пребывания людей).</w:t>
      </w:r>
    </w:p>
    <w:p w:rsidR="00122815" w:rsidRPr="00B04577" w:rsidRDefault="00122815" w:rsidP="00CC66D5">
      <w:pPr>
        <w:pStyle w:val="NoSpacing"/>
        <w:ind w:firstLine="709"/>
        <w:jc w:val="both"/>
        <w:rPr>
          <w:szCs w:val="28"/>
        </w:rPr>
      </w:pPr>
      <w:r w:rsidRPr="00B04577">
        <w:rPr>
          <w:szCs w:val="28"/>
        </w:rPr>
        <w:t>3. В зданиях с постоянным пребыванием людей с ограниченными возможност</w:t>
      </w:r>
      <w:r w:rsidRPr="00B04577">
        <w:rPr>
          <w:szCs w:val="28"/>
        </w:rPr>
        <w:t>я</w:t>
      </w:r>
      <w:r w:rsidRPr="00B04577">
        <w:rPr>
          <w:szCs w:val="28"/>
        </w:rPr>
        <w:t>ми по слуху и зрению должны применяться световые мигающие оповещатели или сп</w:t>
      </w:r>
      <w:r w:rsidRPr="00B04577">
        <w:rPr>
          <w:szCs w:val="28"/>
        </w:rPr>
        <w:t>е</w:t>
      </w:r>
      <w:r w:rsidRPr="00B04577">
        <w:rPr>
          <w:szCs w:val="28"/>
        </w:rPr>
        <w:t>циализированные оповещатели (в том числе системы специализированного оповещ</w:t>
      </w:r>
      <w:r w:rsidRPr="00B04577">
        <w:rPr>
          <w:szCs w:val="28"/>
        </w:rPr>
        <w:t>е</w:t>
      </w:r>
      <w:r w:rsidRPr="00B04577">
        <w:rPr>
          <w:szCs w:val="28"/>
        </w:rPr>
        <w:t>ния, обеспечивающие выдачу звуковых сигналов определенной частоты и световых импульсных сигналов повышенной яркости, а также другие технические средства и</w:t>
      </w:r>
      <w:r w:rsidRPr="00B04577">
        <w:rPr>
          <w:szCs w:val="28"/>
        </w:rPr>
        <w:t>н</w:t>
      </w:r>
      <w:r w:rsidRPr="00B04577">
        <w:rPr>
          <w:szCs w:val="28"/>
        </w:rPr>
        <w:t>дивидуального оповещения людей). Выбор типа оповещателей определяется проек</w:t>
      </w:r>
      <w:r w:rsidRPr="00B04577">
        <w:rPr>
          <w:szCs w:val="28"/>
        </w:rPr>
        <w:t>т</w:t>
      </w:r>
      <w:r w:rsidRPr="00B04577">
        <w:rPr>
          <w:szCs w:val="28"/>
        </w:rPr>
        <w:t>ной организацией в зависимости от физического состояния находящихся в здании л</w:t>
      </w:r>
      <w:r w:rsidRPr="00B04577">
        <w:rPr>
          <w:szCs w:val="28"/>
        </w:rPr>
        <w:t>ю</w:t>
      </w:r>
      <w:r w:rsidRPr="00B04577">
        <w:rPr>
          <w:szCs w:val="28"/>
        </w:rPr>
        <w:t>дей. При этом указанные оповещатели должны исключать возможность негативного воздействия на здоровье людей и приборы жизнеобеспечения людей.</w:t>
      </w: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both"/>
        <w:rPr>
          <w:szCs w:val="28"/>
        </w:rPr>
      </w:pPr>
    </w:p>
    <w:p w:rsidR="00122815" w:rsidRDefault="00122815" w:rsidP="00CC66D5">
      <w:pPr>
        <w:pStyle w:val="NoSpacing"/>
        <w:ind w:firstLine="709"/>
        <w:jc w:val="right"/>
        <w:rPr>
          <w:sz w:val="24"/>
          <w:szCs w:val="24"/>
        </w:rPr>
      </w:pPr>
      <w:r w:rsidRPr="007B4D56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8</w:t>
      </w:r>
    </w:p>
    <w:p w:rsidR="00122815" w:rsidRDefault="00122815" w:rsidP="00CC66D5">
      <w:pPr>
        <w:pStyle w:val="NoSpacing"/>
        <w:jc w:val="both"/>
        <w:rPr>
          <w:szCs w:val="28"/>
        </w:rPr>
      </w:pPr>
    </w:p>
    <w:p w:rsidR="00122815" w:rsidRPr="00A07D79" w:rsidRDefault="00122815" w:rsidP="00D874C9">
      <w:pPr>
        <w:pStyle w:val="ConsPlusNormal"/>
        <w:spacing w:line="240" w:lineRule="exac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07D79">
        <w:rPr>
          <w:rFonts w:ascii="Times New Roman" w:hAnsi="Times New Roman" w:cs="Times New Roman"/>
          <w:b/>
          <w:sz w:val="28"/>
          <w:szCs w:val="28"/>
        </w:rPr>
        <w:t>ТРЕБОВАНИЯ ПОЖАРНОЙ БЕЗОПАСНОСТИ ПО ОСНАЩЕНИЮ</w:t>
      </w:r>
    </w:p>
    <w:p w:rsidR="00122815" w:rsidRDefault="00122815" w:rsidP="00D874C9">
      <w:pPr>
        <w:pStyle w:val="ConsPlusNormal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ЗДАНИЙ </w:t>
      </w:r>
      <w:r w:rsidRPr="00A07D79">
        <w:rPr>
          <w:rFonts w:ascii="Times New Roman" w:hAnsi="Times New Roman" w:cs="Times New Roman"/>
          <w:b/>
          <w:sz w:val="28"/>
          <w:szCs w:val="28"/>
        </w:rPr>
        <w:t>РАЗЛИЧНЫМИ ТИПАМИ СИСТЕМ ОПОВЕЩЕНИЯИ УПРАВЛЕНИЯ ЭВАКУАЦИЕЙЛЮ</w:t>
      </w:r>
      <w:r>
        <w:rPr>
          <w:rFonts w:ascii="Times New Roman" w:hAnsi="Times New Roman" w:cs="Times New Roman"/>
          <w:b/>
          <w:sz w:val="28"/>
          <w:szCs w:val="28"/>
        </w:rPr>
        <w:t xml:space="preserve">ДЕЙ ПРИ </w:t>
      </w:r>
      <w:r w:rsidRPr="00A07D79">
        <w:rPr>
          <w:rFonts w:ascii="Times New Roman" w:hAnsi="Times New Roman" w:cs="Times New Roman"/>
          <w:b/>
          <w:sz w:val="28"/>
          <w:szCs w:val="28"/>
        </w:rPr>
        <w:t>ПОЖАРЕ</w:t>
      </w:r>
    </w:p>
    <w:p w:rsidR="00122815" w:rsidRPr="00A07D79" w:rsidRDefault="00122815" w:rsidP="00CC66D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815" w:rsidRPr="00976B2D" w:rsidRDefault="00122815" w:rsidP="00CC66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07D79">
        <w:rPr>
          <w:rFonts w:ascii="Times New Roman" w:hAnsi="Times New Roman" w:cs="Times New Roman"/>
          <w:sz w:val="28"/>
          <w:szCs w:val="28"/>
        </w:rPr>
        <w:t xml:space="preserve">Здания (сооружения) должны оснащаться </w:t>
      </w:r>
      <w:r>
        <w:rPr>
          <w:rFonts w:ascii="Times New Roman" w:hAnsi="Times New Roman"/>
          <w:sz w:val="28"/>
          <w:szCs w:val="28"/>
        </w:rPr>
        <w:t>системами</w:t>
      </w:r>
      <w:r w:rsidRPr="0028657D">
        <w:rPr>
          <w:rFonts w:ascii="Times New Roman" w:hAnsi="Times New Roman"/>
          <w:sz w:val="28"/>
          <w:szCs w:val="28"/>
        </w:rPr>
        <w:t xml:space="preserve"> оповещения людей о пожаре и управления эвакуацией людей</w:t>
      </w:r>
      <w:r w:rsidRPr="00A07D79">
        <w:rPr>
          <w:rFonts w:ascii="Times New Roman" w:hAnsi="Times New Roman" w:cs="Times New Roman"/>
          <w:sz w:val="28"/>
          <w:szCs w:val="28"/>
        </w:rPr>
        <w:t xml:space="preserve"> соответствующего типа. Допускается использование более высокого типа </w:t>
      </w:r>
      <w:r w:rsidRPr="0028657D">
        <w:rPr>
          <w:rFonts w:ascii="Times New Roman" w:hAnsi="Times New Roman"/>
          <w:sz w:val="28"/>
          <w:szCs w:val="28"/>
        </w:rPr>
        <w:t>системы оповещения людей о пожаре и управления эвакуацией людей</w:t>
      </w:r>
      <w:r w:rsidRPr="00A07D79">
        <w:rPr>
          <w:rFonts w:ascii="Times New Roman" w:hAnsi="Times New Roman" w:cs="Times New Roman"/>
          <w:sz w:val="28"/>
          <w:szCs w:val="28"/>
        </w:rPr>
        <w:t xml:space="preserve"> для зданий (сооружений) при соблюдении условия обеспечения безопасной эвакуации людей.</w:t>
      </w:r>
    </w:p>
    <w:p w:rsidR="00122815" w:rsidRPr="00A07D79" w:rsidRDefault="00122815" w:rsidP="00CC66D5">
      <w:pPr>
        <w:pStyle w:val="NoSpacing"/>
        <w:jc w:val="both"/>
        <w:rPr>
          <w:noProof/>
          <w:szCs w:val="28"/>
        </w:rPr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2"/>
        <w:gridCol w:w="1418"/>
        <w:gridCol w:w="1015"/>
        <w:gridCol w:w="328"/>
        <w:gridCol w:w="266"/>
        <w:gridCol w:w="284"/>
        <w:gridCol w:w="365"/>
        <w:gridCol w:w="344"/>
        <w:gridCol w:w="3635"/>
      </w:tblGrid>
      <w:tr w:rsidR="00122815" w:rsidRPr="00B05734" w:rsidTr="00B05734">
        <w:trPr>
          <w:trHeight w:val="322"/>
        </w:trPr>
        <w:tc>
          <w:tcPr>
            <w:tcW w:w="2802" w:type="dxa"/>
            <w:vMerge w:val="restart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Здания (наименование нормативного показ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теля)</w:t>
            </w:r>
          </w:p>
        </w:tc>
        <w:tc>
          <w:tcPr>
            <w:tcW w:w="1418" w:type="dxa"/>
            <w:vMerge w:val="restart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Значение нормати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ного пок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зателя</w:t>
            </w:r>
          </w:p>
        </w:tc>
        <w:tc>
          <w:tcPr>
            <w:tcW w:w="1015" w:type="dxa"/>
            <w:vMerge w:val="restart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бол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шее число этажей</w:t>
            </w:r>
          </w:p>
        </w:tc>
        <w:tc>
          <w:tcPr>
            <w:tcW w:w="1587" w:type="dxa"/>
            <w:gridSpan w:val="5"/>
            <w:vMerge w:val="restart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Тип СОУЭ</w:t>
            </w:r>
          </w:p>
        </w:tc>
        <w:tc>
          <w:tcPr>
            <w:tcW w:w="3635" w:type="dxa"/>
            <w:vMerge w:val="restart"/>
          </w:tcPr>
          <w:p w:rsidR="00122815" w:rsidRPr="00B05734" w:rsidRDefault="00122815" w:rsidP="00B05734">
            <w:pPr>
              <w:pStyle w:val="ConsPlusNormal"/>
              <w:spacing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122815" w:rsidRPr="00B05734" w:rsidTr="00B05734">
        <w:trPr>
          <w:trHeight w:val="322"/>
        </w:trPr>
        <w:tc>
          <w:tcPr>
            <w:tcW w:w="2802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7" w:type="dxa"/>
            <w:gridSpan w:val="5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2815" w:rsidRPr="00B05734" w:rsidTr="00B05734">
        <w:tc>
          <w:tcPr>
            <w:tcW w:w="2802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8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6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84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6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44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35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2815" w:rsidRPr="00B05734" w:rsidTr="00B05734">
        <w:tc>
          <w:tcPr>
            <w:tcW w:w="2802" w:type="dxa"/>
            <w:vMerge w:val="restart"/>
          </w:tcPr>
          <w:p w:rsidR="00122815" w:rsidRPr="00B05734" w:rsidRDefault="00122815" w:rsidP="00B05734">
            <w:pPr>
              <w:pStyle w:val="ConsPlusNormal"/>
              <w:tabs>
                <w:tab w:val="left" w:pos="284"/>
              </w:tabs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Детские дошкольные образовательные у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 xml:space="preserve">реждения (число мест)    </w:t>
            </w:r>
          </w:p>
        </w:tc>
        <w:tc>
          <w:tcPr>
            <w:tcW w:w="1418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До 100</w:t>
            </w:r>
          </w:p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8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66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vMerge w:val="restart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В дошкольных учреждениях при применении 3-го типа СОУЭ и выше оповещаются только работники учреждений при помощи специального текста оповещения. Такой текст не  должен содержать слов, способных вызвать п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 xml:space="preserve">нику                 </w:t>
            </w:r>
          </w:p>
        </w:tc>
      </w:tr>
      <w:tr w:rsidR="00122815" w:rsidRPr="00B05734" w:rsidTr="00B05734">
        <w:tc>
          <w:tcPr>
            <w:tcW w:w="2802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100 - 150</w:t>
            </w:r>
          </w:p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8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84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2815" w:rsidRPr="00B05734" w:rsidTr="00B05734">
        <w:tc>
          <w:tcPr>
            <w:tcW w:w="2802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151 - 350</w:t>
            </w:r>
          </w:p>
        </w:tc>
        <w:tc>
          <w:tcPr>
            <w:tcW w:w="101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8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6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2815" w:rsidRPr="00B05734" w:rsidTr="00B05734">
        <w:tc>
          <w:tcPr>
            <w:tcW w:w="2802" w:type="dxa"/>
            <w:vMerge w:val="restart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Спальные корпуса о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разовательных учре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дений интернатного типа и детских учре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 xml:space="preserve">дений (число мест в здании) </w:t>
            </w:r>
          </w:p>
        </w:tc>
        <w:tc>
          <w:tcPr>
            <w:tcW w:w="1418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До 100</w:t>
            </w:r>
          </w:p>
        </w:tc>
        <w:tc>
          <w:tcPr>
            <w:tcW w:w="1015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8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66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2815" w:rsidRPr="00B05734" w:rsidTr="00B05734">
        <w:tc>
          <w:tcPr>
            <w:tcW w:w="2802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101 - 200</w:t>
            </w:r>
          </w:p>
        </w:tc>
        <w:tc>
          <w:tcPr>
            <w:tcW w:w="1015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8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84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2815" w:rsidRPr="00B05734" w:rsidTr="00B05734">
        <w:tc>
          <w:tcPr>
            <w:tcW w:w="2802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Более 200</w:t>
            </w:r>
          </w:p>
        </w:tc>
        <w:tc>
          <w:tcPr>
            <w:tcW w:w="101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8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6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2815" w:rsidRPr="00B05734" w:rsidTr="00B05734">
        <w:tc>
          <w:tcPr>
            <w:tcW w:w="2802" w:type="dxa"/>
            <w:vMerge w:val="restart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Общеобразовательные учреждения, образов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тельные учреждения дополнительного о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разования детей, обр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зовательные учрежд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ния  начального пр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фессионального и  среднего професси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нального образования (число мест)</w:t>
            </w:r>
          </w:p>
        </w:tc>
        <w:tc>
          <w:tcPr>
            <w:tcW w:w="1418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До 270</w:t>
            </w:r>
          </w:p>
        </w:tc>
        <w:tc>
          <w:tcPr>
            <w:tcW w:w="1015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8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66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2815" w:rsidRPr="00B05734" w:rsidTr="00B05734">
        <w:tc>
          <w:tcPr>
            <w:tcW w:w="2802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270 - 350</w:t>
            </w:r>
          </w:p>
        </w:tc>
        <w:tc>
          <w:tcPr>
            <w:tcW w:w="1015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8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84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2815" w:rsidRPr="00B05734" w:rsidTr="00B05734">
        <w:tc>
          <w:tcPr>
            <w:tcW w:w="2802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351 - 1600</w:t>
            </w:r>
          </w:p>
        </w:tc>
        <w:tc>
          <w:tcPr>
            <w:tcW w:w="1015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8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65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2815" w:rsidRPr="00B05734" w:rsidTr="00B05734">
        <w:tc>
          <w:tcPr>
            <w:tcW w:w="2802" w:type="dxa"/>
            <w:vMerge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Более 1600</w:t>
            </w:r>
          </w:p>
        </w:tc>
        <w:tc>
          <w:tcPr>
            <w:tcW w:w="101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Более 3</w:t>
            </w:r>
          </w:p>
        </w:tc>
        <w:tc>
          <w:tcPr>
            <w:tcW w:w="328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44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05734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635" w:type="dxa"/>
          </w:tcPr>
          <w:p w:rsidR="00122815" w:rsidRPr="00B05734" w:rsidRDefault="00122815" w:rsidP="00B05734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22815" w:rsidRDefault="00122815" w:rsidP="00CC66D5">
      <w:pPr>
        <w:pStyle w:val="ConsPlusNormal"/>
        <w:ind w:firstLine="540"/>
        <w:jc w:val="both"/>
      </w:pPr>
    </w:p>
    <w:p w:rsidR="00122815" w:rsidRDefault="00122815" w:rsidP="00CC66D5">
      <w:pPr>
        <w:pStyle w:val="ConsPlusNormal"/>
        <w:ind w:firstLine="540"/>
        <w:jc w:val="both"/>
      </w:pPr>
    </w:p>
    <w:p w:rsidR="00122815" w:rsidRDefault="00122815" w:rsidP="00CC66D5">
      <w:pPr>
        <w:pStyle w:val="ConsPlusNormal"/>
        <w:ind w:firstLine="540"/>
        <w:jc w:val="both"/>
      </w:pPr>
    </w:p>
    <w:p w:rsidR="00122815" w:rsidRDefault="00122815" w:rsidP="00CC66D5">
      <w:pPr>
        <w:pStyle w:val="ConsPlusNormal"/>
        <w:ind w:firstLine="540"/>
        <w:jc w:val="both"/>
      </w:pPr>
    </w:p>
    <w:p w:rsidR="00122815" w:rsidRDefault="00122815" w:rsidP="00CC66D5">
      <w:pPr>
        <w:pStyle w:val="ConsPlusNormal"/>
        <w:ind w:firstLine="540"/>
        <w:jc w:val="both"/>
      </w:pPr>
    </w:p>
    <w:p w:rsidR="00122815" w:rsidRDefault="00122815" w:rsidP="00CC66D5">
      <w:pPr>
        <w:pStyle w:val="ConsPlusNormal"/>
        <w:ind w:firstLine="540"/>
        <w:jc w:val="both"/>
      </w:pPr>
    </w:p>
    <w:p w:rsidR="00122815" w:rsidRDefault="00122815" w:rsidP="00CC66D5">
      <w:pPr>
        <w:pStyle w:val="ConsPlusNormal"/>
        <w:ind w:firstLine="540"/>
        <w:jc w:val="both"/>
      </w:pPr>
    </w:p>
    <w:p w:rsidR="00122815" w:rsidRDefault="00122815" w:rsidP="00CC66D5">
      <w:pPr>
        <w:pStyle w:val="ConsPlusNormal"/>
        <w:ind w:firstLine="540"/>
        <w:jc w:val="both"/>
      </w:pPr>
    </w:p>
    <w:p w:rsidR="00122815" w:rsidRDefault="00122815" w:rsidP="00CC66D5">
      <w:pPr>
        <w:pStyle w:val="ConsPlusNormal"/>
        <w:ind w:firstLine="540"/>
        <w:jc w:val="both"/>
      </w:pPr>
    </w:p>
    <w:p w:rsidR="00122815" w:rsidRDefault="00122815" w:rsidP="00CC66D5">
      <w:pPr>
        <w:pStyle w:val="ConsPlusNormal"/>
        <w:ind w:firstLine="540"/>
        <w:jc w:val="both"/>
      </w:pPr>
    </w:p>
    <w:p w:rsidR="00122815" w:rsidRDefault="00122815" w:rsidP="00CC66D5">
      <w:pPr>
        <w:pStyle w:val="ConsPlusNormal"/>
        <w:ind w:firstLine="540"/>
        <w:jc w:val="both"/>
      </w:pPr>
    </w:p>
    <w:p w:rsidR="00122815" w:rsidRDefault="00122815" w:rsidP="00CC66D5">
      <w:pPr>
        <w:pStyle w:val="ConsPlusNormal"/>
        <w:ind w:firstLine="540"/>
        <w:jc w:val="both"/>
      </w:pPr>
    </w:p>
    <w:p w:rsidR="00122815" w:rsidRDefault="00122815" w:rsidP="00CC66D5">
      <w:pPr>
        <w:pStyle w:val="ConsPlusNormal"/>
        <w:ind w:firstLine="540"/>
        <w:jc w:val="both"/>
      </w:pPr>
    </w:p>
    <w:p w:rsidR="00122815" w:rsidRDefault="00122815" w:rsidP="00CC66D5">
      <w:pPr>
        <w:pStyle w:val="ConsPlusNormal"/>
        <w:ind w:firstLine="540"/>
        <w:jc w:val="both"/>
      </w:pPr>
    </w:p>
    <w:p w:rsidR="00122815" w:rsidRDefault="00122815" w:rsidP="00CC66D5">
      <w:pPr>
        <w:pStyle w:val="ConsPlusNormal"/>
        <w:ind w:firstLine="540"/>
        <w:jc w:val="both"/>
      </w:pPr>
    </w:p>
    <w:p w:rsidR="00122815" w:rsidRPr="00F14371" w:rsidRDefault="00122815" w:rsidP="00F14371">
      <w:pPr>
        <w:pStyle w:val="NoSpacing"/>
        <w:ind w:firstLine="709"/>
        <w:jc w:val="both"/>
        <w:rPr>
          <w:szCs w:val="28"/>
        </w:rPr>
      </w:pPr>
      <w:r w:rsidRPr="00B75705">
        <w:rPr>
          <w:noProof/>
          <w:lang w:eastAsia="ru-RU"/>
        </w:rPr>
        <w:pict>
          <v:shape id="Рисунок 3" o:spid="_x0000_i1062" type="#_x0000_t75" style="width:522pt;height:728.25pt;visibility:visible">
            <v:imagedata r:id="rId50" o:title=""/>
          </v:shape>
        </w:pict>
      </w:r>
    </w:p>
    <w:sectPr w:rsidR="00122815" w:rsidRPr="00F14371" w:rsidSect="00FB3E2B">
      <w:pgSz w:w="11905" w:h="16838"/>
      <w:pgMar w:top="1134" w:right="567" w:bottom="851" w:left="851" w:header="567" w:footer="227" w:gutter="0"/>
      <w:cols w:space="720"/>
      <w:noEndnote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2815" w:rsidRDefault="00122815" w:rsidP="00B82D9F">
      <w:r>
        <w:separator/>
      </w:r>
    </w:p>
  </w:endnote>
  <w:endnote w:type="continuationSeparator" w:id="1">
    <w:p w:rsidR="00122815" w:rsidRDefault="00122815" w:rsidP="00B82D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2815" w:rsidRDefault="00122815" w:rsidP="00B82D9F">
      <w:r>
        <w:separator/>
      </w:r>
    </w:p>
  </w:footnote>
  <w:footnote w:type="continuationSeparator" w:id="1">
    <w:p w:rsidR="00122815" w:rsidRDefault="00122815" w:rsidP="00B82D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815" w:rsidRPr="00340CC8" w:rsidRDefault="00122815" w:rsidP="00340CC8">
    <w:pPr>
      <w:pStyle w:val="Header"/>
      <w:rPr>
        <w:sz w:val="24"/>
        <w:szCs w:val="24"/>
      </w:rPr>
    </w:pPr>
    <w:r w:rsidRPr="006646CD">
      <w:rPr>
        <w:sz w:val="24"/>
        <w:szCs w:val="24"/>
      </w:rPr>
      <w:fldChar w:fldCharType="begin"/>
    </w:r>
    <w:r w:rsidRPr="006646CD">
      <w:rPr>
        <w:sz w:val="24"/>
        <w:szCs w:val="24"/>
      </w:rPr>
      <w:instrText>PAGE   \* MERGEFORMAT</w:instrText>
    </w:r>
    <w:r w:rsidRPr="006646CD">
      <w:rPr>
        <w:sz w:val="24"/>
        <w:szCs w:val="24"/>
      </w:rPr>
      <w:fldChar w:fldCharType="separate"/>
    </w:r>
    <w:r>
      <w:rPr>
        <w:noProof/>
        <w:sz w:val="24"/>
        <w:szCs w:val="24"/>
      </w:rPr>
      <w:t>53</w:t>
    </w:r>
    <w:r w:rsidRPr="006646CD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D06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2A92666E"/>
    <w:multiLevelType w:val="multilevel"/>
    <w:tmpl w:val="ED2C4A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2">
    <w:nsid w:val="32D30AA3"/>
    <w:multiLevelType w:val="hybridMultilevel"/>
    <w:tmpl w:val="70B43DC0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4862"/>
    <w:rsid w:val="00002201"/>
    <w:rsid w:val="00003BE8"/>
    <w:rsid w:val="00004E53"/>
    <w:rsid w:val="00006F7E"/>
    <w:rsid w:val="000077F7"/>
    <w:rsid w:val="000117D8"/>
    <w:rsid w:val="000127F6"/>
    <w:rsid w:val="000132EC"/>
    <w:rsid w:val="00013EB8"/>
    <w:rsid w:val="00014B60"/>
    <w:rsid w:val="000153C1"/>
    <w:rsid w:val="0001629D"/>
    <w:rsid w:val="000237B9"/>
    <w:rsid w:val="00023DB9"/>
    <w:rsid w:val="00024FFE"/>
    <w:rsid w:val="00034739"/>
    <w:rsid w:val="000414C7"/>
    <w:rsid w:val="00051825"/>
    <w:rsid w:val="00052501"/>
    <w:rsid w:val="00063AE4"/>
    <w:rsid w:val="00065E2B"/>
    <w:rsid w:val="00067FE0"/>
    <w:rsid w:val="00073616"/>
    <w:rsid w:val="00076D48"/>
    <w:rsid w:val="00077509"/>
    <w:rsid w:val="000807E3"/>
    <w:rsid w:val="00083A4D"/>
    <w:rsid w:val="00084315"/>
    <w:rsid w:val="00084898"/>
    <w:rsid w:val="000854B3"/>
    <w:rsid w:val="000872CF"/>
    <w:rsid w:val="0009484D"/>
    <w:rsid w:val="00094B1F"/>
    <w:rsid w:val="0009569E"/>
    <w:rsid w:val="000966AB"/>
    <w:rsid w:val="000A0165"/>
    <w:rsid w:val="000A1098"/>
    <w:rsid w:val="000A23DE"/>
    <w:rsid w:val="000A3066"/>
    <w:rsid w:val="000A40CF"/>
    <w:rsid w:val="000A56E9"/>
    <w:rsid w:val="000A5AAA"/>
    <w:rsid w:val="000B0C43"/>
    <w:rsid w:val="000B4CB7"/>
    <w:rsid w:val="000B5014"/>
    <w:rsid w:val="000B5DF8"/>
    <w:rsid w:val="000B5FB7"/>
    <w:rsid w:val="000B7226"/>
    <w:rsid w:val="000B7E3A"/>
    <w:rsid w:val="000C2461"/>
    <w:rsid w:val="000C406C"/>
    <w:rsid w:val="000D1906"/>
    <w:rsid w:val="000D4B5C"/>
    <w:rsid w:val="000D5B9A"/>
    <w:rsid w:val="000D6ABF"/>
    <w:rsid w:val="000E4B32"/>
    <w:rsid w:val="000E6B2D"/>
    <w:rsid w:val="000E7EAE"/>
    <w:rsid w:val="000F11C8"/>
    <w:rsid w:val="000F2A5E"/>
    <w:rsid w:val="000F4360"/>
    <w:rsid w:val="000F6793"/>
    <w:rsid w:val="00100150"/>
    <w:rsid w:val="001036C4"/>
    <w:rsid w:val="001050CB"/>
    <w:rsid w:val="001057B0"/>
    <w:rsid w:val="00110078"/>
    <w:rsid w:val="0011116C"/>
    <w:rsid w:val="00112685"/>
    <w:rsid w:val="001134A7"/>
    <w:rsid w:val="001145D3"/>
    <w:rsid w:val="00116B3E"/>
    <w:rsid w:val="0012069E"/>
    <w:rsid w:val="0012109C"/>
    <w:rsid w:val="00121D5F"/>
    <w:rsid w:val="00122815"/>
    <w:rsid w:val="00124C74"/>
    <w:rsid w:val="00127D41"/>
    <w:rsid w:val="00133D12"/>
    <w:rsid w:val="001413C6"/>
    <w:rsid w:val="00146E4E"/>
    <w:rsid w:val="0015458A"/>
    <w:rsid w:val="001568F3"/>
    <w:rsid w:val="00157A70"/>
    <w:rsid w:val="00161328"/>
    <w:rsid w:val="0016150A"/>
    <w:rsid w:val="00163E1B"/>
    <w:rsid w:val="0016531F"/>
    <w:rsid w:val="001658CE"/>
    <w:rsid w:val="00165C8D"/>
    <w:rsid w:val="0016733D"/>
    <w:rsid w:val="00171FF0"/>
    <w:rsid w:val="001736B8"/>
    <w:rsid w:val="0017454C"/>
    <w:rsid w:val="00174A20"/>
    <w:rsid w:val="001751BC"/>
    <w:rsid w:val="00175ACE"/>
    <w:rsid w:val="00175E4F"/>
    <w:rsid w:val="001822F9"/>
    <w:rsid w:val="00182391"/>
    <w:rsid w:val="00183092"/>
    <w:rsid w:val="00187261"/>
    <w:rsid w:val="001941DE"/>
    <w:rsid w:val="001A2C47"/>
    <w:rsid w:val="001A4286"/>
    <w:rsid w:val="001A525F"/>
    <w:rsid w:val="001A6530"/>
    <w:rsid w:val="001A7715"/>
    <w:rsid w:val="001B22C7"/>
    <w:rsid w:val="001C054D"/>
    <w:rsid w:val="001C4F7A"/>
    <w:rsid w:val="001C5342"/>
    <w:rsid w:val="001C639B"/>
    <w:rsid w:val="001C78A3"/>
    <w:rsid w:val="001D238A"/>
    <w:rsid w:val="001D26C9"/>
    <w:rsid w:val="001D4352"/>
    <w:rsid w:val="001D652B"/>
    <w:rsid w:val="001E0240"/>
    <w:rsid w:val="001E351F"/>
    <w:rsid w:val="001E5E96"/>
    <w:rsid w:val="001E6171"/>
    <w:rsid w:val="001E690B"/>
    <w:rsid w:val="001E7138"/>
    <w:rsid w:val="001F00D3"/>
    <w:rsid w:val="001F0109"/>
    <w:rsid w:val="001F1345"/>
    <w:rsid w:val="001F270C"/>
    <w:rsid w:val="001F3BB7"/>
    <w:rsid w:val="001F4821"/>
    <w:rsid w:val="001F7E99"/>
    <w:rsid w:val="002052FD"/>
    <w:rsid w:val="00206671"/>
    <w:rsid w:val="002079BC"/>
    <w:rsid w:val="002168CE"/>
    <w:rsid w:val="00221506"/>
    <w:rsid w:val="00221E98"/>
    <w:rsid w:val="00222849"/>
    <w:rsid w:val="002245BA"/>
    <w:rsid w:val="00226E5F"/>
    <w:rsid w:val="00232018"/>
    <w:rsid w:val="00232751"/>
    <w:rsid w:val="00233B37"/>
    <w:rsid w:val="002347E1"/>
    <w:rsid w:val="002354FF"/>
    <w:rsid w:val="00235FE2"/>
    <w:rsid w:val="00240258"/>
    <w:rsid w:val="00242750"/>
    <w:rsid w:val="00244E01"/>
    <w:rsid w:val="002465A6"/>
    <w:rsid w:val="002528EB"/>
    <w:rsid w:val="00254AF4"/>
    <w:rsid w:val="00262761"/>
    <w:rsid w:val="002636C3"/>
    <w:rsid w:val="00266BD8"/>
    <w:rsid w:val="00270006"/>
    <w:rsid w:val="002715ED"/>
    <w:rsid w:val="00272D47"/>
    <w:rsid w:val="00275DE4"/>
    <w:rsid w:val="00280A48"/>
    <w:rsid w:val="00281705"/>
    <w:rsid w:val="0028515B"/>
    <w:rsid w:val="00285726"/>
    <w:rsid w:val="0028657D"/>
    <w:rsid w:val="00287F97"/>
    <w:rsid w:val="00292009"/>
    <w:rsid w:val="00293959"/>
    <w:rsid w:val="00293AEE"/>
    <w:rsid w:val="00293F0A"/>
    <w:rsid w:val="002A14FD"/>
    <w:rsid w:val="002A1EA6"/>
    <w:rsid w:val="002A4EEE"/>
    <w:rsid w:val="002B1D04"/>
    <w:rsid w:val="002B3506"/>
    <w:rsid w:val="002B6D3A"/>
    <w:rsid w:val="002B7AA2"/>
    <w:rsid w:val="002B7D4D"/>
    <w:rsid w:val="002C46F7"/>
    <w:rsid w:val="002C6253"/>
    <w:rsid w:val="002C7FBC"/>
    <w:rsid w:val="002D04C3"/>
    <w:rsid w:val="002D24C2"/>
    <w:rsid w:val="002D31D5"/>
    <w:rsid w:val="002D629B"/>
    <w:rsid w:val="002D7499"/>
    <w:rsid w:val="002E0FA1"/>
    <w:rsid w:val="002E2463"/>
    <w:rsid w:val="002E31CA"/>
    <w:rsid w:val="002E6631"/>
    <w:rsid w:val="002F05F1"/>
    <w:rsid w:val="002F1C40"/>
    <w:rsid w:val="002F4620"/>
    <w:rsid w:val="002F4E76"/>
    <w:rsid w:val="002F5937"/>
    <w:rsid w:val="002F6D48"/>
    <w:rsid w:val="003038F0"/>
    <w:rsid w:val="003042FE"/>
    <w:rsid w:val="0030444A"/>
    <w:rsid w:val="0030487D"/>
    <w:rsid w:val="003055C6"/>
    <w:rsid w:val="0031131F"/>
    <w:rsid w:val="00312EE5"/>
    <w:rsid w:val="0031363B"/>
    <w:rsid w:val="00313808"/>
    <w:rsid w:val="0031507D"/>
    <w:rsid w:val="00315168"/>
    <w:rsid w:val="00316B8E"/>
    <w:rsid w:val="00317677"/>
    <w:rsid w:val="003177DD"/>
    <w:rsid w:val="0032080B"/>
    <w:rsid w:val="003222E0"/>
    <w:rsid w:val="003260E8"/>
    <w:rsid w:val="003319CE"/>
    <w:rsid w:val="003365CE"/>
    <w:rsid w:val="00340CC8"/>
    <w:rsid w:val="00342213"/>
    <w:rsid w:val="003442D6"/>
    <w:rsid w:val="00344BC2"/>
    <w:rsid w:val="00345771"/>
    <w:rsid w:val="0035023C"/>
    <w:rsid w:val="00350B61"/>
    <w:rsid w:val="003525F8"/>
    <w:rsid w:val="00353012"/>
    <w:rsid w:val="00353671"/>
    <w:rsid w:val="003563B3"/>
    <w:rsid w:val="00361825"/>
    <w:rsid w:val="00363303"/>
    <w:rsid w:val="00363F4D"/>
    <w:rsid w:val="00364457"/>
    <w:rsid w:val="00364EAF"/>
    <w:rsid w:val="0036693E"/>
    <w:rsid w:val="00366FFB"/>
    <w:rsid w:val="00371D5F"/>
    <w:rsid w:val="00373290"/>
    <w:rsid w:val="00373F9D"/>
    <w:rsid w:val="00376572"/>
    <w:rsid w:val="00380FCD"/>
    <w:rsid w:val="003843E2"/>
    <w:rsid w:val="0038479C"/>
    <w:rsid w:val="00385510"/>
    <w:rsid w:val="00385C3A"/>
    <w:rsid w:val="00386723"/>
    <w:rsid w:val="00386C20"/>
    <w:rsid w:val="00387AF8"/>
    <w:rsid w:val="003934D8"/>
    <w:rsid w:val="00393C32"/>
    <w:rsid w:val="003A208A"/>
    <w:rsid w:val="003A3813"/>
    <w:rsid w:val="003A68EF"/>
    <w:rsid w:val="003B0BFC"/>
    <w:rsid w:val="003B5C12"/>
    <w:rsid w:val="003B6E83"/>
    <w:rsid w:val="003B7244"/>
    <w:rsid w:val="003B7EB9"/>
    <w:rsid w:val="003C0493"/>
    <w:rsid w:val="003C0A8A"/>
    <w:rsid w:val="003C1FCF"/>
    <w:rsid w:val="003C7044"/>
    <w:rsid w:val="003D09A3"/>
    <w:rsid w:val="003D78AF"/>
    <w:rsid w:val="003E393A"/>
    <w:rsid w:val="003E3D24"/>
    <w:rsid w:val="003E4D3C"/>
    <w:rsid w:val="003F007C"/>
    <w:rsid w:val="003F0C14"/>
    <w:rsid w:val="003F1C41"/>
    <w:rsid w:val="003F2164"/>
    <w:rsid w:val="003F3231"/>
    <w:rsid w:val="003F49D7"/>
    <w:rsid w:val="003F76AC"/>
    <w:rsid w:val="004005F6"/>
    <w:rsid w:val="00405870"/>
    <w:rsid w:val="00405B55"/>
    <w:rsid w:val="00411764"/>
    <w:rsid w:val="004127C0"/>
    <w:rsid w:val="00416650"/>
    <w:rsid w:val="00421C51"/>
    <w:rsid w:val="00422E98"/>
    <w:rsid w:val="004231E8"/>
    <w:rsid w:val="00423CC6"/>
    <w:rsid w:val="004257FA"/>
    <w:rsid w:val="00430A9D"/>
    <w:rsid w:val="00431C36"/>
    <w:rsid w:val="004321CC"/>
    <w:rsid w:val="00435B1B"/>
    <w:rsid w:val="0044230E"/>
    <w:rsid w:val="0044349B"/>
    <w:rsid w:val="004438E7"/>
    <w:rsid w:val="00443CBC"/>
    <w:rsid w:val="00444841"/>
    <w:rsid w:val="0044654A"/>
    <w:rsid w:val="00446F73"/>
    <w:rsid w:val="00450CBA"/>
    <w:rsid w:val="00451937"/>
    <w:rsid w:val="00457633"/>
    <w:rsid w:val="00462E84"/>
    <w:rsid w:val="00465D85"/>
    <w:rsid w:val="00466612"/>
    <w:rsid w:val="00470E03"/>
    <w:rsid w:val="00475808"/>
    <w:rsid w:val="004760FA"/>
    <w:rsid w:val="00480833"/>
    <w:rsid w:val="00484256"/>
    <w:rsid w:val="0048541D"/>
    <w:rsid w:val="004854F5"/>
    <w:rsid w:val="004869E3"/>
    <w:rsid w:val="00487C70"/>
    <w:rsid w:val="00492496"/>
    <w:rsid w:val="00493665"/>
    <w:rsid w:val="00494073"/>
    <w:rsid w:val="00494BF0"/>
    <w:rsid w:val="00497EF9"/>
    <w:rsid w:val="004A16AC"/>
    <w:rsid w:val="004A1B98"/>
    <w:rsid w:val="004A2B2C"/>
    <w:rsid w:val="004A5CDE"/>
    <w:rsid w:val="004A6B95"/>
    <w:rsid w:val="004B0865"/>
    <w:rsid w:val="004B08FD"/>
    <w:rsid w:val="004B10CA"/>
    <w:rsid w:val="004B68D5"/>
    <w:rsid w:val="004C1EE0"/>
    <w:rsid w:val="004C359E"/>
    <w:rsid w:val="004C3B46"/>
    <w:rsid w:val="004C615D"/>
    <w:rsid w:val="004C6506"/>
    <w:rsid w:val="004C6719"/>
    <w:rsid w:val="004C7A1F"/>
    <w:rsid w:val="004C7A50"/>
    <w:rsid w:val="004D3620"/>
    <w:rsid w:val="004D5C1C"/>
    <w:rsid w:val="004E0573"/>
    <w:rsid w:val="004E3CA5"/>
    <w:rsid w:val="004E7976"/>
    <w:rsid w:val="004E7C46"/>
    <w:rsid w:val="004E7CCA"/>
    <w:rsid w:val="004F448C"/>
    <w:rsid w:val="004F4F2A"/>
    <w:rsid w:val="004F6EDD"/>
    <w:rsid w:val="004F6F74"/>
    <w:rsid w:val="005061E8"/>
    <w:rsid w:val="00506437"/>
    <w:rsid w:val="00506568"/>
    <w:rsid w:val="005072E2"/>
    <w:rsid w:val="005101EF"/>
    <w:rsid w:val="0051024D"/>
    <w:rsid w:val="00512F65"/>
    <w:rsid w:val="0051464A"/>
    <w:rsid w:val="00515449"/>
    <w:rsid w:val="005173F1"/>
    <w:rsid w:val="0052353C"/>
    <w:rsid w:val="00526045"/>
    <w:rsid w:val="0052617E"/>
    <w:rsid w:val="0052717E"/>
    <w:rsid w:val="005275CF"/>
    <w:rsid w:val="005302DF"/>
    <w:rsid w:val="00531629"/>
    <w:rsid w:val="005332BD"/>
    <w:rsid w:val="00536813"/>
    <w:rsid w:val="00536A53"/>
    <w:rsid w:val="00537F01"/>
    <w:rsid w:val="005408E4"/>
    <w:rsid w:val="0054332F"/>
    <w:rsid w:val="00544792"/>
    <w:rsid w:val="00545400"/>
    <w:rsid w:val="0054561C"/>
    <w:rsid w:val="005464C4"/>
    <w:rsid w:val="00547223"/>
    <w:rsid w:val="0054730C"/>
    <w:rsid w:val="00550197"/>
    <w:rsid w:val="005548FA"/>
    <w:rsid w:val="00555546"/>
    <w:rsid w:val="00557019"/>
    <w:rsid w:val="00560C6D"/>
    <w:rsid w:val="005628F7"/>
    <w:rsid w:val="00563CA5"/>
    <w:rsid w:val="00573860"/>
    <w:rsid w:val="00574D65"/>
    <w:rsid w:val="005752F3"/>
    <w:rsid w:val="00582F60"/>
    <w:rsid w:val="00583DA4"/>
    <w:rsid w:val="005845EC"/>
    <w:rsid w:val="00587655"/>
    <w:rsid w:val="0059456F"/>
    <w:rsid w:val="00594AF8"/>
    <w:rsid w:val="00595E2B"/>
    <w:rsid w:val="00597595"/>
    <w:rsid w:val="005978E6"/>
    <w:rsid w:val="005A0F5D"/>
    <w:rsid w:val="005A1248"/>
    <w:rsid w:val="005A16F8"/>
    <w:rsid w:val="005A264B"/>
    <w:rsid w:val="005A3726"/>
    <w:rsid w:val="005A5B4C"/>
    <w:rsid w:val="005B1234"/>
    <w:rsid w:val="005B1275"/>
    <w:rsid w:val="005B1E43"/>
    <w:rsid w:val="005B446C"/>
    <w:rsid w:val="005C176A"/>
    <w:rsid w:val="005C221E"/>
    <w:rsid w:val="005C3FCB"/>
    <w:rsid w:val="005C613F"/>
    <w:rsid w:val="005C625C"/>
    <w:rsid w:val="005D05B8"/>
    <w:rsid w:val="005D4218"/>
    <w:rsid w:val="005E0B50"/>
    <w:rsid w:val="005E1B8D"/>
    <w:rsid w:val="005E36C2"/>
    <w:rsid w:val="005E57C3"/>
    <w:rsid w:val="005F4879"/>
    <w:rsid w:val="005F7DBE"/>
    <w:rsid w:val="006044AA"/>
    <w:rsid w:val="00605CAB"/>
    <w:rsid w:val="006074AF"/>
    <w:rsid w:val="006113F8"/>
    <w:rsid w:val="00611B62"/>
    <w:rsid w:val="00614F00"/>
    <w:rsid w:val="00616968"/>
    <w:rsid w:val="006224EA"/>
    <w:rsid w:val="00627019"/>
    <w:rsid w:val="00627643"/>
    <w:rsid w:val="00631A9E"/>
    <w:rsid w:val="00633811"/>
    <w:rsid w:val="006341B5"/>
    <w:rsid w:val="00637DA4"/>
    <w:rsid w:val="00640F8A"/>
    <w:rsid w:val="00643E84"/>
    <w:rsid w:val="00645598"/>
    <w:rsid w:val="00645B1C"/>
    <w:rsid w:val="00650323"/>
    <w:rsid w:val="00651857"/>
    <w:rsid w:val="0065262F"/>
    <w:rsid w:val="00652F27"/>
    <w:rsid w:val="00653457"/>
    <w:rsid w:val="00655A43"/>
    <w:rsid w:val="006564BF"/>
    <w:rsid w:val="00660B26"/>
    <w:rsid w:val="006646CD"/>
    <w:rsid w:val="006662DB"/>
    <w:rsid w:val="0066767F"/>
    <w:rsid w:val="00667F52"/>
    <w:rsid w:val="006705D7"/>
    <w:rsid w:val="00672171"/>
    <w:rsid w:val="0067245F"/>
    <w:rsid w:val="0067375D"/>
    <w:rsid w:val="00674191"/>
    <w:rsid w:val="006760BA"/>
    <w:rsid w:val="0068087A"/>
    <w:rsid w:val="00680C08"/>
    <w:rsid w:val="0068127B"/>
    <w:rsid w:val="00682305"/>
    <w:rsid w:val="00682859"/>
    <w:rsid w:val="00683374"/>
    <w:rsid w:val="006875E1"/>
    <w:rsid w:val="00694468"/>
    <w:rsid w:val="00695662"/>
    <w:rsid w:val="0069695C"/>
    <w:rsid w:val="00697965"/>
    <w:rsid w:val="00697F4E"/>
    <w:rsid w:val="006A0AA4"/>
    <w:rsid w:val="006A189D"/>
    <w:rsid w:val="006A2184"/>
    <w:rsid w:val="006A407B"/>
    <w:rsid w:val="006A44C8"/>
    <w:rsid w:val="006A5669"/>
    <w:rsid w:val="006B03C4"/>
    <w:rsid w:val="006B708F"/>
    <w:rsid w:val="006C0EC7"/>
    <w:rsid w:val="006C163F"/>
    <w:rsid w:val="006C1AA6"/>
    <w:rsid w:val="006C2586"/>
    <w:rsid w:val="006C34B8"/>
    <w:rsid w:val="006C390C"/>
    <w:rsid w:val="006C617A"/>
    <w:rsid w:val="006C7F6C"/>
    <w:rsid w:val="006D0678"/>
    <w:rsid w:val="006D0A61"/>
    <w:rsid w:val="006D1B4D"/>
    <w:rsid w:val="006D3B8A"/>
    <w:rsid w:val="006D41AD"/>
    <w:rsid w:val="006D446F"/>
    <w:rsid w:val="006D65ED"/>
    <w:rsid w:val="006D6FFC"/>
    <w:rsid w:val="006E0340"/>
    <w:rsid w:val="006E3958"/>
    <w:rsid w:val="006F0F41"/>
    <w:rsid w:val="006F432C"/>
    <w:rsid w:val="006F52C4"/>
    <w:rsid w:val="006F6E64"/>
    <w:rsid w:val="007001E1"/>
    <w:rsid w:val="007003EC"/>
    <w:rsid w:val="00701CB4"/>
    <w:rsid w:val="007038C4"/>
    <w:rsid w:val="00704065"/>
    <w:rsid w:val="007075F0"/>
    <w:rsid w:val="00707767"/>
    <w:rsid w:val="007113AC"/>
    <w:rsid w:val="00721331"/>
    <w:rsid w:val="00724FF8"/>
    <w:rsid w:val="00725C4D"/>
    <w:rsid w:val="007323C2"/>
    <w:rsid w:val="0073259E"/>
    <w:rsid w:val="007329CE"/>
    <w:rsid w:val="00734914"/>
    <w:rsid w:val="00735074"/>
    <w:rsid w:val="00742433"/>
    <w:rsid w:val="0074344E"/>
    <w:rsid w:val="00745CCE"/>
    <w:rsid w:val="00745ED1"/>
    <w:rsid w:val="00750154"/>
    <w:rsid w:val="007504A4"/>
    <w:rsid w:val="007511F9"/>
    <w:rsid w:val="00751E9F"/>
    <w:rsid w:val="00752E88"/>
    <w:rsid w:val="00754704"/>
    <w:rsid w:val="0075674F"/>
    <w:rsid w:val="0076004A"/>
    <w:rsid w:val="00760A87"/>
    <w:rsid w:val="00761918"/>
    <w:rsid w:val="00762E0A"/>
    <w:rsid w:val="00763D8D"/>
    <w:rsid w:val="00764432"/>
    <w:rsid w:val="00767299"/>
    <w:rsid w:val="00767F1E"/>
    <w:rsid w:val="00770992"/>
    <w:rsid w:val="00772E03"/>
    <w:rsid w:val="0077717B"/>
    <w:rsid w:val="007801F9"/>
    <w:rsid w:val="00783ACF"/>
    <w:rsid w:val="00784134"/>
    <w:rsid w:val="00792464"/>
    <w:rsid w:val="00793DD3"/>
    <w:rsid w:val="0079518D"/>
    <w:rsid w:val="00797ADA"/>
    <w:rsid w:val="007A1FB8"/>
    <w:rsid w:val="007A36AB"/>
    <w:rsid w:val="007A4A8F"/>
    <w:rsid w:val="007A5865"/>
    <w:rsid w:val="007B08D3"/>
    <w:rsid w:val="007B3CAB"/>
    <w:rsid w:val="007B4AEB"/>
    <w:rsid w:val="007B4D56"/>
    <w:rsid w:val="007B51AC"/>
    <w:rsid w:val="007B5BE7"/>
    <w:rsid w:val="007C3EF1"/>
    <w:rsid w:val="007C5677"/>
    <w:rsid w:val="007C6E1C"/>
    <w:rsid w:val="007C7B5E"/>
    <w:rsid w:val="007D0704"/>
    <w:rsid w:val="007D33E2"/>
    <w:rsid w:val="007D39C8"/>
    <w:rsid w:val="007D41B3"/>
    <w:rsid w:val="007D750E"/>
    <w:rsid w:val="007E0496"/>
    <w:rsid w:val="007E0510"/>
    <w:rsid w:val="007E1CCA"/>
    <w:rsid w:val="007E419F"/>
    <w:rsid w:val="007E4AB8"/>
    <w:rsid w:val="007E5276"/>
    <w:rsid w:val="007E56B8"/>
    <w:rsid w:val="007F2B2F"/>
    <w:rsid w:val="00800536"/>
    <w:rsid w:val="00800AE9"/>
    <w:rsid w:val="008039C1"/>
    <w:rsid w:val="00807576"/>
    <w:rsid w:val="00810BF9"/>
    <w:rsid w:val="0081277F"/>
    <w:rsid w:val="008222DE"/>
    <w:rsid w:val="00822463"/>
    <w:rsid w:val="00825729"/>
    <w:rsid w:val="00825C06"/>
    <w:rsid w:val="00826A6A"/>
    <w:rsid w:val="00827063"/>
    <w:rsid w:val="00840663"/>
    <w:rsid w:val="0084126E"/>
    <w:rsid w:val="008422D0"/>
    <w:rsid w:val="0084665E"/>
    <w:rsid w:val="008502B4"/>
    <w:rsid w:val="00853413"/>
    <w:rsid w:val="008554DD"/>
    <w:rsid w:val="00860AD7"/>
    <w:rsid w:val="00861F43"/>
    <w:rsid w:val="00862CB7"/>
    <w:rsid w:val="00864E72"/>
    <w:rsid w:val="0086532A"/>
    <w:rsid w:val="008658AA"/>
    <w:rsid w:val="00866155"/>
    <w:rsid w:val="008806F4"/>
    <w:rsid w:val="008810AB"/>
    <w:rsid w:val="00882DB5"/>
    <w:rsid w:val="00885F31"/>
    <w:rsid w:val="00886BD7"/>
    <w:rsid w:val="00887483"/>
    <w:rsid w:val="00893AF6"/>
    <w:rsid w:val="008A2ABA"/>
    <w:rsid w:val="008A2DE8"/>
    <w:rsid w:val="008B2F96"/>
    <w:rsid w:val="008B3637"/>
    <w:rsid w:val="008B5D77"/>
    <w:rsid w:val="008B63C6"/>
    <w:rsid w:val="008C0A90"/>
    <w:rsid w:val="008C0D68"/>
    <w:rsid w:val="008D1E77"/>
    <w:rsid w:val="008D2E7B"/>
    <w:rsid w:val="008D2EF5"/>
    <w:rsid w:val="008D7DD3"/>
    <w:rsid w:val="008E2862"/>
    <w:rsid w:val="008E555A"/>
    <w:rsid w:val="008E69CF"/>
    <w:rsid w:val="008E6CB5"/>
    <w:rsid w:val="008F3C60"/>
    <w:rsid w:val="008F70D4"/>
    <w:rsid w:val="009011CD"/>
    <w:rsid w:val="009046CB"/>
    <w:rsid w:val="0090704F"/>
    <w:rsid w:val="0091201E"/>
    <w:rsid w:val="009126FF"/>
    <w:rsid w:val="0091327C"/>
    <w:rsid w:val="009177E7"/>
    <w:rsid w:val="00922B13"/>
    <w:rsid w:val="00930D00"/>
    <w:rsid w:val="009314AF"/>
    <w:rsid w:val="0093360C"/>
    <w:rsid w:val="00936214"/>
    <w:rsid w:val="00940CBE"/>
    <w:rsid w:val="00941422"/>
    <w:rsid w:val="009416EF"/>
    <w:rsid w:val="009449FB"/>
    <w:rsid w:val="0094570C"/>
    <w:rsid w:val="0095371F"/>
    <w:rsid w:val="00953A2E"/>
    <w:rsid w:val="00954710"/>
    <w:rsid w:val="00960324"/>
    <w:rsid w:val="00960632"/>
    <w:rsid w:val="009606F4"/>
    <w:rsid w:val="00960786"/>
    <w:rsid w:val="009650EC"/>
    <w:rsid w:val="00966771"/>
    <w:rsid w:val="00967F23"/>
    <w:rsid w:val="00970965"/>
    <w:rsid w:val="00971A31"/>
    <w:rsid w:val="00973B37"/>
    <w:rsid w:val="00976B2D"/>
    <w:rsid w:val="00976F90"/>
    <w:rsid w:val="0097731C"/>
    <w:rsid w:val="0098113C"/>
    <w:rsid w:val="00981201"/>
    <w:rsid w:val="00985EB2"/>
    <w:rsid w:val="00986CF2"/>
    <w:rsid w:val="009907AB"/>
    <w:rsid w:val="009A4A44"/>
    <w:rsid w:val="009A4F7A"/>
    <w:rsid w:val="009B2C12"/>
    <w:rsid w:val="009B3B39"/>
    <w:rsid w:val="009B4447"/>
    <w:rsid w:val="009B531E"/>
    <w:rsid w:val="009B5629"/>
    <w:rsid w:val="009C23FC"/>
    <w:rsid w:val="009C273E"/>
    <w:rsid w:val="009C53C2"/>
    <w:rsid w:val="009C6BBC"/>
    <w:rsid w:val="009D09EB"/>
    <w:rsid w:val="009D0C58"/>
    <w:rsid w:val="009D2104"/>
    <w:rsid w:val="009D2972"/>
    <w:rsid w:val="009D79DB"/>
    <w:rsid w:val="009D7CF2"/>
    <w:rsid w:val="009E1121"/>
    <w:rsid w:val="009E5D2D"/>
    <w:rsid w:val="009E6495"/>
    <w:rsid w:val="009E65E3"/>
    <w:rsid w:val="009E6D9B"/>
    <w:rsid w:val="009E7169"/>
    <w:rsid w:val="009F09C4"/>
    <w:rsid w:val="009F2A9F"/>
    <w:rsid w:val="009F2E1F"/>
    <w:rsid w:val="009F6997"/>
    <w:rsid w:val="009F760A"/>
    <w:rsid w:val="00A003A5"/>
    <w:rsid w:val="00A042A3"/>
    <w:rsid w:val="00A04926"/>
    <w:rsid w:val="00A04C3D"/>
    <w:rsid w:val="00A07D79"/>
    <w:rsid w:val="00A07EB3"/>
    <w:rsid w:val="00A124CB"/>
    <w:rsid w:val="00A12751"/>
    <w:rsid w:val="00A12F2B"/>
    <w:rsid w:val="00A13771"/>
    <w:rsid w:val="00A13C1F"/>
    <w:rsid w:val="00A13DD1"/>
    <w:rsid w:val="00A14421"/>
    <w:rsid w:val="00A21ED8"/>
    <w:rsid w:val="00A2217B"/>
    <w:rsid w:val="00A24342"/>
    <w:rsid w:val="00A25A0B"/>
    <w:rsid w:val="00A26853"/>
    <w:rsid w:val="00A34461"/>
    <w:rsid w:val="00A41375"/>
    <w:rsid w:val="00A4257C"/>
    <w:rsid w:val="00A4350E"/>
    <w:rsid w:val="00A46272"/>
    <w:rsid w:val="00A46A87"/>
    <w:rsid w:val="00A501D8"/>
    <w:rsid w:val="00A523C6"/>
    <w:rsid w:val="00A531CE"/>
    <w:rsid w:val="00A53F36"/>
    <w:rsid w:val="00A5579C"/>
    <w:rsid w:val="00A55A3F"/>
    <w:rsid w:val="00A60865"/>
    <w:rsid w:val="00A62ECE"/>
    <w:rsid w:val="00A635CB"/>
    <w:rsid w:val="00A658BF"/>
    <w:rsid w:val="00A661D5"/>
    <w:rsid w:val="00A6678C"/>
    <w:rsid w:val="00A67FFD"/>
    <w:rsid w:val="00A724E7"/>
    <w:rsid w:val="00A73224"/>
    <w:rsid w:val="00A749B1"/>
    <w:rsid w:val="00A757AD"/>
    <w:rsid w:val="00A76A34"/>
    <w:rsid w:val="00A83F70"/>
    <w:rsid w:val="00A84AB2"/>
    <w:rsid w:val="00A879BB"/>
    <w:rsid w:val="00A911D4"/>
    <w:rsid w:val="00A91FD6"/>
    <w:rsid w:val="00A95F3B"/>
    <w:rsid w:val="00A96DE5"/>
    <w:rsid w:val="00AA4607"/>
    <w:rsid w:val="00AA6D24"/>
    <w:rsid w:val="00AA73BA"/>
    <w:rsid w:val="00AB2A3D"/>
    <w:rsid w:val="00AB2BBC"/>
    <w:rsid w:val="00AB407B"/>
    <w:rsid w:val="00AB61B6"/>
    <w:rsid w:val="00AB68AC"/>
    <w:rsid w:val="00AC0487"/>
    <w:rsid w:val="00AC2490"/>
    <w:rsid w:val="00AC4EEE"/>
    <w:rsid w:val="00AC5461"/>
    <w:rsid w:val="00AC6A47"/>
    <w:rsid w:val="00AD0534"/>
    <w:rsid w:val="00AD0E27"/>
    <w:rsid w:val="00AD1361"/>
    <w:rsid w:val="00AD1ED1"/>
    <w:rsid w:val="00AD237C"/>
    <w:rsid w:val="00AD24B2"/>
    <w:rsid w:val="00AD499B"/>
    <w:rsid w:val="00AD4E78"/>
    <w:rsid w:val="00AD523A"/>
    <w:rsid w:val="00AD77E8"/>
    <w:rsid w:val="00AD780A"/>
    <w:rsid w:val="00AD7AB2"/>
    <w:rsid w:val="00AD7ED7"/>
    <w:rsid w:val="00AE0883"/>
    <w:rsid w:val="00AE25E5"/>
    <w:rsid w:val="00AE355B"/>
    <w:rsid w:val="00AE45AD"/>
    <w:rsid w:val="00AE50D2"/>
    <w:rsid w:val="00AE6286"/>
    <w:rsid w:val="00AE7844"/>
    <w:rsid w:val="00AE7B39"/>
    <w:rsid w:val="00AF0B21"/>
    <w:rsid w:val="00AF18BC"/>
    <w:rsid w:val="00AF42B0"/>
    <w:rsid w:val="00AF48E6"/>
    <w:rsid w:val="00B04577"/>
    <w:rsid w:val="00B05734"/>
    <w:rsid w:val="00B06AB2"/>
    <w:rsid w:val="00B06D7C"/>
    <w:rsid w:val="00B103B7"/>
    <w:rsid w:val="00B12DEB"/>
    <w:rsid w:val="00B13048"/>
    <w:rsid w:val="00B130BF"/>
    <w:rsid w:val="00B163F1"/>
    <w:rsid w:val="00B176A6"/>
    <w:rsid w:val="00B17D3C"/>
    <w:rsid w:val="00B23F17"/>
    <w:rsid w:val="00B30BAD"/>
    <w:rsid w:val="00B30D39"/>
    <w:rsid w:val="00B32E6E"/>
    <w:rsid w:val="00B42E0D"/>
    <w:rsid w:val="00B4399E"/>
    <w:rsid w:val="00B4558D"/>
    <w:rsid w:val="00B46907"/>
    <w:rsid w:val="00B47313"/>
    <w:rsid w:val="00B47F55"/>
    <w:rsid w:val="00B51885"/>
    <w:rsid w:val="00B52A71"/>
    <w:rsid w:val="00B536AA"/>
    <w:rsid w:val="00B53CB9"/>
    <w:rsid w:val="00B541CF"/>
    <w:rsid w:val="00B54AF2"/>
    <w:rsid w:val="00B562AC"/>
    <w:rsid w:val="00B5733A"/>
    <w:rsid w:val="00B61A56"/>
    <w:rsid w:val="00B61B09"/>
    <w:rsid w:val="00B63C2B"/>
    <w:rsid w:val="00B659EC"/>
    <w:rsid w:val="00B700A0"/>
    <w:rsid w:val="00B71875"/>
    <w:rsid w:val="00B7272A"/>
    <w:rsid w:val="00B73882"/>
    <w:rsid w:val="00B75705"/>
    <w:rsid w:val="00B763D9"/>
    <w:rsid w:val="00B82D9F"/>
    <w:rsid w:val="00B84019"/>
    <w:rsid w:val="00B8580B"/>
    <w:rsid w:val="00B8713B"/>
    <w:rsid w:val="00B90AB0"/>
    <w:rsid w:val="00B9109C"/>
    <w:rsid w:val="00B91460"/>
    <w:rsid w:val="00B951F1"/>
    <w:rsid w:val="00B95905"/>
    <w:rsid w:val="00B95A4F"/>
    <w:rsid w:val="00B97B40"/>
    <w:rsid w:val="00BA141F"/>
    <w:rsid w:val="00BA3D42"/>
    <w:rsid w:val="00BA4F5C"/>
    <w:rsid w:val="00BB3502"/>
    <w:rsid w:val="00BB42E6"/>
    <w:rsid w:val="00BB55A8"/>
    <w:rsid w:val="00BB758E"/>
    <w:rsid w:val="00BB7D97"/>
    <w:rsid w:val="00BC1E2F"/>
    <w:rsid w:val="00BC1F68"/>
    <w:rsid w:val="00BC323D"/>
    <w:rsid w:val="00BC621B"/>
    <w:rsid w:val="00BC658A"/>
    <w:rsid w:val="00BD18A1"/>
    <w:rsid w:val="00BD2255"/>
    <w:rsid w:val="00BD2BFB"/>
    <w:rsid w:val="00BD488F"/>
    <w:rsid w:val="00BD4E16"/>
    <w:rsid w:val="00BD63B8"/>
    <w:rsid w:val="00BD6644"/>
    <w:rsid w:val="00BD7126"/>
    <w:rsid w:val="00BE0091"/>
    <w:rsid w:val="00BE0FB7"/>
    <w:rsid w:val="00BE3CED"/>
    <w:rsid w:val="00BE5F30"/>
    <w:rsid w:val="00BE6048"/>
    <w:rsid w:val="00BE6FB1"/>
    <w:rsid w:val="00BE7C04"/>
    <w:rsid w:val="00BF359E"/>
    <w:rsid w:val="00BF5645"/>
    <w:rsid w:val="00BF6A55"/>
    <w:rsid w:val="00BF757A"/>
    <w:rsid w:val="00C0474D"/>
    <w:rsid w:val="00C06A56"/>
    <w:rsid w:val="00C12C24"/>
    <w:rsid w:val="00C14BF6"/>
    <w:rsid w:val="00C15C20"/>
    <w:rsid w:val="00C15EDB"/>
    <w:rsid w:val="00C1718D"/>
    <w:rsid w:val="00C20B31"/>
    <w:rsid w:val="00C24013"/>
    <w:rsid w:val="00C31036"/>
    <w:rsid w:val="00C311C7"/>
    <w:rsid w:val="00C33E45"/>
    <w:rsid w:val="00C36572"/>
    <w:rsid w:val="00C37F18"/>
    <w:rsid w:val="00C41F2D"/>
    <w:rsid w:val="00C42BFD"/>
    <w:rsid w:val="00C43626"/>
    <w:rsid w:val="00C44BD1"/>
    <w:rsid w:val="00C4575C"/>
    <w:rsid w:val="00C50CBC"/>
    <w:rsid w:val="00C5268C"/>
    <w:rsid w:val="00C5453D"/>
    <w:rsid w:val="00C62AD4"/>
    <w:rsid w:val="00C66900"/>
    <w:rsid w:val="00C74B4E"/>
    <w:rsid w:val="00C74D58"/>
    <w:rsid w:val="00C76663"/>
    <w:rsid w:val="00C77AE3"/>
    <w:rsid w:val="00C802DA"/>
    <w:rsid w:val="00C8332B"/>
    <w:rsid w:val="00C840FB"/>
    <w:rsid w:val="00C85E5E"/>
    <w:rsid w:val="00C87EB3"/>
    <w:rsid w:val="00C921E1"/>
    <w:rsid w:val="00C9768C"/>
    <w:rsid w:val="00CA0D3A"/>
    <w:rsid w:val="00CA2644"/>
    <w:rsid w:val="00CA592C"/>
    <w:rsid w:val="00CA6739"/>
    <w:rsid w:val="00CA79A8"/>
    <w:rsid w:val="00CA7C9C"/>
    <w:rsid w:val="00CB74EA"/>
    <w:rsid w:val="00CB7655"/>
    <w:rsid w:val="00CC0EA5"/>
    <w:rsid w:val="00CC0EC1"/>
    <w:rsid w:val="00CC14D6"/>
    <w:rsid w:val="00CC294B"/>
    <w:rsid w:val="00CC56E5"/>
    <w:rsid w:val="00CC66D5"/>
    <w:rsid w:val="00CC67BB"/>
    <w:rsid w:val="00CC6F7D"/>
    <w:rsid w:val="00CC6FF2"/>
    <w:rsid w:val="00CC73EB"/>
    <w:rsid w:val="00CD053A"/>
    <w:rsid w:val="00CD0784"/>
    <w:rsid w:val="00CD207F"/>
    <w:rsid w:val="00CD3242"/>
    <w:rsid w:val="00CD397C"/>
    <w:rsid w:val="00CD4862"/>
    <w:rsid w:val="00CD5A44"/>
    <w:rsid w:val="00CD6089"/>
    <w:rsid w:val="00CD7950"/>
    <w:rsid w:val="00CE2CB0"/>
    <w:rsid w:val="00CE5C3C"/>
    <w:rsid w:val="00CE7D6B"/>
    <w:rsid w:val="00CF021F"/>
    <w:rsid w:val="00CF35C3"/>
    <w:rsid w:val="00CF53E7"/>
    <w:rsid w:val="00D0017A"/>
    <w:rsid w:val="00D012D1"/>
    <w:rsid w:val="00D03690"/>
    <w:rsid w:val="00D03869"/>
    <w:rsid w:val="00D0504E"/>
    <w:rsid w:val="00D0505F"/>
    <w:rsid w:val="00D05085"/>
    <w:rsid w:val="00D05A4E"/>
    <w:rsid w:val="00D05D7A"/>
    <w:rsid w:val="00D12A9E"/>
    <w:rsid w:val="00D147FF"/>
    <w:rsid w:val="00D14CFB"/>
    <w:rsid w:val="00D15AAD"/>
    <w:rsid w:val="00D21FA6"/>
    <w:rsid w:val="00D239AF"/>
    <w:rsid w:val="00D27D9C"/>
    <w:rsid w:val="00D3012D"/>
    <w:rsid w:val="00D33E92"/>
    <w:rsid w:val="00D412B3"/>
    <w:rsid w:val="00D426F3"/>
    <w:rsid w:val="00D47A35"/>
    <w:rsid w:val="00D537FE"/>
    <w:rsid w:val="00D5467E"/>
    <w:rsid w:val="00D611C4"/>
    <w:rsid w:val="00D6121E"/>
    <w:rsid w:val="00D61F6A"/>
    <w:rsid w:val="00D63A38"/>
    <w:rsid w:val="00D70812"/>
    <w:rsid w:val="00D71B28"/>
    <w:rsid w:val="00D7223F"/>
    <w:rsid w:val="00D82320"/>
    <w:rsid w:val="00D841BC"/>
    <w:rsid w:val="00D85AB2"/>
    <w:rsid w:val="00D874C9"/>
    <w:rsid w:val="00D9344C"/>
    <w:rsid w:val="00D937AA"/>
    <w:rsid w:val="00D93B11"/>
    <w:rsid w:val="00D951BC"/>
    <w:rsid w:val="00DA1B24"/>
    <w:rsid w:val="00DA2E29"/>
    <w:rsid w:val="00DA3303"/>
    <w:rsid w:val="00DA4A7D"/>
    <w:rsid w:val="00DA643F"/>
    <w:rsid w:val="00DA7284"/>
    <w:rsid w:val="00DB0FC5"/>
    <w:rsid w:val="00DB1628"/>
    <w:rsid w:val="00DB341C"/>
    <w:rsid w:val="00DB6C2C"/>
    <w:rsid w:val="00DC2080"/>
    <w:rsid w:val="00DC69AC"/>
    <w:rsid w:val="00DC6E11"/>
    <w:rsid w:val="00DD52D0"/>
    <w:rsid w:val="00DD5486"/>
    <w:rsid w:val="00DD5F14"/>
    <w:rsid w:val="00DD6708"/>
    <w:rsid w:val="00DE7007"/>
    <w:rsid w:val="00DF32B7"/>
    <w:rsid w:val="00DF489C"/>
    <w:rsid w:val="00DF5397"/>
    <w:rsid w:val="00DF5A20"/>
    <w:rsid w:val="00DF6E4A"/>
    <w:rsid w:val="00E0350E"/>
    <w:rsid w:val="00E0393A"/>
    <w:rsid w:val="00E03D91"/>
    <w:rsid w:val="00E04D61"/>
    <w:rsid w:val="00E05E41"/>
    <w:rsid w:val="00E11E35"/>
    <w:rsid w:val="00E12BDC"/>
    <w:rsid w:val="00E134CD"/>
    <w:rsid w:val="00E17E36"/>
    <w:rsid w:val="00E22667"/>
    <w:rsid w:val="00E257B0"/>
    <w:rsid w:val="00E30432"/>
    <w:rsid w:val="00E31ECD"/>
    <w:rsid w:val="00E31FD8"/>
    <w:rsid w:val="00E32829"/>
    <w:rsid w:val="00E32D33"/>
    <w:rsid w:val="00E355FA"/>
    <w:rsid w:val="00E35CF0"/>
    <w:rsid w:val="00E42813"/>
    <w:rsid w:val="00E46A74"/>
    <w:rsid w:val="00E52EB1"/>
    <w:rsid w:val="00E540D0"/>
    <w:rsid w:val="00E5457C"/>
    <w:rsid w:val="00E5545B"/>
    <w:rsid w:val="00E558E6"/>
    <w:rsid w:val="00E55FF8"/>
    <w:rsid w:val="00E56C4F"/>
    <w:rsid w:val="00E56CEB"/>
    <w:rsid w:val="00E61962"/>
    <w:rsid w:val="00E64E98"/>
    <w:rsid w:val="00E652C3"/>
    <w:rsid w:val="00E6655C"/>
    <w:rsid w:val="00E66FED"/>
    <w:rsid w:val="00E70C1E"/>
    <w:rsid w:val="00E70DF5"/>
    <w:rsid w:val="00E71E71"/>
    <w:rsid w:val="00E760CE"/>
    <w:rsid w:val="00E80CCC"/>
    <w:rsid w:val="00E86C43"/>
    <w:rsid w:val="00E9084E"/>
    <w:rsid w:val="00E960A0"/>
    <w:rsid w:val="00EA11F8"/>
    <w:rsid w:val="00EA1E6E"/>
    <w:rsid w:val="00EA4493"/>
    <w:rsid w:val="00EA7490"/>
    <w:rsid w:val="00EB0D7C"/>
    <w:rsid w:val="00EB2B01"/>
    <w:rsid w:val="00EB4266"/>
    <w:rsid w:val="00EB5881"/>
    <w:rsid w:val="00EB7B07"/>
    <w:rsid w:val="00EC152B"/>
    <w:rsid w:val="00EC43C6"/>
    <w:rsid w:val="00EC4DE5"/>
    <w:rsid w:val="00ED4D12"/>
    <w:rsid w:val="00EE061E"/>
    <w:rsid w:val="00EE1FC9"/>
    <w:rsid w:val="00EE23AE"/>
    <w:rsid w:val="00EE6D99"/>
    <w:rsid w:val="00EF0BD5"/>
    <w:rsid w:val="00EF0E27"/>
    <w:rsid w:val="00EF0F78"/>
    <w:rsid w:val="00EF17EB"/>
    <w:rsid w:val="00EF1D37"/>
    <w:rsid w:val="00EF20EA"/>
    <w:rsid w:val="00EF2EDE"/>
    <w:rsid w:val="00EF46E3"/>
    <w:rsid w:val="00EF664C"/>
    <w:rsid w:val="00EF6A8F"/>
    <w:rsid w:val="00F00A01"/>
    <w:rsid w:val="00F02203"/>
    <w:rsid w:val="00F02C87"/>
    <w:rsid w:val="00F02D9A"/>
    <w:rsid w:val="00F0481B"/>
    <w:rsid w:val="00F0584B"/>
    <w:rsid w:val="00F13F32"/>
    <w:rsid w:val="00F14371"/>
    <w:rsid w:val="00F175FB"/>
    <w:rsid w:val="00F17FAB"/>
    <w:rsid w:val="00F2201F"/>
    <w:rsid w:val="00F268F3"/>
    <w:rsid w:val="00F32C1F"/>
    <w:rsid w:val="00F34775"/>
    <w:rsid w:val="00F34C77"/>
    <w:rsid w:val="00F35E63"/>
    <w:rsid w:val="00F36F8B"/>
    <w:rsid w:val="00F40133"/>
    <w:rsid w:val="00F407C8"/>
    <w:rsid w:val="00F40D33"/>
    <w:rsid w:val="00F41D11"/>
    <w:rsid w:val="00F4427C"/>
    <w:rsid w:val="00F45C62"/>
    <w:rsid w:val="00F503C9"/>
    <w:rsid w:val="00F5108C"/>
    <w:rsid w:val="00F51FA2"/>
    <w:rsid w:val="00F5622F"/>
    <w:rsid w:val="00F6125E"/>
    <w:rsid w:val="00F628D0"/>
    <w:rsid w:val="00F728E4"/>
    <w:rsid w:val="00F757D3"/>
    <w:rsid w:val="00F7667A"/>
    <w:rsid w:val="00F77A98"/>
    <w:rsid w:val="00F97B00"/>
    <w:rsid w:val="00FA104D"/>
    <w:rsid w:val="00FA1FEB"/>
    <w:rsid w:val="00FA2A06"/>
    <w:rsid w:val="00FA2BFE"/>
    <w:rsid w:val="00FA3146"/>
    <w:rsid w:val="00FA3FA3"/>
    <w:rsid w:val="00FA4C73"/>
    <w:rsid w:val="00FA5E42"/>
    <w:rsid w:val="00FA5EB5"/>
    <w:rsid w:val="00FB0273"/>
    <w:rsid w:val="00FB03D8"/>
    <w:rsid w:val="00FB0DAF"/>
    <w:rsid w:val="00FB21BC"/>
    <w:rsid w:val="00FB270A"/>
    <w:rsid w:val="00FB3E2B"/>
    <w:rsid w:val="00FB6E35"/>
    <w:rsid w:val="00FC103D"/>
    <w:rsid w:val="00FC6F2D"/>
    <w:rsid w:val="00FE010A"/>
    <w:rsid w:val="00FE1200"/>
    <w:rsid w:val="00FE42A0"/>
    <w:rsid w:val="00FF2769"/>
    <w:rsid w:val="00FF2776"/>
    <w:rsid w:val="00FF30F0"/>
    <w:rsid w:val="00FF57A5"/>
    <w:rsid w:val="00FF7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2" w:locked="1" w:semiHidden="0" w:uiPriority="0" w:unhideWhenUsed="0"/>
    <w:lsdException w:name="List 3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A50"/>
    <w:pPr>
      <w:jc w:val="center"/>
    </w:pPr>
    <w:rPr>
      <w:sz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D5C1C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E6495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D6089"/>
    <w:pPr>
      <w:keepNext/>
      <w:spacing w:before="240" w:after="60"/>
      <w:jc w:val="left"/>
      <w:outlineLvl w:val="3"/>
    </w:pPr>
    <w:rPr>
      <w:rFonts w:ascii="Calibri" w:eastAsia="Times New Roman" w:hAnsi="Calibri"/>
      <w:b/>
      <w:bCs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D5C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E6495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D6089"/>
    <w:rPr>
      <w:rFonts w:ascii="Calibri" w:hAnsi="Calibri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024FFE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en-US"/>
    </w:rPr>
  </w:style>
  <w:style w:type="paragraph" w:customStyle="1" w:styleId="ConsPlusCell">
    <w:name w:val="ConsPlusCell"/>
    <w:uiPriority w:val="99"/>
    <w:rsid w:val="00594AF8"/>
    <w:pPr>
      <w:autoSpaceDE w:val="0"/>
      <w:autoSpaceDN w:val="0"/>
      <w:adjustRightInd w:val="0"/>
    </w:pPr>
    <w:rPr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594A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4A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46E4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B82D9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82D9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82D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82D9F"/>
    <w:rPr>
      <w:rFonts w:cs="Times New Roman"/>
    </w:rPr>
  </w:style>
  <w:style w:type="paragraph" w:customStyle="1" w:styleId="ConsNormal">
    <w:name w:val="ConsNormal"/>
    <w:uiPriority w:val="99"/>
    <w:rsid w:val="0065345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E355FA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rsid w:val="005275CF"/>
    <w:pPr>
      <w:jc w:val="left"/>
    </w:pPr>
    <w:rPr>
      <w:rFonts w:eastAsia="Times New Roman"/>
      <w:sz w:val="24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275CF"/>
    <w:rPr>
      <w:rFonts w:eastAsia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5275C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5275C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5275CF"/>
    <w:rPr>
      <w:rFonts w:cs="Times New Roman"/>
      <w:sz w:val="16"/>
      <w:szCs w:val="16"/>
    </w:rPr>
  </w:style>
  <w:style w:type="paragraph" w:styleId="NormalWeb">
    <w:name w:val="Normal (Web)"/>
    <w:basedOn w:val="Normal"/>
    <w:uiPriority w:val="99"/>
    <w:rsid w:val="00E32D33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E32D33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986CF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986CF2"/>
    <w:rPr>
      <w:rFonts w:cs="Times New Roman"/>
    </w:rPr>
  </w:style>
  <w:style w:type="character" w:customStyle="1" w:styleId="a">
    <w:name w:val="Колонтитул_"/>
    <w:basedOn w:val="DefaultParagraphFont"/>
    <w:link w:val="1"/>
    <w:uiPriority w:val="99"/>
    <w:locked/>
    <w:rsid w:val="00F268F3"/>
    <w:rPr>
      <w:rFonts w:cs="Times New Roman"/>
      <w:b/>
      <w:bCs/>
      <w:shd w:val="clear" w:color="auto" w:fill="FFFFFF"/>
    </w:rPr>
  </w:style>
  <w:style w:type="character" w:customStyle="1" w:styleId="a0">
    <w:name w:val="Колонтитул"/>
    <w:basedOn w:val="a"/>
    <w:uiPriority w:val="99"/>
    <w:rsid w:val="00F268F3"/>
  </w:style>
  <w:style w:type="paragraph" w:customStyle="1" w:styleId="1">
    <w:name w:val="Колонтитул1"/>
    <w:basedOn w:val="Normal"/>
    <w:link w:val="a"/>
    <w:uiPriority w:val="99"/>
    <w:rsid w:val="00F268F3"/>
    <w:pPr>
      <w:widowControl w:val="0"/>
      <w:shd w:val="clear" w:color="auto" w:fill="FFFFFF"/>
      <w:spacing w:line="298" w:lineRule="exact"/>
    </w:pPr>
    <w:rPr>
      <w:b/>
      <w:bCs/>
    </w:rPr>
  </w:style>
  <w:style w:type="character" w:styleId="Strong">
    <w:name w:val="Strong"/>
    <w:basedOn w:val="DefaultParagraphFont"/>
    <w:uiPriority w:val="99"/>
    <w:qFormat/>
    <w:rsid w:val="00CC73EB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1C639B"/>
    <w:rPr>
      <w:rFonts w:cs="Times New Roman"/>
      <w:i/>
      <w:iCs/>
    </w:rPr>
  </w:style>
  <w:style w:type="paragraph" w:customStyle="1" w:styleId="Default">
    <w:name w:val="Default"/>
    <w:uiPriority w:val="99"/>
    <w:rsid w:val="00F40133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B8580B"/>
    <w:pPr>
      <w:widowControl w:val="0"/>
      <w:autoSpaceDE w:val="0"/>
      <w:autoSpaceDN w:val="0"/>
      <w:adjustRightInd w:val="0"/>
    </w:pPr>
    <w:rPr>
      <w:rFonts w:eastAsia="Times New Roman"/>
      <w:b/>
      <w:bCs/>
      <w:sz w:val="28"/>
      <w:szCs w:val="28"/>
    </w:rPr>
  </w:style>
  <w:style w:type="character" w:styleId="Hyperlink">
    <w:name w:val="Hyperlink"/>
    <w:basedOn w:val="DefaultParagraphFont"/>
    <w:uiPriority w:val="99"/>
    <w:rsid w:val="001057B0"/>
    <w:rPr>
      <w:rFonts w:cs="Times New Roman"/>
      <w:color w:val="0000FF"/>
      <w:u w:val="single"/>
    </w:rPr>
  </w:style>
  <w:style w:type="paragraph" w:styleId="List2">
    <w:name w:val="List 2"/>
    <w:basedOn w:val="Normal"/>
    <w:uiPriority w:val="99"/>
    <w:rsid w:val="008D2E7B"/>
    <w:pPr>
      <w:ind w:left="566" w:hanging="283"/>
      <w:jc w:val="left"/>
    </w:pPr>
    <w:rPr>
      <w:rFonts w:eastAsia="Times New Roman"/>
      <w:sz w:val="20"/>
      <w:szCs w:val="20"/>
      <w:lang w:eastAsia="ru-RU"/>
    </w:rPr>
  </w:style>
  <w:style w:type="paragraph" w:styleId="List3">
    <w:name w:val="List 3"/>
    <w:basedOn w:val="Normal"/>
    <w:uiPriority w:val="99"/>
    <w:rsid w:val="008D2E7B"/>
    <w:pPr>
      <w:ind w:left="849" w:hanging="283"/>
      <w:jc w:val="left"/>
    </w:pPr>
    <w:rPr>
      <w:rFonts w:eastAsia="Times New Roman"/>
      <w:sz w:val="20"/>
      <w:szCs w:val="20"/>
      <w:lang w:eastAsia="ru-RU"/>
    </w:rPr>
  </w:style>
  <w:style w:type="paragraph" w:styleId="NoSpacing">
    <w:name w:val="No Spacing"/>
    <w:uiPriority w:val="99"/>
    <w:qFormat/>
    <w:rsid w:val="00FB3E2B"/>
    <w:pPr>
      <w:jc w:val="center"/>
    </w:pPr>
    <w:rPr>
      <w:sz w:val="28"/>
      <w:lang w:eastAsia="en-US"/>
    </w:rPr>
  </w:style>
  <w:style w:type="character" w:customStyle="1" w:styleId="blk">
    <w:name w:val="blk"/>
    <w:basedOn w:val="DefaultParagraphFont"/>
    <w:uiPriority w:val="99"/>
    <w:rsid w:val="004C6506"/>
    <w:rPr>
      <w:rFonts w:cs="Times New Roman"/>
    </w:rPr>
  </w:style>
  <w:style w:type="paragraph" w:customStyle="1" w:styleId="formattext">
    <w:name w:val="formattext"/>
    <w:basedOn w:val="Normal"/>
    <w:uiPriority w:val="99"/>
    <w:rsid w:val="004D5C1C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123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23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23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3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3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3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3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3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37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3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3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3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3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3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23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2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0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docs.cntd.ru/document/902111644" TargetMode="External"/><Relationship Id="rId10" Type="http://schemas.openxmlformats.org/officeDocument/2006/relationships/hyperlink" Target="consultantplus://offline/ref=8614F751E11C55CA0C5F094A44FEC235C629056D41FCC648738F7D483999F7B1A8BCB79A1FD18E5EUDBFH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://docs.cntd.ru/document/902111644" TargetMode="External"/><Relationship Id="rId8" Type="http://schemas.openxmlformats.org/officeDocument/2006/relationships/image" Target="media/image2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54</Pages>
  <Words>16448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ПРАВИТЕЛЬСТВА ХАБАРОВСКОГО КРАЯ</dc:title>
  <dc:subject/>
  <dc:creator>Байдюк Евгений Васильевич</dc:creator>
  <cp:keywords/>
  <dc:description/>
  <cp:lastModifiedBy>Управление образован</cp:lastModifiedBy>
  <cp:revision>2</cp:revision>
  <cp:lastPrinted>2018-08-19T23:26:00Z</cp:lastPrinted>
  <dcterms:created xsi:type="dcterms:W3CDTF">2020-06-04T23:09:00Z</dcterms:created>
  <dcterms:modified xsi:type="dcterms:W3CDTF">2020-06-04T23:09:00Z</dcterms:modified>
</cp:coreProperties>
</file>